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55F554" w14:textId="77777777" w:rsidR="00327570" w:rsidRDefault="00327570" w:rsidP="00327570">
      <w:pPr>
        <w:rPr>
          <w:rFonts w:asciiTheme="minorHAnsi" w:eastAsia="Calibri" w:hAnsiTheme="minorHAnsi" w:cstheme="minorHAnsi"/>
          <w:b/>
          <w:bCs/>
          <w:smallCaps/>
          <w:color w:val="006600"/>
          <w:sz w:val="28"/>
          <w:szCs w:val="28"/>
        </w:rPr>
        <w:sectPr w:rsidR="00327570" w:rsidSect="00B273EC">
          <w:footerReference w:type="default" r:id="rId10"/>
          <w:pgSz w:w="11906" w:h="16838" w:code="9"/>
          <w:pgMar w:top="1134" w:right="707" w:bottom="1134" w:left="1077" w:header="510" w:footer="397" w:gutter="0"/>
          <w:cols w:space="708"/>
          <w:docGrid w:linePitch="360"/>
        </w:sectPr>
      </w:pPr>
      <w:r w:rsidRPr="007C40A4">
        <w:rPr>
          <w:rFonts w:asciiTheme="minorHAnsi" w:hAnsiTheme="minorHAnsi" w:cstheme="minorHAnsi"/>
          <w:b/>
          <w:bCs/>
          <w:noProof/>
          <w:color w:val="006600"/>
          <w:sz w:val="36"/>
          <w:szCs w:val="36"/>
        </w:rPr>
        <mc:AlternateContent>
          <mc:Choice Requires="wps">
            <w:drawing>
              <wp:anchor distT="45720" distB="45720" distL="114300" distR="114300" simplePos="0" relativeHeight="251662336" behindDoc="0" locked="0" layoutInCell="1" allowOverlap="1" wp14:anchorId="001B330C" wp14:editId="25576DA2">
                <wp:simplePos x="0" y="0"/>
                <wp:positionH relativeFrom="column">
                  <wp:posOffset>3174173</wp:posOffset>
                </wp:positionH>
                <wp:positionV relativeFrom="paragraph">
                  <wp:posOffset>5621463</wp:posOffset>
                </wp:positionV>
                <wp:extent cx="2876550" cy="1404620"/>
                <wp:effectExtent l="0" t="0" r="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1404620"/>
                        </a:xfrm>
                        <a:prstGeom prst="rect">
                          <a:avLst/>
                        </a:prstGeom>
                        <a:noFill/>
                        <a:ln w="9525">
                          <a:noFill/>
                          <a:miter lim="800000"/>
                          <a:headEnd/>
                          <a:tailEnd/>
                        </a:ln>
                      </wps:spPr>
                      <wps:txbx>
                        <w:txbxContent>
                          <w:p w14:paraId="6FC871AC" w14:textId="77777777" w:rsidR="00327570" w:rsidRPr="000A66BA" w:rsidRDefault="00327570" w:rsidP="00327570">
                            <w:pPr>
                              <w:jc w:val="center"/>
                              <w:rPr>
                                <w:rFonts w:ascii="Calibri" w:hAnsi="Calibri" w:cs="Calibri"/>
                                <w:b/>
                                <w:bCs/>
                                <w:color w:val="FFFFFF" w:themeColor="background1"/>
                              </w:rPr>
                            </w:pPr>
                            <w:r>
                              <w:rPr>
                                <w:rFonts w:ascii="Calibri" w:hAnsi="Calibri" w:cs="Calibri"/>
                                <w:b/>
                                <w:bCs/>
                                <w:color w:val="FFFFFF" w:themeColor="background1"/>
                              </w:rPr>
                              <w:t>INSERT YOUR</w:t>
                            </w:r>
                          </w:p>
                          <w:p w14:paraId="77BDC154" w14:textId="77777777" w:rsidR="00327570" w:rsidRPr="0027618A" w:rsidRDefault="00327570" w:rsidP="00327570">
                            <w:pPr>
                              <w:jc w:val="center"/>
                              <w:rPr>
                                <w:rFonts w:ascii="Calibri" w:hAnsi="Calibri" w:cs="Calibri"/>
                                <w:b/>
                                <w:bCs/>
                                <w:color w:val="FFFFFF" w:themeColor="background1"/>
                                <w:sz w:val="80"/>
                                <w:szCs w:val="80"/>
                              </w:rPr>
                            </w:pPr>
                            <w:r w:rsidRPr="0027618A">
                              <w:rPr>
                                <w:rFonts w:ascii="Calibri" w:hAnsi="Calibri" w:cs="Calibri"/>
                                <w:b/>
                                <w:bCs/>
                                <w:color w:val="FFFFFF" w:themeColor="background1"/>
                                <w:sz w:val="80"/>
                                <w:szCs w:val="80"/>
                              </w:rPr>
                              <w:t>CLUB NAME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01B330C" id="_x0000_t202" coordsize="21600,21600" o:spt="202" path="m,l,21600r21600,l21600,xe">
                <v:stroke joinstyle="miter"/>
                <v:path gradientshapeok="t" o:connecttype="rect"/>
              </v:shapetype>
              <v:shape id="Text Box 2" o:spid="_x0000_s1026" type="#_x0000_t202" style="position:absolute;margin-left:249.95pt;margin-top:442.65pt;width:226.5pt;height:110.6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" filled="f" stroked="f">
                <v:textbox style="mso-fit-shape-to-text:t">
                  <w:txbxContent>
                    <w:p w14:paraId="6FC871AC" w14:textId="77777777" w:rsidR="00327570" w:rsidRPr="000A66BA" w:rsidRDefault="00327570" w:rsidP="00327570">
                      <w:pPr>
                        <w:jc w:val="center"/>
                        <w:rPr>
                          <w:rFonts w:ascii="Calibri" w:hAnsi="Calibri" w:cs="Calibri"/>
                          <w:b/>
                          <w:bCs/>
                          <w:color w:val="FFFFFF" w:themeColor="background1"/>
                        </w:rPr>
                      </w:pPr>
                      <w:r>
                        <w:rPr>
                          <w:rFonts w:ascii="Calibri" w:hAnsi="Calibri" w:cs="Calibri"/>
                          <w:b/>
                          <w:bCs/>
                          <w:color w:val="FFFFFF" w:themeColor="background1"/>
                        </w:rPr>
                        <w:t>INSERT YOUR</w:t>
                      </w:r>
                    </w:p>
                    <w:p w14:paraId="77BDC154" w14:textId="77777777" w:rsidR="00327570" w:rsidRPr="0027618A" w:rsidRDefault="00327570" w:rsidP="00327570">
                      <w:pPr>
                        <w:jc w:val="center"/>
                        <w:rPr>
                          <w:rFonts w:ascii="Calibri" w:hAnsi="Calibri" w:cs="Calibri"/>
                          <w:b/>
                          <w:bCs/>
                          <w:color w:val="FFFFFF" w:themeColor="background1"/>
                          <w:sz w:val="80"/>
                          <w:szCs w:val="80"/>
                        </w:rPr>
                      </w:pPr>
                      <w:r w:rsidRPr="0027618A">
                        <w:rPr>
                          <w:rFonts w:ascii="Calibri" w:hAnsi="Calibri" w:cs="Calibri"/>
                          <w:b/>
                          <w:bCs/>
                          <w:color w:val="FFFFFF" w:themeColor="background1"/>
                          <w:sz w:val="80"/>
                          <w:szCs w:val="80"/>
                        </w:rPr>
                        <w:t>CLUB NAME</w:t>
                      </w:r>
                    </w:p>
                  </w:txbxContent>
                </v:textbox>
                <w10:wrap type="square"/>
              </v:shape>
            </w:pict>
          </mc:Fallback>
        </mc:AlternateContent>
      </w:r>
      <w:r>
        <w:rPr>
          <w:rFonts w:asciiTheme="minorHAnsi" w:hAnsiTheme="minorHAnsi" w:cstheme="minorHAnsi"/>
          <w:b/>
          <w:bCs/>
          <w:noProof/>
          <w:color w:val="006600"/>
          <w:sz w:val="36"/>
          <w:szCs w:val="36"/>
        </w:rPr>
        <w:drawing>
          <wp:anchor distT="0" distB="0" distL="114300" distR="114300" simplePos="0" relativeHeight="251661312" behindDoc="0" locked="0" layoutInCell="1" allowOverlap="1" wp14:anchorId="4CC8D75D" wp14:editId="323138A9">
            <wp:simplePos x="0" y="0"/>
            <wp:positionH relativeFrom="column">
              <wp:posOffset>-617412</wp:posOffset>
            </wp:positionH>
            <wp:positionV relativeFrom="paragraph">
              <wp:posOffset>-718820</wp:posOffset>
            </wp:positionV>
            <wp:extent cx="7582592" cy="10725150"/>
            <wp:effectExtent l="0" t="0" r="0" b="0"/>
            <wp:wrapNone/>
            <wp:docPr id="1087492491" name="Picture 9" descr="A person standing on a stand with a checkered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492491" name="Picture 9" descr="A person standing on a stand with a checkered flag&#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7582592" cy="1072515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bCs/>
          <w:noProof/>
          <w:color w:val="006600"/>
          <w:sz w:val="36"/>
          <w:szCs w:val="36"/>
        </w:rPr>
        <mc:AlternateContent>
          <mc:Choice Requires="wps">
            <w:drawing>
              <wp:anchor distT="0" distB="0" distL="114300" distR="114300" simplePos="0" relativeHeight="251663360" behindDoc="0" locked="0" layoutInCell="1" allowOverlap="1" wp14:anchorId="68E20B9F" wp14:editId="2615A935">
                <wp:simplePos x="0" y="0"/>
                <wp:positionH relativeFrom="column">
                  <wp:posOffset>-384190</wp:posOffset>
                </wp:positionH>
                <wp:positionV relativeFrom="paragraph">
                  <wp:posOffset>-162176</wp:posOffset>
                </wp:positionV>
                <wp:extent cx="1943100" cy="800100"/>
                <wp:effectExtent l="0" t="0" r="0" b="0"/>
                <wp:wrapNone/>
                <wp:docPr id="4227535" name="Text Box 10"/>
                <wp:cNvGraphicFramePr/>
                <a:graphic xmlns:a="http://schemas.openxmlformats.org/drawingml/2006/main">
                  <a:graphicData uri="http://schemas.microsoft.com/office/word/2010/wordprocessingShape">
                    <wps:wsp>
                      <wps:cNvSpPr txBox="1"/>
                      <wps:spPr>
                        <a:xfrm>
                          <a:off x="0" y="0"/>
                          <a:ext cx="1943100" cy="800100"/>
                        </a:xfrm>
                        <a:prstGeom prst="rect">
                          <a:avLst/>
                        </a:prstGeom>
                        <a:noFill/>
                        <a:ln w="6350">
                          <a:noFill/>
                        </a:ln>
                      </wps:spPr>
                      <wps:txbx>
                        <w:txbxContent>
                          <w:p w14:paraId="561B1AAA" w14:textId="77777777" w:rsidR="00327570" w:rsidRPr="00FA383F" w:rsidRDefault="00327570" w:rsidP="00327570">
                            <w:pPr>
                              <w:jc w:val="center"/>
                              <w:rPr>
                                <w:rFonts w:ascii="Calibri" w:hAnsi="Calibri" w:cs="Calibri"/>
                                <w:b/>
                                <w:bCs/>
                                <w:sz w:val="32"/>
                                <w:szCs w:val="32"/>
                              </w:rPr>
                            </w:pPr>
                            <w:r w:rsidRPr="00FA383F">
                              <w:rPr>
                                <w:rFonts w:ascii="Calibri" w:hAnsi="Calibri" w:cs="Calibri"/>
                                <w:b/>
                                <w:bCs/>
                                <w:sz w:val="32"/>
                                <w:szCs w:val="32"/>
                              </w:rPr>
                              <w:t>INSERT YOUR</w:t>
                            </w:r>
                          </w:p>
                          <w:p w14:paraId="68DAD002" w14:textId="77777777" w:rsidR="00327570" w:rsidRDefault="00327570" w:rsidP="00327570">
                            <w:pPr>
                              <w:jc w:val="center"/>
                              <w:rPr>
                                <w:rFonts w:ascii="Calibri" w:hAnsi="Calibri" w:cs="Calibri"/>
                                <w:b/>
                                <w:bCs/>
                                <w:sz w:val="32"/>
                                <w:szCs w:val="32"/>
                              </w:rPr>
                            </w:pPr>
                            <w:r w:rsidRPr="00FA383F">
                              <w:rPr>
                                <w:rFonts w:ascii="Calibri" w:hAnsi="Calibri" w:cs="Calibri"/>
                                <w:b/>
                                <w:bCs/>
                                <w:sz w:val="32"/>
                                <w:szCs w:val="32"/>
                              </w:rPr>
                              <w:t>CLUB LOGO</w:t>
                            </w:r>
                          </w:p>
                          <w:p w14:paraId="2D6ADE47" w14:textId="77777777" w:rsidR="00327570" w:rsidRPr="00FA383F" w:rsidRDefault="00327570" w:rsidP="00327570">
                            <w:pPr>
                              <w:jc w:val="center"/>
                              <w:rPr>
                                <w:rFonts w:ascii="Calibri" w:hAnsi="Calibri" w:cs="Calibri"/>
                                <w:sz w:val="32"/>
                                <w:szCs w:val="32"/>
                              </w:rPr>
                            </w:pPr>
                            <w:r>
                              <w:rPr>
                                <w:rFonts w:ascii="Calibri" w:hAnsi="Calibri" w:cs="Calibri"/>
                                <w:b/>
                                <w:bCs/>
                                <w:sz w:val="32"/>
                                <w:szCs w:val="32"/>
                              </w:rPr>
                              <w:t>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E20B9F" id="Text Box 10" o:spid="_x0000_s1027" type="#_x0000_t202" style="position:absolute;margin-left:-30.25pt;margin-top:-12.75pt;width:153pt;height:6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" filled="f" stroked="f" strokeweight=".5pt">
                <v:textbox>
                  <w:txbxContent>
                    <w:p w14:paraId="561B1AAA" w14:textId="77777777" w:rsidR="00327570" w:rsidRPr="00FA383F" w:rsidRDefault="00327570" w:rsidP="00327570">
                      <w:pPr>
                        <w:jc w:val="center"/>
                        <w:rPr>
                          <w:rFonts w:ascii="Calibri" w:hAnsi="Calibri" w:cs="Calibri"/>
                          <w:b/>
                          <w:bCs/>
                          <w:sz w:val="32"/>
                          <w:szCs w:val="32"/>
                        </w:rPr>
                      </w:pPr>
                      <w:r w:rsidRPr="00FA383F">
                        <w:rPr>
                          <w:rFonts w:ascii="Calibri" w:hAnsi="Calibri" w:cs="Calibri"/>
                          <w:b/>
                          <w:bCs/>
                          <w:sz w:val="32"/>
                          <w:szCs w:val="32"/>
                        </w:rPr>
                        <w:t>INSERT YOUR</w:t>
                      </w:r>
                    </w:p>
                    <w:p w14:paraId="68DAD002" w14:textId="77777777" w:rsidR="00327570" w:rsidRDefault="00327570" w:rsidP="00327570">
                      <w:pPr>
                        <w:jc w:val="center"/>
                        <w:rPr>
                          <w:rFonts w:ascii="Calibri" w:hAnsi="Calibri" w:cs="Calibri"/>
                          <w:b/>
                          <w:bCs/>
                          <w:sz w:val="32"/>
                          <w:szCs w:val="32"/>
                        </w:rPr>
                      </w:pPr>
                      <w:r w:rsidRPr="00FA383F">
                        <w:rPr>
                          <w:rFonts w:ascii="Calibri" w:hAnsi="Calibri" w:cs="Calibri"/>
                          <w:b/>
                          <w:bCs/>
                          <w:sz w:val="32"/>
                          <w:szCs w:val="32"/>
                        </w:rPr>
                        <w:t>CLUB LOGO</w:t>
                      </w:r>
                    </w:p>
                    <w:p w14:paraId="2D6ADE47" w14:textId="77777777" w:rsidR="00327570" w:rsidRPr="00FA383F" w:rsidRDefault="00327570" w:rsidP="00327570">
                      <w:pPr>
                        <w:jc w:val="center"/>
                        <w:rPr>
                          <w:rFonts w:ascii="Calibri" w:hAnsi="Calibri" w:cs="Calibri"/>
                          <w:sz w:val="32"/>
                          <w:szCs w:val="32"/>
                        </w:rPr>
                      </w:pPr>
                      <w:r>
                        <w:rPr>
                          <w:rFonts w:ascii="Calibri" w:hAnsi="Calibri" w:cs="Calibri"/>
                          <w:b/>
                          <w:bCs/>
                          <w:sz w:val="32"/>
                          <w:szCs w:val="32"/>
                        </w:rPr>
                        <w:t>HERE</w:t>
                      </w:r>
                    </w:p>
                  </w:txbxContent>
                </v:textbox>
              </v:shape>
            </w:pict>
          </mc:Fallback>
        </mc:AlternateContent>
      </w:r>
      <w:r>
        <w:rPr>
          <w:rFonts w:asciiTheme="minorHAnsi" w:eastAsia="Calibri" w:hAnsiTheme="minorHAnsi" w:cstheme="minorHAnsi"/>
          <w:b/>
          <w:bCs/>
          <w:smallCaps/>
          <w:color w:val="006600"/>
          <w:sz w:val="28"/>
          <w:szCs w:val="28"/>
        </w:rPr>
        <w:br w:type="page"/>
      </w:r>
    </w:p>
    <w:tbl>
      <w:tblPr>
        <w:tblStyle w:val="GridTable5Dark-Accent6216"/>
        <w:tblW w:w="977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6"/>
      </w:tblGrid>
      <w:tr w:rsidR="009E5FD5" w:rsidRPr="000C18F0" w14:paraId="22039FDC" w14:textId="77777777" w:rsidTr="006016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tcBorders>
              <w:left w:val="single" w:sz="4" w:space="0" w:color="auto"/>
              <w:bottom w:val="single" w:sz="4" w:space="0" w:color="auto"/>
            </w:tcBorders>
            <w:vAlign w:val="center"/>
          </w:tcPr>
          <w:p w14:paraId="55D330CA" w14:textId="33C071E3" w:rsidR="009E5FD5" w:rsidRPr="000924B5" w:rsidRDefault="009E5FD5" w:rsidP="006016BF">
            <w:pPr>
              <w:contextualSpacing/>
              <w:jc w:val="center"/>
              <w:rPr>
                <w:rFonts w:asciiTheme="minorHAnsi" w:hAnsiTheme="minorHAnsi" w:cstheme="minorHAnsi"/>
              </w:rPr>
            </w:pPr>
            <w:r w:rsidRPr="000924B5">
              <w:rPr>
                <w:rFonts w:asciiTheme="minorHAnsi" w:hAnsiTheme="minorHAnsi" w:cstheme="minorHAnsi"/>
              </w:rPr>
              <w:lastRenderedPageBreak/>
              <w:t xml:space="preserve">By following this Volunteer </w:t>
            </w:r>
            <w:r w:rsidR="006F7458" w:rsidRPr="000924B5">
              <w:rPr>
                <w:rFonts w:asciiTheme="minorHAnsi" w:hAnsiTheme="minorHAnsi" w:cstheme="minorHAnsi"/>
              </w:rPr>
              <w:t xml:space="preserve">Management </w:t>
            </w:r>
            <w:r w:rsidRPr="000924B5">
              <w:rPr>
                <w:rFonts w:asciiTheme="minorHAnsi" w:hAnsiTheme="minorHAnsi" w:cstheme="minorHAnsi"/>
              </w:rPr>
              <w:t>Action Plan</w:t>
            </w:r>
            <w:r w:rsidR="006F7458" w:rsidRPr="000924B5">
              <w:rPr>
                <w:rFonts w:asciiTheme="minorHAnsi" w:hAnsiTheme="minorHAnsi" w:cstheme="minorHAnsi"/>
              </w:rPr>
              <w:t xml:space="preserve"> – the V-MAP</w:t>
            </w:r>
            <w:r w:rsidRPr="000924B5">
              <w:rPr>
                <w:rFonts w:asciiTheme="minorHAnsi" w:hAnsiTheme="minorHAnsi" w:cstheme="minorHAnsi"/>
              </w:rPr>
              <w:t>, the club can ensure a smooth transition of roles, maintain continuity, and foster a culture of mentorship and growth.</w:t>
            </w:r>
          </w:p>
        </w:tc>
      </w:tr>
    </w:tbl>
    <w:p w14:paraId="001872AC" w14:textId="77777777" w:rsidR="009E5FD5" w:rsidRPr="00177918" w:rsidRDefault="009E5FD5" w:rsidP="009E5FD5">
      <w:pPr>
        <w:jc w:val="center"/>
        <w:rPr>
          <w:rFonts w:asciiTheme="minorHAnsi" w:eastAsia="Calibri" w:hAnsiTheme="minorHAnsi" w:cstheme="minorHAnsi"/>
          <w:b/>
          <w:bCs/>
          <w:smallCaps/>
          <w:color w:val="006600"/>
          <w:sz w:val="68"/>
          <w:szCs w:val="68"/>
        </w:rPr>
      </w:pPr>
      <w:r w:rsidRPr="00177918">
        <w:rPr>
          <w:rFonts w:asciiTheme="minorHAnsi" w:eastAsia="Calibri" w:hAnsiTheme="minorHAnsi" w:cstheme="minorHAnsi"/>
          <w:b/>
          <w:bCs/>
          <w:smallCaps/>
          <w:color w:val="006600"/>
          <w:sz w:val="68"/>
          <w:szCs w:val="68"/>
        </w:rPr>
        <w:t>INSTRUCTIONS</w:t>
      </w:r>
    </w:p>
    <w:p w14:paraId="44F3E95B" w14:textId="6233C9E1" w:rsidR="009E5FD5" w:rsidRPr="00177918" w:rsidRDefault="00E5235C" w:rsidP="009E5FD5">
      <w:pPr>
        <w:jc w:val="center"/>
        <w:rPr>
          <w:rFonts w:asciiTheme="minorHAnsi" w:eastAsia="Calibri" w:hAnsiTheme="minorHAnsi" w:cstheme="minorHAnsi"/>
          <w:b/>
          <w:bCs/>
          <w:smallCaps/>
          <w:color w:val="006600"/>
          <w:sz w:val="68"/>
          <w:szCs w:val="68"/>
        </w:rPr>
      </w:pPr>
      <w:r>
        <w:rPr>
          <w:rFonts w:asciiTheme="minorHAnsi" w:eastAsia="Calibri" w:hAnsiTheme="minorHAnsi" w:cstheme="minorHAnsi"/>
          <w:b/>
          <w:bCs/>
          <w:smallCaps/>
          <w:color w:val="006600"/>
          <w:sz w:val="68"/>
          <w:szCs w:val="68"/>
        </w:rPr>
        <w:t>DESIGNING</w:t>
      </w:r>
      <w:r w:rsidR="009E5FD5" w:rsidRPr="00177918">
        <w:rPr>
          <w:rFonts w:asciiTheme="minorHAnsi" w:eastAsia="Calibri" w:hAnsiTheme="minorHAnsi" w:cstheme="minorHAnsi"/>
          <w:b/>
          <w:bCs/>
          <w:smallCaps/>
          <w:color w:val="006600"/>
          <w:sz w:val="68"/>
          <w:szCs w:val="68"/>
        </w:rPr>
        <w:t xml:space="preserve"> YOUR V-MAP</w:t>
      </w:r>
    </w:p>
    <w:p w14:paraId="5C4C1CBA" w14:textId="77777777" w:rsidR="009E5FD5" w:rsidRDefault="009E5FD5" w:rsidP="009E5FD5">
      <w:pPr>
        <w:rPr>
          <w:rFonts w:asciiTheme="minorHAnsi" w:eastAsia="Calibri" w:hAnsiTheme="minorHAnsi" w:cstheme="minorHAnsi"/>
          <w:b/>
          <w:bCs/>
          <w:smallCaps/>
          <w:color w:val="006600"/>
          <w:sz w:val="28"/>
          <w:szCs w:val="28"/>
        </w:rPr>
      </w:pPr>
      <w:r w:rsidRPr="00175E1C">
        <w:rPr>
          <w:rFonts w:ascii="Arial" w:eastAsia="Arial" w:hAnsi="Arial" w:cs="Arial"/>
          <w:b/>
          <w:iCs/>
          <w:noProof/>
          <w:color w:val="231F20"/>
          <w:sz w:val="18"/>
          <w:szCs w:val="22"/>
          <w:lang w:val="en-US"/>
        </w:rPr>
        <mc:AlternateContent>
          <mc:Choice Requires="wps">
            <w:drawing>
              <wp:anchor distT="45720" distB="45720" distL="114300" distR="114300" simplePos="0" relativeHeight="251666432" behindDoc="0" locked="0" layoutInCell="1" allowOverlap="1" wp14:anchorId="327667E4" wp14:editId="028705E8">
                <wp:simplePos x="0" y="0"/>
                <wp:positionH relativeFrom="column">
                  <wp:posOffset>0</wp:posOffset>
                </wp:positionH>
                <wp:positionV relativeFrom="paragraph">
                  <wp:posOffset>45085</wp:posOffset>
                </wp:positionV>
                <wp:extent cx="6232170" cy="577901"/>
                <wp:effectExtent l="0" t="0" r="16510" b="12700"/>
                <wp:wrapNone/>
                <wp:docPr id="14045574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2170" cy="577901"/>
                        </a:xfrm>
                        <a:prstGeom prst="rect">
                          <a:avLst/>
                        </a:prstGeom>
                        <a:solidFill>
                          <a:srgbClr val="FFFFFF"/>
                        </a:solidFill>
                        <a:ln w="9525">
                          <a:solidFill>
                            <a:srgbClr val="000000"/>
                          </a:solidFill>
                          <a:miter lim="800000"/>
                          <a:headEnd/>
                          <a:tailEnd/>
                        </a:ln>
                      </wps:spPr>
                      <wps:txbx>
                        <w:txbxContent>
                          <w:p w14:paraId="2065B072" w14:textId="440D8A72" w:rsidR="009E5FD5" w:rsidRPr="00F11049" w:rsidRDefault="009A0035" w:rsidP="009A0035">
                            <w:pPr>
                              <w:jc w:val="center"/>
                              <w:rPr>
                                <w:rFonts w:ascii="Arial Narrow" w:hAnsi="Arial Narrow"/>
                                <w:b/>
                                <w:bCs/>
                                <w:color w:val="FF0000"/>
                                <w:sz w:val="20"/>
                                <w:szCs w:val="20"/>
                              </w:rPr>
                            </w:pPr>
                            <w:r>
                              <w:rPr>
                                <w:rFonts w:ascii="Arial Narrow" w:hAnsi="Arial Narrow"/>
                                <w:b/>
                                <w:bCs/>
                                <w:color w:val="FF0000"/>
                                <w:sz w:val="20"/>
                                <w:szCs w:val="20"/>
                              </w:rPr>
                              <w:t>XX</w:t>
                            </w:r>
                            <w:r w:rsidR="009E5FD5" w:rsidRPr="00F11049">
                              <w:rPr>
                                <w:rFonts w:ascii="Arial Narrow" w:hAnsi="Arial Narrow"/>
                                <w:b/>
                                <w:bCs/>
                                <w:color w:val="FF0000"/>
                                <w:sz w:val="20"/>
                                <w:szCs w:val="20"/>
                              </w:rPr>
                              <w:t>XX</w:t>
                            </w:r>
                            <w:r>
                              <w:rPr>
                                <w:rFonts w:ascii="Arial Narrow" w:hAnsi="Arial Narrow"/>
                                <w:b/>
                                <w:bCs/>
                                <w:color w:val="FF0000"/>
                                <w:sz w:val="20"/>
                                <w:szCs w:val="20"/>
                              </w:rPr>
                              <w:t xml:space="preserve">   </w:t>
                            </w:r>
                            <w:r w:rsidR="009E5FD5" w:rsidRPr="00F11049">
                              <w:rPr>
                                <w:rFonts w:ascii="Arial Narrow" w:hAnsi="Arial Narrow"/>
                                <w:b/>
                                <w:bCs/>
                                <w:color w:val="FF0000"/>
                                <w:sz w:val="20"/>
                                <w:szCs w:val="20"/>
                              </w:rPr>
                              <w:t xml:space="preserve"> Delete the following Statement</w:t>
                            </w:r>
                            <w:r>
                              <w:rPr>
                                <w:rFonts w:ascii="Arial Narrow" w:hAnsi="Arial Narrow"/>
                                <w:b/>
                                <w:bCs/>
                                <w:color w:val="FF0000"/>
                                <w:sz w:val="20"/>
                                <w:szCs w:val="20"/>
                              </w:rPr>
                              <w:t xml:space="preserve"> and the section of red type</w:t>
                            </w:r>
                            <w:r w:rsidR="009E5FD5" w:rsidRPr="00F11049">
                              <w:rPr>
                                <w:rFonts w:ascii="Arial Narrow" w:hAnsi="Arial Narrow"/>
                                <w:b/>
                                <w:bCs/>
                                <w:color w:val="FF0000"/>
                                <w:sz w:val="20"/>
                                <w:szCs w:val="20"/>
                              </w:rPr>
                              <w:t xml:space="preserve"> f</w:t>
                            </w:r>
                            <w:r>
                              <w:rPr>
                                <w:rFonts w:ascii="Arial Narrow" w:hAnsi="Arial Narrow"/>
                                <w:b/>
                                <w:bCs/>
                                <w:color w:val="FF0000"/>
                                <w:sz w:val="20"/>
                                <w:szCs w:val="20"/>
                              </w:rPr>
                              <w:t>rom</w:t>
                            </w:r>
                            <w:r w:rsidR="009E5FD5" w:rsidRPr="00F11049">
                              <w:rPr>
                                <w:rFonts w:ascii="Arial Narrow" w:hAnsi="Arial Narrow"/>
                                <w:b/>
                                <w:bCs/>
                                <w:color w:val="FF0000"/>
                                <w:sz w:val="20"/>
                                <w:szCs w:val="20"/>
                              </w:rPr>
                              <w:t xml:space="preserve"> your </w:t>
                            </w:r>
                            <w:r>
                              <w:rPr>
                                <w:rFonts w:ascii="Arial Narrow" w:hAnsi="Arial Narrow"/>
                                <w:b/>
                                <w:bCs/>
                                <w:color w:val="FF0000"/>
                                <w:sz w:val="20"/>
                                <w:szCs w:val="20"/>
                              </w:rPr>
                              <w:t>c</w:t>
                            </w:r>
                            <w:r w:rsidR="009E5FD5" w:rsidRPr="00F11049">
                              <w:rPr>
                                <w:rFonts w:ascii="Arial Narrow" w:hAnsi="Arial Narrow"/>
                                <w:b/>
                                <w:bCs/>
                                <w:color w:val="FF0000"/>
                                <w:sz w:val="20"/>
                                <w:szCs w:val="20"/>
                              </w:rPr>
                              <w:t xml:space="preserve">ompleted </w:t>
                            </w:r>
                            <w:r>
                              <w:rPr>
                                <w:rFonts w:ascii="Arial Narrow" w:hAnsi="Arial Narrow"/>
                                <w:b/>
                                <w:bCs/>
                                <w:color w:val="FF0000"/>
                                <w:sz w:val="20"/>
                                <w:szCs w:val="20"/>
                              </w:rPr>
                              <w:t>V-MAP</w:t>
                            </w:r>
                            <w:r w:rsidR="009E5FD5" w:rsidRPr="00F11049">
                              <w:rPr>
                                <w:rFonts w:ascii="Arial Narrow" w:hAnsi="Arial Narrow"/>
                                <w:b/>
                                <w:bCs/>
                                <w:color w:val="FF0000"/>
                                <w:sz w:val="20"/>
                                <w:szCs w:val="20"/>
                              </w:rPr>
                              <w:t xml:space="preserve"> </w:t>
                            </w:r>
                            <w:r>
                              <w:rPr>
                                <w:rFonts w:ascii="Arial Narrow" w:hAnsi="Arial Narrow"/>
                                <w:b/>
                                <w:bCs/>
                                <w:color w:val="FF0000"/>
                                <w:sz w:val="20"/>
                                <w:szCs w:val="20"/>
                              </w:rPr>
                              <w:t xml:space="preserve">   </w:t>
                            </w:r>
                            <w:r w:rsidR="009E5FD5" w:rsidRPr="00F11049">
                              <w:rPr>
                                <w:rFonts w:ascii="Arial Narrow" w:hAnsi="Arial Narrow"/>
                                <w:b/>
                                <w:bCs/>
                                <w:color w:val="FF0000"/>
                                <w:sz w:val="20"/>
                                <w:szCs w:val="20"/>
                              </w:rPr>
                              <w:t>XX</w:t>
                            </w:r>
                            <w:r>
                              <w:rPr>
                                <w:rFonts w:ascii="Arial Narrow" w:hAnsi="Arial Narrow"/>
                                <w:b/>
                                <w:bCs/>
                                <w:color w:val="FF0000"/>
                                <w:sz w:val="20"/>
                                <w:szCs w:val="20"/>
                              </w:rPr>
                              <w:t>XX</w:t>
                            </w:r>
                          </w:p>
                          <w:p w14:paraId="782EC207" w14:textId="77777777" w:rsidR="009E5FD5" w:rsidRPr="00175E1C" w:rsidRDefault="009E5FD5" w:rsidP="009A0035">
                            <w:pPr>
                              <w:jc w:val="center"/>
                              <w:rPr>
                                <w:rFonts w:ascii="Arial Narrow" w:hAnsi="Arial Narrow"/>
                                <w:color w:val="FF0000"/>
                                <w:sz w:val="20"/>
                                <w:szCs w:val="20"/>
                              </w:rPr>
                            </w:pPr>
                            <w:r w:rsidRPr="00175E1C">
                              <w:rPr>
                                <w:rFonts w:ascii="Arial Narrow" w:hAnsi="Arial Narrow"/>
                                <w:color w:val="FF0000"/>
                                <w:sz w:val="20"/>
                                <w:szCs w:val="20"/>
                              </w:rPr>
                              <w:t>Please note that this Volunteer Management Action Plan is a customisable tool for Karting Clubs and Member State Associations.</w:t>
                            </w:r>
                          </w:p>
                          <w:p w14:paraId="34D684B9" w14:textId="3B1E79C6" w:rsidR="009E5FD5" w:rsidRPr="00175E1C" w:rsidRDefault="009E5FD5" w:rsidP="009A0035">
                            <w:pPr>
                              <w:jc w:val="center"/>
                              <w:rPr>
                                <w:rFonts w:ascii="Arial Narrow" w:hAnsi="Arial Narrow"/>
                                <w:color w:val="FF0000"/>
                                <w:sz w:val="20"/>
                                <w:szCs w:val="20"/>
                              </w:rPr>
                            </w:pPr>
                            <w:r w:rsidRPr="00175E1C">
                              <w:rPr>
                                <w:rFonts w:ascii="Arial Narrow" w:hAnsi="Arial Narrow"/>
                                <w:color w:val="FF0000"/>
                                <w:sz w:val="20"/>
                                <w:szCs w:val="20"/>
                              </w:rPr>
                              <w:t xml:space="preserve">Certain modifications </w:t>
                            </w:r>
                            <w:r w:rsidR="009A0035">
                              <w:rPr>
                                <w:rFonts w:ascii="Arial Narrow" w:hAnsi="Arial Narrow"/>
                                <w:color w:val="FF0000"/>
                                <w:sz w:val="20"/>
                                <w:szCs w:val="20"/>
                              </w:rPr>
                              <w:t>will</w:t>
                            </w:r>
                            <w:r w:rsidRPr="00175E1C">
                              <w:rPr>
                                <w:rFonts w:ascii="Arial Narrow" w:hAnsi="Arial Narrow"/>
                                <w:color w:val="FF0000"/>
                                <w:sz w:val="20"/>
                                <w:szCs w:val="20"/>
                              </w:rPr>
                              <w:t xml:space="preserve"> be needed to align the plan with the unique requirements of each Club and Association.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7667E4" id="_x0000_s1028" type="#_x0000_t202" style="position:absolute;margin-left:0;margin-top:3.55pt;width:490.7pt;height:45.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">
                <v:textbox>
                  <w:txbxContent>
                    <w:p w14:paraId="2065B072" w14:textId="440D8A72" w:rsidR="009E5FD5" w:rsidRPr="00F11049" w:rsidRDefault="009A0035" w:rsidP="009A0035">
                      <w:pPr>
                        <w:jc w:val="center"/>
                        <w:rPr>
                          <w:rFonts w:ascii="Arial Narrow" w:hAnsi="Arial Narrow"/>
                          <w:b/>
                          <w:bCs/>
                          <w:color w:val="FF0000"/>
                          <w:sz w:val="20"/>
                          <w:szCs w:val="20"/>
                        </w:rPr>
                      </w:pPr>
                      <w:r>
                        <w:rPr>
                          <w:rFonts w:ascii="Arial Narrow" w:hAnsi="Arial Narrow"/>
                          <w:b/>
                          <w:bCs/>
                          <w:color w:val="FF0000"/>
                          <w:sz w:val="20"/>
                          <w:szCs w:val="20"/>
                        </w:rPr>
                        <w:t>XX</w:t>
                      </w:r>
                      <w:r w:rsidR="009E5FD5" w:rsidRPr="00F11049">
                        <w:rPr>
                          <w:rFonts w:ascii="Arial Narrow" w:hAnsi="Arial Narrow"/>
                          <w:b/>
                          <w:bCs/>
                          <w:color w:val="FF0000"/>
                          <w:sz w:val="20"/>
                          <w:szCs w:val="20"/>
                        </w:rPr>
                        <w:t>XX</w:t>
                      </w:r>
                      <w:r>
                        <w:rPr>
                          <w:rFonts w:ascii="Arial Narrow" w:hAnsi="Arial Narrow"/>
                          <w:b/>
                          <w:bCs/>
                          <w:color w:val="FF0000"/>
                          <w:sz w:val="20"/>
                          <w:szCs w:val="20"/>
                        </w:rPr>
                        <w:t xml:space="preserve">   </w:t>
                      </w:r>
                      <w:r w:rsidR="009E5FD5" w:rsidRPr="00F11049">
                        <w:rPr>
                          <w:rFonts w:ascii="Arial Narrow" w:hAnsi="Arial Narrow"/>
                          <w:b/>
                          <w:bCs/>
                          <w:color w:val="FF0000"/>
                          <w:sz w:val="20"/>
                          <w:szCs w:val="20"/>
                        </w:rPr>
                        <w:t xml:space="preserve"> Delete the following Statement</w:t>
                      </w:r>
                      <w:r>
                        <w:rPr>
                          <w:rFonts w:ascii="Arial Narrow" w:hAnsi="Arial Narrow"/>
                          <w:b/>
                          <w:bCs/>
                          <w:color w:val="FF0000"/>
                          <w:sz w:val="20"/>
                          <w:szCs w:val="20"/>
                        </w:rPr>
                        <w:t xml:space="preserve"> and the section of red type</w:t>
                      </w:r>
                      <w:r w:rsidR="009E5FD5" w:rsidRPr="00F11049">
                        <w:rPr>
                          <w:rFonts w:ascii="Arial Narrow" w:hAnsi="Arial Narrow"/>
                          <w:b/>
                          <w:bCs/>
                          <w:color w:val="FF0000"/>
                          <w:sz w:val="20"/>
                          <w:szCs w:val="20"/>
                        </w:rPr>
                        <w:t xml:space="preserve"> f</w:t>
                      </w:r>
                      <w:r>
                        <w:rPr>
                          <w:rFonts w:ascii="Arial Narrow" w:hAnsi="Arial Narrow"/>
                          <w:b/>
                          <w:bCs/>
                          <w:color w:val="FF0000"/>
                          <w:sz w:val="20"/>
                          <w:szCs w:val="20"/>
                        </w:rPr>
                        <w:t>rom</w:t>
                      </w:r>
                      <w:r w:rsidR="009E5FD5" w:rsidRPr="00F11049">
                        <w:rPr>
                          <w:rFonts w:ascii="Arial Narrow" w:hAnsi="Arial Narrow"/>
                          <w:b/>
                          <w:bCs/>
                          <w:color w:val="FF0000"/>
                          <w:sz w:val="20"/>
                          <w:szCs w:val="20"/>
                        </w:rPr>
                        <w:t xml:space="preserve"> your </w:t>
                      </w:r>
                      <w:r>
                        <w:rPr>
                          <w:rFonts w:ascii="Arial Narrow" w:hAnsi="Arial Narrow"/>
                          <w:b/>
                          <w:bCs/>
                          <w:color w:val="FF0000"/>
                          <w:sz w:val="20"/>
                          <w:szCs w:val="20"/>
                        </w:rPr>
                        <w:t>c</w:t>
                      </w:r>
                      <w:r w:rsidR="009E5FD5" w:rsidRPr="00F11049">
                        <w:rPr>
                          <w:rFonts w:ascii="Arial Narrow" w:hAnsi="Arial Narrow"/>
                          <w:b/>
                          <w:bCs/>
                          <w:color w:val="FF0000"/>
                          <w:sz w:val="20"/>
                          <w:szCs w:val="20"/>
                        </w:rPr>
                        <w:t xml:space="preserve">ompleted </w:t>
                      </w:r>
                      <w:r>
                        <w:rPr>
                          <w:rFonts w:ascii="Arial Narrow" w:hAnsi="Arial Narrow"/>
                          <w:b/>
                          <w:bCs/>
                          <w:color w:val="FF0000"/>
                          <w:sz w:val="20"/>
                          <w:szCs w:val="20"/>
                        </w:rPr>
                        <w:t>V-MAP</w:t>
                      </w:r>
                      <w:r w:rsidR="009E5FD5" w:rsidRPr="00F11049">
                        <w:rPr>
                          <w:rFonts w:ascii="Arial Narrow" w:hAnsi="Arial Narrow"/>
                          <w:b/>
                          <w:bCs/>
                          <w:color w:val="FF0000"/>
                          <w:sz w:val="20"/>
                          <w:szCs w:val="20"/>
                        </w:rPr>
                        <w:t xml:space="preserve"> </w:t>
                      </w:r>
                      <w:r>
                        <w:rPr>
                          <w:rFonts w:ascii="Arial Narrow" w:hAnsi="Arial Narrow"/>
                          <w:b/>
                          <w:bCs/>
                          <w:color w:val="FF0000"/>
                          <w:sz w:val="20"/>
                          <w:szCs w:val="20"/>
                        </w:rPr>
                        <w:t xml:space="preserve">   </w:t>
                      </w:r>
                      <w:r w:rsidR="009E5FD5" w:rsidRPr="00F11049">
                        <w:rPr>
                          <w:rFonts w:ascii="Arial Narrow" w:hAnsi="Arial Narrow"/>
                          <w:b/>
                          <w:bCs/>
                          <w:color w:val="FF0000"/>
                          <w:sz w:val="20"/>
                          <w:szCs w:val="20"/>
                        </w:rPr>
                        <w:t>XX</w:t>
                      </w:r>
                      <w:r>
                        <w:rPr>
                          <w:rFonts w:ascii="Arial Narrow" w:hAnsi="Arial Narrow"/>
                          <w:b/>
                          <w:bCs/>
                          <w:color w:val="FF0000"/>
                          <w:sz w:val="20"/>
                          <w:szCs w:val="20"/>
                        </w:rPr>
                        <w:t>XX</w:t>
                      </w:r>
                    </w:p>
                    <w:p w14:paraId="782EC207" w14:textId="77777777" w:rsidR="009E5FD5" w:rsidRPr="00175E1C" w:rsidRDefault="009E5FD5" w:rsidP="009A0035">
                      <w:pPr>
                        <w:jc w:val="center"/>
                        <w:rPr>
                          <w:rFonts w:ascii="Arial Narrow" w:hAnsi="Arial Narrow"/>
                          <w:color w:val="FF0000"/>
                          <w:sz w:val="20"/>
                          <w:szCs w:val="20"/>
                        </w:rPr>
                      </w:pPr>
                      <w:r w:rsidRPr="00175E1C">
                        <w:rPr>
                          <w:rFonts w:ascii="Arial Narrow" w:hAnsi="Arial Narrow"/>
                          <w:color w:val="FF0000"/>
                          <w:sz w:val="20"/>
                          <w:szCs w:val="20"/>
                        </w:rPr>
                        <w:t>Please note that this Volunteer Management Action Plan is a customisable tool for Karting Clubs and Member State Associations.</w:t>
                      </w:r>
                    </w:p>
                    <w:p w14:paraId="34D684B9" w14:textId="3B1E79C6" w:rsidR="009E5FD5" w:rsidRPr="00175E1C" w:rsidRDefault="009E5FD5" w:rsidP="009A0035">
                      <w:pPr>
                        <w:jc w:val="center"/>
                        <w:rPr>
                          <w:rFonts w:ascii="Arial Narrow" w:hAnsi="Arial Narrow"/>
                          <w:color w:val="FF0000"/>
                          <w:sz w:val="20"/>
                          <w:szCs w:val="20"/>
                        </w:rPr>
                      </w:pPr>
                      <w:r w:rsidRPr="00175E1C">
                        <w:rPr>
                          <w:rFonts w:ascii="Arial Narrow" w:hAnsi="Arial Narrow"/>
                          <w:color w:val="FF0000"/>
                          <w:sz w:val="20"/>
                          <w:szCs w:val="20"/>
                        </w:rPr>
                        <w:t xml:space="preserve">Certain modifications </w:t>
                      </w:r>
                      <w:r w:rsidR="009A0035">
                        <w:rPr>
                          <w:rFonts w:ascii="Arial Narrow" w:hAnsi="Arial Narrow"/>
                          <w:color w:val="FF0000"/>
                          <w:sz w:val="20"/>
                          <w:szCs w:val="20"/>
                        </w:rPr>
                        <w:t>will</w:t>
                      </w:r>
                      <w:r w:rsidRPr="00175E1C">
                        <w:rPr>
                          <w:rFonts w:ascii="Arial Narrow" w:hAnsi="Arial Narrow"/>
                          <w:color w:val="FF0000"/>
                          <w:sz w:val="20"/>
                          <w:szCs w:val="20"/>
                        </w:rPr>
                        <w:t xml:space="preserve"> be needed to align the plan with the unique requirements of each Club and Association.</w:t>
                      </w:r>
                    </w:p>
                  </w:txbxContent>
                </v:textbox>
              </v:shape>
            </w:pict>
          </mc:Fallback>
        </mc:AlternateContent>
      </w:r>
    </w:p>
    <w:p w14:paraId="6EF6FCC9" w14:textId="77777777" w:rsidR="009E5FD5" w:rsidRDefault="009E5FD5" w:rsidP="009E5FD5">
      <w:pPr>
        <w:rPr>
          <w:rFonts w:asciiTheme="minorHAnsi" w:hAnsiTheme="minorHAnsi" w:cstheme="minorHAnsi"/>
          <w:sz w:val="26"/>
          <w:szCs w:val="26"/>
        </w:rPr>
      </w:pPr>
      <w:r>
        <w:rPr>
          <w:rFonts w:asciiTheme="minorHAnsi" w:hAnsiTheme="minorHAnsi" w:cstheme="minorHAnsi"/>
          <w:sz w:val="26"/>
          <w:szCs w:val="26"/>
        </w:rPr>
        <w:t>The following pages are where you will document your Club’s own Volunteer Management Action Plan.</w:t>
      </w:r>
    </w:p>
    <w:p w14:paraId="144C9678" w14:textId="77777777" w:rsidR="009E5FD5" w:rsidRPr="00CE36D1" w:rsidRDefault="009E5FD5" w:rsidP="009E5FD5">
      <w:pPr>
        <w:rPr>
          <w:rFonts w:asciiTheme="minorHAnsi" w:hAnsiTheme="minorHAnsi" w:cstheme="minorHAnsi"/>
          <w:sz w:val="22"/>
          <w:szCs w:val="22"/>
        </w:rPr>
      </w:pPr>
      <w:r w:rsidRPr="00CE36D1">
        <w:rPr>
          <w:rFonts w:asciiTheme="minorHAnsi" w:hAnsiTheme="minorHAnsi" w:cstheme="minorHAnsi"/>
          <w:sz w:val="22"/>
          <w:szCs w:val="22"/>
        </w:rPr>
        <w:t>This is what you need to do:</w:t>
      </w:r>
    </w:p>
    <w:p w14:paraId="59353F5A" w14:textId="77777777" w:rsidR="009E5FD5" w:rsidRPr="00CE36D1" w:rsidRDefault="009E5FD5" w:rsidP="009E5FD5">
      <w:pPr>
        <w:pStyle w:val="ListParagraph"/>
        <w:numPr>
          <w:ilvl w:val="0"/>
          <w:numId w:val="18"/>
        </w:numPr>
        <w:rPr>
          <w:rFonts w:asciiTheme="minorHAnsi" w:hAnsiTheme="minorHAnsi" w:cstheme="minorHAnsi"/>
          <w:sz w:val="22"/>
          <w:szCs w:val="22"/>
        </w:rPr>
      </w:pPr>
      <w:r w:rsidRPr="00CE36D1">
        <w:rPr>
          <w:rFonts w:asciiTheme="minorHAnsi" w:hAnsiTheme="minorHAnsi" w:cstheme="minorHAnsi"/>
          <w:sz w:val="22"/>
          <w:szCs w:val="22"/>
        </w:rPr>
        <w:t>Read the Volunteer Management Framework and the preceding pages of this Workbook.</w:t>
      </w:r>
    </w:p>
    <w:p w14:paraId="6ACC3DA7" w14:textId="77777777" w:rsidR="009E5FD5" w:rsidRPr="00CE36D1" w:rsidRDefault="009E5FD5" w:rsidP="009E5FD5">
      <w:pPr>
        <w:pStyle w:val="ListParagraph"/>
        <w:numPr>
          <w:ilvl w:val="0"/>
          <w:numId w:val="18"/>
        </w:numPr>
        <w:rPr>
          <w:rFonts w:asciiTheme="minorHAnsi" w:hAnsiTheme="minorHAnsi" w:cstheme="minorHAnsi"/>
          <w:sz w:val="22"/>
          <w:szCs w:val="22"/>
        </w:rPr>
      </w:pPr>
      <w:r w:rsidRPr="00CE36D1">
        <w:rPr>
          <w:rFonts w:asciiTheme="minorHAnsi" w:hAnsiTheme="minorHAnsi" w:cstheme="minorHAnsi"/>
          <w:sz w:val="22"/>
          <w:szCs w:val="22"/>
        </w:rPr>
        <w:t xml:space="preserve">Familiarise yourself with the: </w:t>
      </w:r>
    </w:p>
    <w:p w14:paraId="38662754" w14:textId="77777777" w:rsidR="009E5FD5" w:rsidRPr="00CE36D1" w:rsidRDefault="009E5FD5" w:rsidP="009E5FD5">
      <w:pPr>
        <w:pStyle w:val="ListParagraph"/>
        <w:numPr>
          <w:ilvl w:val="1"/>
          <w:numId w:val="18"/>
        </w:numPr>
        <w:rPr>
          <w:rFonts w:asciiTheme="minorHAnsi" w:hAnsiTheme="minorHAnsi" w:cstheme="minorHAnsi"/>
          <w:sz w:val="22"/>
          <w:szCs w:val="22"/>
        </w:rPr>
      </w:pPr>
      <w:r w:rsidRPr="00CE36D1">
        <w:rPr>
          <w:rFonts w:asciiTheme="minorHAnsi" w:hAnsiTheme="minorHAnsi" w:cstheme="minorHAnsi"/>
          <w:sz w:val="22"/>
          <w:szCs w:val="22"/>
        </w:rPr>
        <w:t>Customisable Volunteer Position Descriptions that we have prepared for you and that are available for your use on the Karting Australia website:</w:t>
      </w:r>
    </w:p>
    <w:p w14:paraId="41FF9E80" w14:textId="77777777" w:rsidR="009E5FD5" w:rsidRPr="00CE36D1" w:rsidRDefault="00DF0FD9" w:rsidP="009E5FD5">
      <w:pPr>
        <w:ind w:left="1440"/>
        <w:jc w:val="both"/>
        <w:rPr>
          <w:rFonts w:asciiTheme="minorHAnsi" w:hAnsiTheme="minorHAnsi" w:cstheme="minorHAnsi"/>
          <w:b/>
          <w:bCs/>
          <w:sz w:val="22"/>
          <w:szCs w:val="22"/>
        </w:rPr>
      </w:pPr>
      <w:hyperlink r:id="rId12" w:history="1">
        <w:r w:rsidR="009E5FD5" w:rsidRPr="00CE36D1">
          <w:rPr>
            <w:rStyle w:val="Hyperlink"/>
            <w:rFonts w:asciiTheme="minorHAnsi" w:hAnsiTheme="minorHAnsi" w:cstheme="minorHAnsi"/>
            <w:b/>
            <w:bCs/>
            <w:sz w:val="22"/>
            <w:szCs w:val="22"/>
          </w:rPr>
          <w:t>https://www.karting.net.au/club-toolkit/volunteers</w:t>
        </w:r>
      </w:hyperlink>
      <w:r w:rsidR="009E5FD5" w:rsidRPr="00CE36D1">
        <w:rPr>
          <w:rFonts w:asciiTheme="minorHAnsi" w:hAnsiTheme="minorHAnsi" w:cstheme="minorHAnsi"/>
          <w:b/>
          <w:bCs/>
          <w:sz w:val="22"/>
          <w:szCs w:val="22"/>
        </w:rPr>
        <w:t xml:space="preserve"> </w:t>
      </w:r>
    </w:p>
    <w:p w14:paraId="06707E4D" w14:textId="77777777" w:rsidR="009E5FD5" w:rsidRPr="00CE36D1" w:rsidRDefault="009E5FD5" w:rsidP="009E5FD5">
      <w:pPr>
        <w:pStyle w:val="ListParagraph"/>
        <w:numPr>
          <w:ilvl w:val="1"/>
          <w:numId w:val="18"/>
        </w:numPr>
        <w:rPr>
          <w:rFonts w:asciiTheme="minorHAnsi" w:hAnsiTheme="minorHAnsi" w:cstheme="minorHAnsi"/>
          <w:sz w:val="22"/>
          <w:szCs w:val="22"/>
        </w:rPr>
      </w:pPr>
      <w:r w:rsidRPr="00CE36D1">
        <w:rPr>
          <w:rFonts w:asciiTheme="minorHAnsi" w:hAnsiTheme="minorHAnsi" w:cstheme="minorHAnsi"/>
          <w:sz w:val="22"/>
          <w:szCs w:val="22"/>
        </w:rPr>
        <w:t>Other volunteer resources that are also in the Club Toolkit.</w:t>
      </w:r>
    </w:p>
    <w:p w14:paraId="24AA15BC" w14:textId="77777777" w:rsidR="009E5FD5" w:rsidRPr="00CE36D1" w:rsidRDefault="009E5FD5" w:rsidP="009E5FD5">
      <w:pPr>
        <w:pStyle w:val="ListParagraph"/>
        <w:numPr>
          <w:ilvl w:val="0"/>
          <w:numId w:val="18"/>
        </w:numPr>
        <w:rPr>
          <w:rFonts w:asciiTheme="minorHAnsi" w:hAnsiTheme="minorHAnsi" w:cstheme="minorHAnsi"/>
          <w:sz w:val="22"/>
          <w:szCs w:val="22"/>
        </w:rPr>
      </w:pPr>
      <w:r w:rsidRPr="00CE36D1">
        <w:rPr>
          <w:rFonts w:asciiTheme="minorHAnsi" w:hAnsiTheme="minorHAnsi" w:cstheme="minorHAnsi"/>
          <w:sz w:val="22"/>
          <w:szCs w:val="22"/>
        </w:rPr>
        <w:t>Start the discussion about taking up the Volunteer Challenge in your Club.</w:t>
      </w:r>
    </w:p>
    <w:p w14:paraId="2C1084E5" w14:textId="77777777" w:rsidR="009E5FD5" w:rsidRPr="00CE36D1" w:rsidRDefault="009E5FD5" w:rsidP="009E5FD5">
      <w:pPr>
        <w:pStyle w:val="ListParagraph"/>
        <w:numPr>
          <w:ilvl w:val="0"/>
          <w:numId w:val="18"/>
        </w:numPr>
        <w:rPr>
          <w:rFonts w:asciiTheme="minorHAnsi" w:hAnsiTheme="minorHAnsi" w:cstheme="minorHAnsi"/>
          <w:sz w:val="22"/>
          <w:szCs w:val="22"/>
        </w:rPr>
      </w:pPr>
      <w:r w:rsidRPr="00CE36D1">
        <w:rPr>
          <w:rFonts w:asciiTheme="minorHAnsi" w:hAnsiTheme="minorHAnsi" w:cstheme="minorHAnsi"/>
          <w:sz w:val="22"/>
          <w:szCs w:val="22"/>
        </w:rPr>
        <w:t xml:space="preserve">Convene a Club Executive / Committee Meeting that is devoted solely to addressing the Volunteer Challenge where you will start to formally address the issue of On-Track (Race Officials) and Off-Track Volunteering in your Club. </w:t>
      </w:r>
    </w:p>
    <w:p w14:paraId="10C7167E" w14:textId="77777777" w:rsidR="009E5FD5" w:rsidRPr="00CE36D1" w:rsidRDefault="009E5FD5" w:rsidP="009E5FD5">
      <w:pPr>
        <w:pStyle w:val="ListParagraph"/>
        <w:numPr>
          <w:ilvl w:val="0"/>
          <w:numId w:val="18"/>
        </w:numPr>
        <w:rPr>
          <w:rFonts w:asciiTheme="minorHAnsi" w:hAnsiTheme="minorHAnsi" w:cstheme="minorHAnsi"/>
          <w:sz w:val="22"/>
          <w:szCs w:val="22"/>
        </w:rPr>
      </w:pPr>
      <w:r w:rsidRPr="00CE36D1">
        <w:rPr>
          <w:rFonts w:asciiTheme="minorHAnsi" w:hAnsiTheme="minorHAnsi" w:cstheme="minorHAnsi"/>
          <w:sz w:val="22"/>
          <w:szCs w:val="22"/>
        </w:rPr>
        <w:t xml:space="preserve">Follow the 7 </w:t>
      </w:r>
      <w:r w:rsidRPr="00CE36D1">
        <w:rPr>
          <w:rFonts w:asciiTheme="minorHAnsi" w:hAnsiTheme="minorHAnsi" w:cstheme="minorHAnsi"/>
          <w:b/>
          <w:bCs/>
          <w:sz w:val="22"/>
          <w:szCs w:val="22"/>
        </w:rPr>
        <w:t>V-MAP</w:t>
      </w:r>
      <w:r w:rsidRPr="00CE36D1">
        <w:rPr>
          <w:rFonts w:asciiTheme="minorHAnsi" w:hAnsiTheme="minorHAnsi" w:cstheme="minorHAnsi"/>
          <w:sz w:val="22"/>
          <w:szCs w:val="22"/>
        </w:rPr>
        <w:t xml:space="preserve"> Steps:</w:t>
      </w:r>
    </w:p>
    <w:p w14:paraId="40B69652" w14:textId="77777777" w:rsidR="009E5FD5" w:rsidRPr="00404234" w:rsidRDefault="009E5FD5" w:rsidP="009E5FD5">
      <w:pPr>
        <w:ind w:left="720"/>
        <w:rPr>
          <w:rFonts w:asciiTheme="minorHAnsi" w:hAnsiTheme="minorHAnsi" w:cstheme="minorHAnsi"/>
          <w:sz w:val="26"/>
          <w:szCs w:val="26"/>
        </w:rPr>
      </w:pPr>
      <w:r>
        <w:rPr>
          <w:rFonts w:asciiTheme="minorHAnsi" w:hAnsiTheme="minorHAnsi" w:cstheme="minorHAnsi"/>
          <w:noProof/>
          <w:sz w:val="26"/>
          <w:szCs w:val="26"/>
        </w:rPr>
        <w:drawing>
          <wp:inline distT="0" distB="0" distL="0" distR="0" wp14:anchorId="576D4973" wp14:editId="0D633944">
            <wp:extent cx="5880369" cy="2305050"/>
            <wp:effectExtent l="0" t="0" r="6350" b="0"/>
            <wp:docPr id="1883014978" name="Picture 5" descr="A black background with green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014978" name="Picture 5" descr="A black background with green border&#10;&#10;Description automatically gene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84819" cy="2345993"/>
                    </a:xfrm>
                    <a:prstGeom prst="rect">
                      <a:avLst/>
                    </a:prstGeom>
                    <a:noFill/>
                  </pic:spPr>
                </pic:pic>
              </a:graphicData>
            </a:graphic>
          </wp:inline>
        </w:drawing>
      </w:r>
    </w:p>
    <w:p w14:paraId="37B1AA9F" w14:textId="77777777" w:rsidR="009E5FD5" w:rsidRPr="00CE36D1" w:rsidRDefault="009E5FD5" w:rsidP="009E5FD5">
      <w:pPr>
        <w:pStyle w:val="ListParagraph"/>
        <w:numPr>
          <w:ilvl w:val="0"/>
          <w:numId w:val="18"/>
        </w:numPr>
        <w:rPr>
          <w:rFonts w:asciiTheme="minorHAnsi" w:hAnsiTheme="minorHAnsi" w:cstheme="minorHAnsi"/>
          <w:sz w:val="22"/>
          <w:szCs w:val="22"/>
        </w:rPr>
      </w:pPr>
      <w:r w:rsidRPr="00CE36D1">
        <w:rPr>
          <w:rFonts w:asciiTheme="minorHAnsi" w:hAnsiTheme="minorHAnsi" w:cstheme="minorHAnsi"/>
          <w:sz w:val="22"/>
          <w:szCs w:val="22"/>
        </w:rPr>
        <w:t>Document your V-MAP</w:t>
      </w:r>
      <w:r>
        <w:rPr>
          <w:rFonts w:asciiTheme="minorHAnsi" w:hAnsiTheme="minorHAnsi" w:cstheme="minorHAnsi"/>
          <w:sz w:val="22"/>
          <w:szCs w:val="22"/>
        </w:rPr>
        <w:t xml:space="preserve"> by</w:t>
      </w:r>
    </w:p>
    <w:p w14:paraId="35EB5FA4" w14:textId="5C2F7A98" w:rsidR="009E5FD5" w:rsidRPr="00CE36D1" w:rsidRDefault="009E5FD5" w:rsidP="009E5FD5">
      <w:pPr>
        <w:pStyle w:val="ListParagraph"/>
        <w:numPr>
          <w:ilvl w:val="1"/>
          <w:numId w:val="18"/>
        </w:numPr>
        <w:rPr>
          <w:rFonts w:asciiTheme="minorHAnsi" w:hAnsiTheme="minorHAnsi" w:cstheme="minorHAnsi"/>
          <w:sz w:val="22"/>
          <w:szCs w:val="22"/>
        </w:rPr>
      </w:pPr>
      <w:r>
        <w:rPr>
          <w:rFonts w:asciiTheme="minorHAnsi" w:hAnsiTheme="minorHAnsi" w:cstheme="minorHAnsi"/>
          <w:sz w:val="22"/>
          <w:szCs w:val="22"/>
        </w:rPr>
        <w:t>Selecting</w:t>
      </w:r>
      <w:r w:rsidRPr="00CE36D1">
        <w:rPr>
          <w:rFonts w:asciiTheme="minorHAnsi" w:hAnsiTheme="minorHAnsi" w:cstheme="minorHAnsi"/>
          <w:sz w:val="22"/>
          <w:szCs w:val="22"/>
        </w:rPr>
        <w:t xml:space="preserve"> </w:t>
      </w:r>
      <w:r>
        <w:rPr>
          <w:rFonts w:asciiTheme="minorHAnsi" w:hAnsiTheme="minorHAnsi" w:cstheme="minorHAnsi"/>
          <w:sz w:val="22"/>
          <w:szCs w:val="22"/>
        </w:rPr>
        <w:t>your preferred</w:t>
      </w:r>
      <w:r w:rsidRPr="00CE36D1">
        <w:rPr>
          <w:rFonts w:asciiTheme="minorHAnsi" w:hAnsiTheme="minorHAnsi" w:cstheme="minorHAnsi"/>
          <w:b/>
          <w:bCs/>
          <w:sz w:val="22"/>
          <w:szCs w:val="22"/>
        </w:rPr>
        <w:t xml:space="preserve"> V-MAP</w:t>
      </w:r>
      <w:r w:rsidRPr="00CE36D1">
        <w:rPr>
          <w:rFonts w:asciiTheme="minorHAnsi" w:hAnsiTheme="minorHAnsi" w:cstheme="minorHAnsi"/>
          <w:sz w:val="22"/>
          <w:szCs w:val="22"/>
        </w:rPr>
        <w:t xml:space="preserve"> </w:t>
      </w:r>
      <w:r w:rsidRPr="00311322">
        <w:rPr>
          <w:rFonts w:asciiTheme="minorHAnsi" w:hAnsiTheme="minorHAnsi" w:cstheme="minorHAnsi"/>
          <w:b/>
          <w:bCs/>
          <w:sz w:val="22"/>
          <w:szCs w:val="22"/>
        </w:rPr>
        <w:t>template</w:t>
      </w:r>
      <w:r w:rsidRPr="00CE36D1">
        <w:rPr>
          <w:rFonts w:asciiTheme="minorHAnsi" w:hAnsiTheme="minorHAnsi" w:cstheme="minorHAnsi"/>
          <w:sz w:val="22"/>
          <w:szCs w:val="22"/>
        </w:rPr>
        <w:t xml:space="preserve"> that we have prepared and that suit the size and needs of your Club</w:t>
      </w:r>
      <w:r>
        <w:rPr>
          <w:rFonts w:asciiTheme="minorHAnsi" w:hAnsiTheme="minorHAnsi" w:cstheme="minorHAnsi"/>
          <w:sz w:val="22"/>
          <w:szCs w:val="22"/>
        </w:rPr>
        <w:t xml:space="preserve"> that start on page </w:t>
      </w:r>
      <w:r w:rsidR="00942BD3">
        <w:rPr>
          <w:rFonts w:asciiTheme="minorHAnsi" w:hAnsiTheme="minorHAnsi" w:cstheme="minorHAnsi"/>
          <w:sz w:val="22"/>
          <w:szCs w:val="22"/>
        </w:rPr>
        <w:t>5</w:t>
      </w:r>
      <w:r>
        <w:rPr>
          <w:rFonts w:asciiTheme="minorHAnsi" w:hAnsiTheme="minorHAnsi" w:cstheme="minorHAnsi"/>
          <w:sz w:val="22"/>
          <w:szCs w:val="22"/>
        </w:rPr>
        <w:t xml:space="preserve"> </w:t>
      </w:r>
      <w:r w:rsidR="00942BD3">
        <w:rPr>
          <w:rFonts w:asciiTheme="minorHAnsi" w:hAnsiTheme="minorHAnsi" w:cstheme="minorHAnsi"/>
          <w:sz w:val="22"/>
          <w:szCs w:val="22"/>
        </w:rPr>
        <w:t>herein;</w:t>
      </w:r>
      <w:r>
        <w:rPr>
          <w:rFonts w:asciiTheme="minorHAnsi" w:hAnsiTheme="minorHAnsi" w:cstheme="minorHAnsi"/>
          <w:sz w:val="22"/>
          <w:szCs w:val="22"/>
        </w:rPr>
        <w:t xml:space="preserve"> and</w:t>
      </w:r>
    </w:p>
    <w:p w14:paraId="21C0F42A" w14:textId="77777777" w:rsidR="009E5FD5" w:rsidRPr="00CE36D1" w:rsidRDefault="009E5FD5" w:rsidP="009E5FD5">
      <w:pPr>
        <w:pStyle w:val="ListParagraph"/>
        <w:numPr>
          <w:ilvl w:val="1"/>
          <w:numId w:val="18"/>
        </w:numPr>
        <w:rPr>
          <w:rFonts w:asciiTheme="minorHAnsi" w:hAnsiTheme="minorHAnsi" w:cstheme="minorHAnsi"/>
          <w:sz w:val="22"/>
          <w:szCs w:val="22"/>
        </w:rPr>
      </w:pPr>
      <w:r>
        <w:rPr>
          <w:rFonts w:asciiTheme="minorHAnsi" w:hAnsiTheme="minorHAnsi" w:cstheme="minorHAnsi"/>
          <w:sz w:val="22"/>
          <w:szCs w:val="22"/>
        </w:rPr>
        <w:t xml:space="preserve">Adding in action points from the </w:t>
      </w:r>
      <w:r w:rsidRPr="00CE36D1">
        <w:rPr>
          <w:rFonts w:asciiTheme="minorHAnsi" w:hAnsiTheme="minorHAnsi" w:cstheme="minorHAnsi"/>
          <w:sz w:val="22"/>
          <w:szCs w:val="22"/>
        </w:rPr>
        <w:t xml:space="preserve"> </w:t>
      </w:r>
      <w:r>
        <w:rPr>
          <w:rFonts w:asciiTheme="minorHAnsi" w:hAnsiTheme="minorHAnsi" w:cstheme="minorHAnsi"/>
          <w:sz w:val="22"/>
          <w:szCs w:val="22"/>
        </w:rPr>
        <w:t>“</w:t>
      </w:r>
      <w:r w:rsidRPr="00CE36D1">
        <w:rPr>
          <w:rFonts w:asciiTheme="minorHAnsi" w:hAnsiTheme="minorHAnsi" w:cstheme="minorHAnsi"/>
          <w:sz w:val="22"/>
          <w:szCs w:val="22"/>
        </w:rPr>
        <w:t>7 Step V-MAP template tables</w:t>
      </w:r>
      <w:r>
        <w:rPr>
          <w:rFonts w:asciiTheme="minorHAnsi" w:hAnsiTheme="minorHAnsi" w:cstheme="minorHAnsi"/>
          <w:sz w:val="22"/>
          <w:szCs w:val="22"/>
        </w:rPr>
        <w:t>”</w:t>
      </w:r>
      <w:r w:rsidRPr="00CE36D1">
        <w:rPr>
          <w:rFonts w:asciiTheme="minorHAnsi" w:hAnsiTheme="minorHAnsi" w:cstheme="minorHAnsi"/>
          <w:sz w:val="22"/>
          <w:szCs w:val="22"/>
        </w:rPr>
        <w:t xml:space="preserve"> </w:t>
      </w:r>
      <w:r>
        <w:rPr>
          <w:rFonts w:asciiTheme="minorHAnsi" w:hAnsiTheme="minorHAnsi" w:cstheme="minorHAnsi"/>
          <w:sz w:val="22"/>
          <w:szCs w:val="22"/>
        </w:rPr>
        <w:t>from the</w:t>
      </w:r>
      <w:r w:rsidRPr="00CE36D1">
        <w:rPr>
          <w:rFonts w:asciiTheme="minorHAnsi" w:hAnsiTheme="minorHAnsi" w:cstheme="minorHAnsi"/>
          <w:sz w:val="22"/>
          <w:szCs w:val="22"/>
        </w:rPr>
        <w:t xml:space="preserve"> </w:t>
      </w:r>
      <w:r>
        <w:rPr>
          <w:rFonts w:asciiTheme="minorHAnsi" w:hAnsiTheme="minorHAnsi" w:cstheme="minorHAnsi"/>
          <w:sz w:val="22"/>
          <w:szCs w:val="22"/>
        </w:rPr>
        <w:t>preceding pages.</w:t>
      </w:r>
    </w:p>
    <w:p w14:paraId="0263C415" w14:textId="77777777" w:rsidR="009E5FD5" w:rsidRPr="00CE36D1" w:rsidRDefault="009E5FD5" w:rsidP="009E5FD5">
      <w:pPr>
        <w:pStyle w:val="ListParagraph"/>
        <w:numPr>
          <w:ilvl w:val="0"/>
          <w:numId w:val="18"/>
        </w:numPr>
        <w:rPr>
          <w:rFonts w:asciiTheme="minorHAnsi" w:hAnsiTheme="minorHAnsi" w:cstheme="minorHAnsi"/>
          <w:sz w:val="22"/>
          <w:szCs w:val="22"/>
        </w:rPr>
      </w:pPr>
      <w:r w:rsidRPr="00CE36D1">
        <w:rPr>
          <w:rFonts w:asciiTheme="minorHAnsi" w:hAnsiTheme="minorHAnsi" w:cstheme="minorHAnsi"/>
          <w:sz w:val="22"/>
          <w:szCs w:val="22"/>
        </w:rPr>
        <w:t xml:space="preserve">Once you have </w:t>
      </w:r>
      <w:r>
        <w:rPr>
          <w:rFonts w:asciiTheme="minorHAnsi" w:hAnsiTheme="minorHAnsi" w:cstheme="minorHAnsi"/>
          <w:sz w:val="22"/>
          <w:szCs w:val="22"/>
        </w:rPr>
        <w:t>finalised version 1 of you</w:t>
      </w:r>
      <w:r w:rsidRPr="00CE36D1">
        <w:rPr>
          <w:rFonts w:asciiTheme="minorHAnsi" w:hAnsiTheme="minorHAnsi" w:cstheme="minorHAnsi"/>
          <w:sz w:val="22"/>
          <w:szCs w:val="22"/>
        </w:rPr>
        <w:t xml:space="preserve"> Club’s V-MAP, put it into action. </w:t>
      </w:r>
      <w:r>
        <w:rPr>
          <w:rFonts w:asciiTheme="minorHAnsi" w:hAnsiTheme="minorHAnsi" w:cstheme="minorHAnsi"/>
          <w:sz w:val="22"/>
          <w:szCs w:val="22"/>
        </w:rPr>
        <w:t>(</w:t>
      </w:r>
      <w:r w:rsidRPr="00CE36D1">
        <w:rPr>
          <w:rFonts w:asciiTheme="minorHAnsi" w:hAnsiTheme="minorHAnsi" w:cstheme="minorHAnsi"/>
          <w:sz w:val="22"/>
          <w:szCs w:val="22"/>
        </w:rPr>
        <w:t xml:space="preserve">Your V-MAP will not do you any good unless the Committee and the Volunteer Co-Ordinator (if you appoint one) </w:t>
      </w:r>
      <w:r>
        <w:rPr>
          <w:rFonts w:asciiTheme="minorHAnsi" w:hAnsiTheme="minorHAnsi" w:cstheme="minorHAnsi"/>
          <w:sz w:val="22"/>
          <w:szCs w:val="22"/>
        </w:rPr>
        <w:t>put it into action</w:t>
      </w:r>
      <w:r w:rsidRPr="00CE36D1">
        <w:rPr>
          <w:rFonts w:asciiTheme="minorHAnsi" w:hAnsiTheme="minorHAnsi" w:cstheme="minorHAnsi"/>
          <w:sz w:val="22"/>
          <w:szCs w:val="22"/>
        </w:rPr>
        <w:t>.</w:t>
      </w:r>
      <w:r>
        <w:rPr>
          <w:rFonts w:asciiTheme="minorHAnsi" w:hAnsiTheme="minorHAnsi" w:cstheme="minorHAnsi"/>
          <w:sz w:val="22"/>
          <w:szCs w:val="22"/>
        </w:rPr>
        <w:t>)</w:t>
      </w:r>
    </w:p>
    <w:p w14:paraId="4865FE6B" w14:textId="77777777" w:rsidR="009E5FD5" w:rsidRPr="00CE36D1" w:rsidRDefault="009E5FD5" w:rsidP="009E5FD5">
      <w:pPr>
        <w:pStyle w:val="ListParagraph"/>
        <w:numPr>
          <w:ilvl w:val="0"/>
          <w:numId w:val="18"/>
        </w:numPr>
        <w:rPr>
          <w:rFonts w:asciiTheme="minorHAnsi" w:hAnsiTheme="minorHAnsi" w:cstheme="minorHAnsi"/>
          <w:sz w:val="22"/>
          <w:szCs w:val="22"/>
        </w:rPr>
      </w:pPr>
      <w:r w:rsidRPr="00CE36D1">
        <w:rPr>
          <w:rFonts w:asciiTheme="minorHAnsi" w:hAnsiTheme="minorHAnsi" w:cstheme="minorHAnsi"/>
          <w:sz w:val="22"/>
          <w:szCs w:val="22"/>
        </w:rPr>
        <w:t xml:space="preserve">Volunteering MUST be </w:t>
      </w:r>
      <w:r>
        <w:rPr>
          <w:rFonts w:asciiTheme="minorHAnsi" w:hAnsiTheme="minorHAnsi" w:cstheme="minorHAnsi"/>
          <w:sz w:val="22"/>
          <w:szCs w:val="22"/>
        </w:rPr>
        <w:t xml:space="preserve">maintained </w:t>
      </w:r>
      <w:r w:rsidRPr="00CE36D1">
        <w:rPr>
          <w:rFonts w:asciiTheme="minorHAnsi" w:hAnsiTheme="minorHAnsi" w:cstheme="minorHAnsi"/>
          <w:sz w:val="22"/>
          <w:szCs w:val="22"/>
        </w:rPr>
        <w:t>on every Club Executive Club Committee meeting agenda.</w:t>
      </w:r>
    </w:p>
    <w:p w14:paraId="0BDE2FD6" w14:textId="73436FD7" w:rsidR="009E5FD5" w:rsidRPr="00942BD3" w:rsidRDefault="009E5FD5" w:rsidP="009E5FD5">
      <w:pPr>
        <w:pStyle w:val="ListParagraph"/>
        <w:numPr>
          <w:ilvl w:val="0"/>
          <w:numId w:val="18"/>
        </w:numPr>
        <w:rPr>
          <w:rFonts w:asciiTheme="minorHAnsi" w:hAnsiTheme="minorHAnsi" w:cstheme="minorHAnsi"/>
          <w:sz w:val="22"/>
          <w:szCs w:val="22"/>
        </w:rPr>
      </w:pPr>
      <w:r w:rsidRPr="00942BD3">
        <w:rPr>
          <w:rFonts w:asciiTheme="minorHAnsi" w:hAnsiTheme="minorHAnsi" w:cstheme="minorHAnsi"/>
          <w:sz w:val="22"/>
          <w:szCs w:val="22"/>
        </w:rPr>
        <w:t xml:space="preserve"> You should always budget for the recruitment, training, </w:t>
      </w:r>
      <w:r w:rsidR="005A358E" w:rsidRPr="00942BD3">
        <w:rPr>
          <w:rFonts w:asciiTheme="minorHAnsi" w:hAnsiTheme="minorHAnsi" w:cstheme="minorHAnsi"/>
          <w:sz w:val="22"/>
          <w:szCs w:val="22"/>
        </w:rPr>
        <w:t>recognition,</w:t>
      </w:r>
      <w:r w:rsidRPr="00942BD3">
        <w:rPr>
          <w:rFonts w:asciiTheme="minorHAnsi" w:hAnsiTheme="minorHAnsi" w:cstheme="minorHAnsi"/>
          <w:sz w:val="22"/>
          <w:szCs w:val="22"/>
        </w:rPr>
        <w:t xml:space="preserve"> and reward of your Volunteers </w:t>
      </w:r>
    </w:p>
    <w:p w14:paraId="65DDCA81" w14:textId="77777777" w:rsidR="009E5FD5" w:rsidRDefault="009E5FD5" w:rsidP="009E5FD5">
      <w:pPr>
        <w:spacing w:line="259" w:lineRule="auto"/>
        <w:rPr>
          <w:rFonts w:ascii="Calibri" w:eastAsia="Calibri" w:hAnsi="Calibri" w:cs="Calibri"/>
          <w:b/>
          <w:bCs/>
          <w:i/>
          <w:iCs/>
          <w:color w:val="FF0000"/>
          <w:sz w:val="22"/>
          <w:szCs w:val="22"/>
          <w:shd w:val="clear" w:color="auto" w:fill="FFFFFF"/>
          <w:lang w:val="en-US"/>
        </w:rPr>
      </w:pPr>
    </w:p>
    <w:p w14:paraId="08AEA5B0" w14:textId="77777777" w:rsidR="009E5FD5" w:rsidRPr="00033754" w:rsidRDefault="009E5FD5" w:rsidP="009E5FD5">
      <w:pPr>
        <w:spacing w:line="259" w:lineRule="auto"/>
        <w:rPr>
          <w:rFonts w:ascii="Calibri" w:eastAsia="Calibri" w:hAnsi="Calibri" w:cs="Calibri"/>
          <w:b/>
          <w:bCs/>
          <w:i/>
          <w:iCs/>
          <w:color w:val="FF0000"/>
          <w:sz w:val="22"/>
          <w:szCs w:val="22"/>
          <w:shd w:val="clear" w:color="auto" w:fill="FFFFFF"/>
          <w:lang w:val="en-US"/>
        </w:rPr>
      </w:pPr>
      <w:r w:rsidRPr="00033754">
        <w:rPr>
          <w:rFonts w:ascii="Calibri" w:eastAsia="Calibri" w:hAnsi="Calibri" w:cs="Calibri"/>
          <w:b/>
          <w:bCs/>
          <w:i/>
          <w:iCs/>
          <w:color w:val="FF0000"/>
          <w:sz w:val="22"/>
          <w:szCs w:val="22"/>
          <w:shd w:val="clear" w:color="auto" w:fill="FFFFFF"/>
          <w:lang w:val="en-US"/>
        </w:rPr>
        <w:t>NOTE:  Th</w:t>
      </w:r>
      <w:r>
        <w:rPr>
          <w:rFonts w:ascii="Calibri" w:eastAsia="Calibri" w:hAnsi="Calibri" w:cs="Calibri"/>
          <w:b/>
          <w:bCs/>
          <w:i/>
          <w:iCs/>
          <w:color w:val="FF0000"/>
          <w:sz w:val="22"/>
          <w:szCs w:val="22"/>
          <w:shd w:val="clear" w:color="auto" w:fill="FFFFFF"/>
          <w:lang w:val="en-US"/>
        </w:rPr>
        <w:t>e</w:t>
      </w:r>
      <w:r w:rsidRPr="00033754">
        <w:rPr>
          <w:rFonts w:ascii="Calibri" w:eastAsia="Calibri" w:hAnsi="Calibri" w:cs="Calibri"/>
          <w:b/>
          <w:bCs/>
          <w:i/>
          <w:iCs/>
          <w:color w:val="FF0000"/>
          <w:sz w:val="22"/>
          <w:szCs w:val="22"/>
          <w:shd w:val="clear" w:color="auto" w:fill="FFFFFF"/>
          <w:lang w:val="en-US"/>
        </w:rPr>
        <w:t xml:space="preserve"> Standard Volunteer Management Plan</w:t>
      </w:r>
      <w:r>
        <w:rPr>
          <w:rFonts w:ascii="Calibri" w:eastAsia="Calibri" w:hAnsi="Calibri" w:cs="Calibri"/>
          <w:b/>
          <w:bCs/>
          <w:i/>
          <w:iCs/>
          <w:color w:val="FF0000"/>
          <w:sz w:val="22"/>
          <w:szCs w:val="22"/>
          <w:shd w:val="clear" w:color="auto" w:fill="FFFFFF"/>
          <w:lang w:val="en-US"/>
        </w:rPr>
        <w:t>s</w:t>
      </w:r>
      <w:r w:rsidRPr="00033754">
        <w:rPr>
          <w:rFonts w:ascii="Calibri" w:eastAsia="Calibri" w:hAnsi="Calibri" w:cs="Calibri"/>
          <w:b/>
          <w:bCs/>
          <w:i/>
          <w:iCs/>
          <w:color w:val="FF0000"/>
          <w:sz w:val="22"/>
          <w:szCs w:val="22"/>
          <w:shd w:val="clear" w:color="auto" w:fill="FFFFFF"/>
          <w:lang w:val="en-US"/>
        </w:rPr>
        <w:t xml:space="preserve"> h</w:t>
      </w:r>
      <w:r>
        <w:rPr>
          <w:rFonts w:ascii="Calibri" w:eastAsia="Calibri" w:hAnsi="Calibri" w:cs="Calibri"/>
          <w:b/>
          <w:bCs/>
          <w:i/>
          <w:iCs/>
          <w:color w:val="FF0000"/>
          <w:sz w:val="22"/>
          <w:szCs w:val="22"/>
          <w:shd w:val="clear" w:color="auto" w:fill="FFFFFF"/>
          <w:lang w:val="en-US"/>
        </w:rPr>
        <w:t>ave</w:t>
      </w:r>
      <w:r w:rsidRPr="00033754">
        <w:rPr>
          <w:rFonts w:ascii="Calibri" w:eastAsia="Calibri" w:hAnsi="Calibri" w:cs="Calibri"/>
          <w:b/>
          <w:bCs/>
          <w:i/>
          <w:iCs/>
          <w:color w:val="FF0000"/>
          <w:sz w:val="22"/>
          <w:szCs w:val="22"/>
          <w:shd w:val="clear" w:color="auto" w:fill="FFFFFF"/>
          <w:lang w:val="en-US"/>
        </w:rPr>
        <w:t xml:space="preserve"> been provided as a guide only.  </w:t>
      </w:r>
    </w:p>
    <w:p w14:paraId="04BC8A35" w14:textId="77777777" w:rsidR="00942BD3" w:rsidRDefault="009E5FD5" w:rsidP="009E5FD5">
      <w:pPr>
        <w:spacing w:line="259" w:lineRule="auto"/>
        <w:rPr>
          <w:rFonts w:ascii="Calibri" w:eastAsia="Calibri" w:hAnsi="Calibri" w:cs="Calibri"/>
          <w:color w:val="FF0000"/>
          <w:sz w:val="22"/>
          <w:szCs w:val="22"/>
          <w:shd w:val="clear" w:color="auto" w:fill="FFFFFF"/>
          <w:lang w:val="en-US"/>
        </w:rPr>
      </w:pPr>
      <w:r w:rsidRPr="00033754">
        <w:rPr>
          <w:rFonts w:ascii="Calibri" w:eastAsia="Calibri" w:hAnsi="Calibri" w:cs="Calibri"/>
          <w:color w:val="FF0000"/>
          <w:sz w:val="22"/>
          <w:szCs w:val="22"/>
          <w:shd w:val="clear" w:color="auto" w:fill="FFFFFF"/>
          <w:lang w:val="en-US"/>
        </w:rPr>
        <w:t>Please edit as necessary by referring to the “</w:t>
      </w:r>
      <w:r w:rsidRPr="00033754">
        <w:rPr>
          <w:rFonts w:ascii="Calibri" w:eastAsia="Calibri" w:hAnsi="Calibri" w:cs="Calibri"/>
          <w:b/>
          <w:bCs/>
          <w:color w:val="FF0000"/>
          <w:sz w:val="22"/>
          <w:szCs w:val="22"/>
          <w:shd w:val="clear" w:color="auto" w:fill="FFFFFF"/>
          <w:lang w:val="en-US"/>
        </w:rPr>
        <w:t>KA Volunteer Management Framework”</w:t>
      </w:r>
      <w:r w:rsidRPr="00033754">
        <w:rPr>
          <w:rFonts w:ascii="Calibri" w:eastAsia="Calibri" w:hAnsi="Calibri" w:cs="Calibri"/>
          <w:color w:val="FF0000"/>
          <w:sz w:val="22"/>
          <w:szCs w:val="22"/>
          <w:shd w:val="clear" w:color="auto" w:fill="FFFFFF"/>
          <w:lang w:val="en-US"/>
        </w:rPr>
        <w:t xml:space="preserve"> and the </w:t>
      </w:r>
      <w:r>
        <w:rPr>
          <w:rFonts w:ascii="Calibri" w:eastAsia="Calibri" w:hAnsi="Calibri" w:cs="Calibri"/>
          <w:color w:val="FF0000"/>
          <w:sz w:val="22"/>
          <w:szCs w:val="22"/>
          <w:shd w:val="clear" w:color="auto" w:fill="FFFFFF"/>
          <w:lang w:val="en-US"/>
        </w:rPr>
        <w:t>7</w:t>
      </w:r>
      <w:r w:rsidRPr="00033754">
        <w:rPr>
          <w:rFonts w:ascii="Calibri" w:eastAsia="Calibri" w:hAnsi="Calibri" w:cs="Calibri"/>
          <w:color w:val="FF0000"/>
          <w:sz w:val="22"/>
          <w:szCs w:val="22"/>
          <w:shd w:val="clear" w:color="auto" w:fill="FFFFFF"/>
          <w:lang w:val="en-US"/>
        </w:rPr>
        <w:t xml:space="preserve"> Steps Tables in </w:t>
      </w:r>
    </w:p>
    <w:p w14:paraId="6215E3AA" w14:textId="77777777" w:rsidR="00942BD3" w:rsidRDefault="00942BD3" w:rsidP="009E5FD5">
      <w:pPr>
        <w:spacing w:line="259" w:lineRule="auto"/>
        <w:rPr>
          <w:rFonts w:ascii="Calibri" w:eastAsia="Calibri" w:hAnsi="Calibri" w:cs="Calibri"/>
          <w:color w:val="FF0000"/>
          <w:sz w:val="22"/>
          <w:szCs w:val="22"/>
          <w:shd w:val="clear" w:color="auto" w:fill="FFFFFF"/>
          <w:lang w:val="en-US"/>
        </w:rPr>
      </w:pPr>
    </w:p>
    <w:p w14:paraId="2F16F6DA" w14:textId="500EC7DA" w:rsidR="009E5FD5" w:rsidRDefault="009E5FD5" w:rsidP="009E5FD5">
      <w:pPr>
        <w:spacing w:line="259" w:lineRule="auto"/>
        <w:rPr>
          <w:rFonts w:ascii="Calibri" w:eastAsia="Calibri" w:hAnsi="Calibri" w:cs="Calibri"/>
          <w:color w:val="FF0000"/>
          <w:sz w:val="22"/>
          <w:szCs w:val="22"/>
          <w:shd w:val="clear" w:color="auto" w:fill="FFFFFF"/>
          <w:lang w:val="en-US"/>
        </w:rPr>
      </w:pPr>
      <w:r w:rsidRPr="00033754">
        <w:rPr>
          <w:rFonts w:ascii="Calibri" w:eastAsia="Calibri" w:hAnsi="Calibri" w:cs="Calibri"/>
          <w:color w:val="FF0000"/>
          <w:sz w:val="22"/>
          <w:szCs w:val="22"/>
          <w:shd w:val="clear" w:color="auto" w:fill="FFFFFF"/>
          <w:lang w:val="en-US"/>
        </w:rPr>
        <w:t>“</w:t>
      </w:r>
      <w:r w:rsidRPr="00033754">
        <w:rPr>
          <w:rFonts w:ascii="Calibri" w:eastAsia="Calibri" w:hAnsi="Calibri" w:cs="Calibri"/>
          <w:b/>
          <w:bCs/>
          <w:color w:val="FF0000"/>
          <w:sz w:val="22"/>
          <w:szCs w:val="22"/>
          <w:shd w:val="clear" w:color="auto" w:fill="FFFFFF"/>
          <w:lang w:val="en-US"/>
        </w:rPr>
        <w:t>Volunteer Management Action Plan”</w:t>
      </w:r>
      <w:r w:rsidRPr="00033754">
        <w:rPr>
          <w:rFonts w:ascii="Calibri" w:eastAsia="Calibri" w:hAnsi="Calibri" w:cs="Calibri"/>
          <w:color w:val="FF0000"/>
          <w:sz w:val="22"/>
          <w:szCs w:val="22"/>
          <w:shd w:val="clear" w:color="auto" w:fill="FFFFFF"/>
          <w:lang w:val="en-US"/>
        </w:rPr>
        <w:t xml:space="preserve"> workbook to reflect the requirements of your Club. </w:t>
      </w:r>
    </w:p>
    <w:p w14:paraId="7250CA16" w14:textId="5CF84259" w:rsidR="009E5FD5" w:rsidRPr="009E5FD5" w:rsidRDefault="009E5FD5" w:rsidP="009E5FD5">
      <w:pPr>
        <w:spacing w:after="160" w:line="259" w:lineRule="auto"/>
        <w:rPr>
          <w:rFonts w:ascii="Calibri" w:eastAsia="Calibri" w:hAnsi="Calibri" w:cs="Calibri"/>
          <w:color w:val="FF0000"/>
          <w:sz w:val="22"/>
          <w:szCs w:val="22"/>
          <w:shd w:val="clear" w:color="auto" w:fill="FFFFFF"/>
          <w:lang w:val="en-US"/>
        </w:rPr>
      </w:pPr>
      <w:r>
        <w:rPr>
          <w:rFonts w:ascii="Calibri" w:eastAsia="Calibri" w:hAnsi="Calibri" w:cs="Calibri"/>
          <w:color w:val="FF0000"/>
          <w:sz w:val="22"/>
          <w:szCs w:val="22"/>
          <w:shd w:val="clear" w:color="auto" w:fill="FFFFFF"/>
          <w:lang w:val="en-US"/>
        </w:rPr>
        <w:t>Select any of the discussion/action points</w:t>
      </w:r>
      <w:r w:rsidRPr="00033754">
        <w:rPr>
          <w:rFonts w:ascii="Calibri" w:eastAsia="Calibri" w:hAnsi="Calibri" w:cs="Calibri"/>
          <w:color w:val="FF0000"/>
          <w:sz w:val="22"/>
          <w:szCs w:val="22"/>
          <w:shd w:val="clear" w:color="auto" w:fill="FFFFFF"/>
          <w:lang w:val="en-US"/>
        </w:rPr>
        <w:t xml:space="preserve"> </w:t>
      </w:r>
      <w:r>
        <w:rPr>
          <w:rFonts w:ascii="Calibri" w:eastAsia="Calibri" w:hAnsi="Calibri" w:cs="Calibri"/>
          <w:color w:val="FF0000"/>
          <w:sz w:val="22"/>
          <w:szCs w:val="22"/>
          <w:shd w:val="clear" w:color="auto" w:fill="FFFFFF"/>
          <w:lang w:val="en-US"/>
        </w:rPr>
        <w:t>from the tables above and add them to the standard plan that applies to your Club.</w:t>
      </w:r>
      <w:r>
        <w:rPr>
          <w:rFonts w:asciiTheme="minorHAnsi" w:hAnsiTheme="minorHAnsi" w:cstheme="minorHAnsi"/>
          <w:b/>
          <w:bCs/>
          <w:color w:val="006600"/>
          <w:sz w:val="36"/>
          <w:szCs w:val="36"/>
        </w:rPr>
        <w:br w:type="page"/>
      </w:r>
    </w:p>
    <w:p w14:paraId="23B16DAF" w14:textId="2A71FF02" w:rsidR="00327570" w:rsidRPr="00C7560C" w:rsidRDefault="00327570" w:rsidP="00327570">
      <w:pPr>
        <w:rPr>
          <w:rFonts w:asciiTheme="minorHAnsi" w:hAnsiTheme="minorHAnsi" w:cstheme="minorHAnsi"/>
        </w:rPr>
      </w:pPr>
      <w:r w:rsidRPr="00BF2C21">
        <w:rPr>
          <w:rFonts w:asciiTheme="minorHAnsi" w:hAnsiTheme="minorHAnsi" w:cstheme="minorHAnsi"/>
          <w:b/>
          <w:bCs/>
          <w:color w:val="006600"/>
          <w:sz w:val="36"/>
          <w:szCs w:val="36"/>
        </w:rPr>
        <w:lastRenderedPageBreak/>
        <w:t>About Our Sport and Our Club</w:t>
      </w:r>
    </w:p>
    <w:p w14:paraId="68C9A811" w14:textId="77777777" w:rsidR="00327570" w:rsidRPr="00C7560C" w:rsidRDefault="00327570" w:rsidP="00327570">
      <w:pPr>
        <w:ind w:right="491"/>
        <w:rPr>
          <w:rFonts w:asciiTheme="minorHAnsi" w:hAnsiTheme="minorHAnsi" w:cstheme="minorHAnsi"/>
          <w:sz w:val="16"/>
          <w:szCs w:val="16"/>
        </w:rPr>
      </w:pPr>
    </w:p>
    <w:p w14:paraId="1B4177AF" w14:textId="77777777" w:rsidR="00327570" w:rsidRPr="00D92BC8" w:rsidRDefault="00327570" w:rsidP="00327570">
      <w:pPr>
        <w:ind w:right="-1"/>
        <w:jc w:val="both"/>
        <w:rPr>
          <w:rFonts w:asciiTheme="minorHAnsi" w:hAnsiTheme="minorHAnsi" w:cstheme="minorHAnsi"/>
          <w:i/>
          <w:iCs/>
        </w:rPr>
      </w:pPr>
      <w:r>
        <w:rPr>
          <w:rFonts w:asciiTheme="minorHAnsi" w:hAnsiTheme="minorHAnsi" w:cstheme="minorHAnsi"/>
          <w:i/>
          <w:iCs/>
          <w:noProof/>
        </w:rPr>
        <w:drawing>
          <wp:anchor distT="0" distB="0" distL="114300" distR="114300" simplePos="0" relativeHeight="251660288" behindDoc="0" locked="0" layoutInCell="1" allowOverlap="1" wp14:anchorId="5B11925B" wp14:editId="2C7C28AD">
            <wp:simplePos x="0" y="0"/>
            <wp:positionH relativeFrom="column">
              <wp:posOffset>2888615</wp:posOffset>
            </wp:positionH>
            <wp:positionV relativeFrom="paragraph">
              <wp:posOffset>46060</wp:posOffset>
            </wp:positionV>
            <wp:extent cx="3505200" cy="2880995"/>
            <wp:effectExtent l="0" t="0" r="0" b="0"/>
            <wp:wrapSquare wrapText="bothSides"/>
            <wp:docPr id="2596555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05200" cy="2880995"/>
                    </a:xfrm>
                    <a:prstGeom prst="rect">
                      <a:avLst/>
                    </a:prstGeom>
                    <a:noFill/>
                  </pic:spPr>
                </pic:pic>
              </a:graphicData>
            </a:graphic>
            <wp14:sizeRelV relativeFrom="margin">
              <wp14:pctHeight>0</wp14:pctHeight>
            </wp14:sizeRelV>
          </wp:anchor>
        </w:drawing>
      </w:r>
      <w:r w:rsidRPr="00D92BC8">
        <w:rPr>
          <w:rFonts w:asciiTheme="minorHAnsi" w:hAnsiTheme="minorHAnsi" w:cstheme="minorHAnsi"/>
          <w:i/>
          <w:iCs/>
        </w:rPr>
        <w:t>Welcome to the dynamic world of kart racing at the [</w:t>
      </w:r>
      <w:r w:rsidRPr="00D92BC8">
        <w:rPr>
          <w:rFonts w:asciiTheme="minorHAnsi" w:hAnsiTheme="minorHAnsi" w:cstheme="minorHAnsi"/>
          <w:i/>
          <w:iCs/>
          <w:highlight w:val="lightGray"/>
        </w:rPr>
        <w:t>Club Name</w:t>
      </w:r>
      <w:r w:rsidRPr="00D92BC8">
        <w:rPr>
          <w:rFonts w:asciiTheme="minorHAnsi" w:hAnsiTheme="minorHAnsi" w:cstheme="minorHAnsi"/>
          <w:i/>
          <w:iCs/>
        </w:rPr>
        <w:t>] Kart Club! Established in [</w:t>
      </w:r>
      <w:r w:rsidRPr="00D92BC8">
        <w:rPr>
          <w:rFonts w:asciiTheme="minorHAnsi" w:hAnsiTheme="minorHAnsi" w:cstheme="minorHAnsi"/>
          <w:i/>
          <w:iCs/>
          <w:highlight w:val="lightGray"/>
        </w:rPr>
        <w:t>year</w:t>
      </w:r>
      <w:r w:rsidRPr="00D92BC8">
        <w:rPr>
          <w:rFonts w:asciiTheme="minorHAnsi" w:hAnsiTheme="minorHAnsi" w:cstheme="minorHAnsi"/>
          <w:i/>
          <w:iCs/>
        </w:rPr>
        <w:t>], our Club is nestled [</w:t>
      </w:r>
      <w:r w:rsidRPr="00D92BC8">
        <w:rPr>
          <w:rFonts w:asciiTheme="minorHAnsi" w:hAnsiTheme="minorHAnsi" w:cstheme="minorHAnsi"/>
          <w:i/>
          <w:iCs/>
          <w:highlight w:val="lightGray"/>
        </w:rPr>
        <w:t>number</w:t>
      </w:r>
      <w:r w:rsidRPr="00D92BC8">
        <w:rPr>
          <w:rFonts w:asciiTheme="minorHAnsi" w:hAnsiTheme="minorHAnsi" w:cstheme="minorHAnsi"/>
          <w:i/>
          <w:iCs/>
        </w:rPr>
        <w:t>] km from [</w:t>
      </w:r>
      <w:r w:rsidRPr="00D92BC8">
        <w:rPr>
          <w:rFonts w:asciiTheme="minorHAnsi" w:hAnsiTheme="minorHAnsi" w:cstheme="minorHAnsi"/>
          <w:i/>
          <w:iCs/>
          <w:highlight w:val="lightGray"/>
        </w:rPr>
        <w:t>closest major town</w:t>
      </w:r>
      <w:r w:rsidRPr="00D92BC8">
        <w:rPr>
          <w:rFonts w:asciiTheme="minorHAnsi" w:hAnsiTheme="minorHAnsi" w:cstheme="minorHAnsi"/>
          <w:i/>
          <w:iCs/>
        </w:rPr>
        <w:t>]. We offer convenient access to a wide range of accommodation options nearby to ensure a comfortable stay for our members and guests. Currently, our club is home to around [</w:t>
      </w:r>
      <w:r w:rsidRPr="00D92BC8">
        <w:rPr>
          <w:rFonts w:asciiTheme="minorHAnsi" w:hAnsiTheme="minorHAnsi" w:cstheme="minorHAnsi"/>
          <w:i/>
          <w:iCs/>
          <w:highlight w:val="lightGray"/>
        </w:rPr>
        <w:t>number of members</w:t>
      </w:r>
      <w:r w:rsidRPr="00D92BC8">
        <w:rPr>
          <w:rFonts w:asciiTheme="minorHAnsi" w:hAnsiTheme="minorHAnsi" w:cstheme="minorHAnsi"/>
          <w:i/>
          <w:iCs/>
        </w:rPr>
        <w:t>] enthusiastic karters and their families, alongside a flourishing regional membership. We operate as a separate incorporated entity, steered by a committee of dedicated volunteer members. Our affiliation with Karting [</w:t>
      </w:r>
      <w:r w:rsidRPr="00D92BC8">
        <w:rPr>
          <w:rFonts w:asciiTheme="minorHAnsi" w:hAnsiTheme="minorHAnsi" w:cstheme="minorHAnsi"/>
          <w:i/>
          <w:iCs/>
          <w:highlight w:val="lightGray"/>
        </w:rPr>
        <w:t>State</w:t>
      </w:r>
      <w:r w:rsidRPr="00D92BC8">
        <w:rPr>
          <w:rFonts w:asciiTheme="minorHAnsi" w:hAnsiTheme="minorHAnsi" w:cstheme="minorHAnsi"/>
          <w:i/>
          <w:iCs/>
        </w:rPr>
        <w:t>] ties us to the larger Karting Australia community, creating a network of passionate karting enthusiasts across the country.</w:t>
      </w:r>
    </w:p>
    <w:p w14:paraId="39993071" w14:textId="77777777" w:rsidR="00327570" w:rsidRPr="00D92BC8" w:rsidRDefault="00327570" w:rsidP="00327570">
      <w:pPr>
        <w:ind w:right="491"/>
        <w:jc w:val="both"/>
        <w:rPr>
          <w:rFonts w:asciiTheme="minorHAnsi" w:hAnsiTheme="minorHAnsi" w:cstheme="minorHAnsi"/>
          <w:i/>
          <w:iCs/>
        </w:rPr>
      </w:pPr>
    </w:p>
    <w:p w14:paraId="44E43DE9" w14:textId="77777777" w:rsidR="00327570" w:rsidRPr="00D92BC8" w:rsidRDefault="00327570" w:rsidP="00327570">
      <w:pPr>
        <w:ind w:right="57"/>
        <w:jc w:val="both"/>
        <w:rPr>
          <w:rFonts w:asciiTheme="minorHAnsi" w:hAnsiTheme="minorHAnsi" w:cstheme="minorHAnsi"/>
          <w:i/>
          <w:iCs/>
        </w:rPr>
      </w:pPr>
      <w:r w:rsidRPr="00D92BC8">
        <w:rPr>
          <w:rFonts w:asciiTheme="minorHAnsi" w:hAnsiTheme="minorHAnsi" w:cstheme="minorHAnsi"/>
          <w:i/>
          <w:iCs/>
        </w:rPr>
        <w:t xml:space="preserve">Our aim is to offer our members top-tier sprint kart racing facilities that ensure safety for drivers, pit crew, </w:t>
      </w:r>
      <w:proofErr w:type="gramStart"/>
      <w:r w:rsidRPr="00D92BC8">
        <w:rPr>
          <w:rFonts w:asciiTheme="minorHAnsi" w:hAnsiTheme="minorHAnsi" w:cstheme="minorHAnsi"/>
          <w:i/>
          <w:iCs/>
        </w:rPr>
        <w:t>Officials</w:t>
      </w:r>
      <w:proofErr w:type="gramEnd"/>
      <w:r w:rsidRPr="00D92BC8">
        <w:rPr>
          <w:rFonts w:asciiTheme="minorHAnsi" w:hAnsiTheme="minorHAnsi" w:cstheme="minorHAnsi"/>
          <w:i/>
          <w:iCs/>
        </w:rPr>
        <w:t xml:space="preserve"> and families alike. Our </w:t>
      </w:r>
      <w:r w:rsidRPr="00D92BC8">
        <w:rPr>
          <w:rFonts w:asciiTheme="minorHAnsi" w:hAnsiTheme="minorHAnsi" w:cstheme="minorHAnsi"/>
          <w:b/>
          <w:bCs/>
          <w:i/>
          <w:iCs/>
        </w:rPr>
        <w:t>Vision</w:t>
      </w:r>
      <w:r w:rsidRPr="00D92BC8">
        <w:rPr>
          <w:rFonts w:asciiTheme="minorHAnsi" w:hAnsiTheme="minorHAnsi" w:cstheme="minorHAnsi"/>
          <w:i/>
          <w:iCs/>
        </w:rPr>
        <w:t xml:space="preserve"> encapsulates an atmosphere of fun, inclusion, and respect, where karting is a fun and welcoming activity for all ages. We prioritise customer satisfaction and maintain a keen focus on safety.</w:t>
      </w:r>
    </w:p>
    <w:p w14:paraId="0327EBD7" w14:textId="77777777" w:rsidR="00327570" w:rsidRPr="00D92BC8" w:rsidRDefault="00327570" w:rsidP="00327570">
      <w:pPr>
        <w:ind w:right="57"/>
        <w:jc w:val="both"/>
        <w:rPr>
          <w:rFonts w:asciiTheme="minorHAnsi" w:hAnsiTheme="minorHAnsi" w:cstheme="minorHAnsi"/>
          <w:i/>
          <w:iCs/>
        </w:rPr>
      </w:pPr>
    </w:p>
    <w:p w14:paraId="2D8F4291" w14:textId="77777777" w:rsidR="00327570" w:rsidRPr="00D92BC8" w:rsidRDefault="00327570" w:rsidP="00327570">
      <w:pPr>
        <w:ind w:right="57"/>
        <w:jc w:val="both"/>
        <w:rPr>
          <w:rFonts w:asciiTheme="minorHAnsi" w:hAnsiTheme="minorHAnsi" w:cstheme="minorHAnsi"/>
          <w:i/>
          <w:iCs/>
        </w:rPr>
      </w:pPr>
      <w:r w:rsidRPr="00D92BC8">
        <w:rPr>
          <w:rFonts w:asciiTheme="minorHAnsi" w:hAnsiTheme="minorHAnsi" w:cstheme="minorHAnsi"/>
          <w:i/>
          <w:iCs/>
        </w:rPr>
        <w:t>Our Club prides itself on our</w:t>
      </w:r>
      <w:r w:rsidRPr="00D92BC8">
        <w:rPr>
          <w:rFonts w:asciiTheme="minorHAnsi" w:hAnsiTheme="minorHAnsi" w:cstheme="minorHAnsi"/>
          <w:b/>
          <w:bCs/>
          <w:i/>
          <w:iCs/>
        </w:rPr>
        <w:t xml:space="preserve"> Values</w:t>
      </w:r>
      <w:r w:rsidRPr="00D92BC8">
        <w:rPr>
          <w:rFonts w:asciiTheme="minorHAnsi" w:hAnsiTheme="minorHAnsi" w:cstheme="minorHAnsi"/>
          <w:i/>
          <w:iCs/>
        </w:rPr>
        <w:t>. We are a welcoming, family-friendly, inclusive, fun, and diverse community. Safety, respect, excellence, teamwork, honesty, and trust underline everything we do.</w:t>
      </w:r>
    </w:p>
    <w:p w14:paraId="6BF975A3" w14:textId="77777777" w:rsidR="00327570" w:rsidRPr="00D92BC8" w:rsidRDefault="00327570" w:rsidP="00327570">
      <w:pPr>
        <w:ind w:right="57"/>
        <w:jc w:val="both"/>
        <w:rPr>
          <w:rFonts w:asciiTheme="minorHAnsi" w:hAnsiTheme="minorHAnsi" w:cstheme="minorHAnsi"/>
          <w:i/>
          <w:iCs/>
        </w:rPr>
      </w:pPr>
    </w:p>
    <w:p w14:paraId="5C22F190" w14:textId="77777777" w:rsidR="00327570" w:rsidRPr="00D92BC8" w:rsidRDefault="00327570" w:rsidP="00327570">
      <w:pPr>
        <w:ind w:right="57"/>
        <w:jc w:val="both"/>
        <w:rPr>
          <w:rFonts w:asciiTheme="minorHAnsi" w:hAnsiTheme="minorHAnsi" w:cstheme="minorHAnsi"/>
          <w:i/>
          <w:iCs/>
        </w:rPr>
      </w:pPr>
      <w:r w:rsidRPr="00D92BC8">
        <w:rPr>
          <w:rFonts w:asciiTheme="minorHAnsi" w:hAnsiTheme="minorHAnsi" w:cstheme="minorHAnsi"/>
          <w:i/>
          <w:iCs/>
        </w:rPr>
        <w:t xml:space="preserve">We firmly believe that the strength and evolution of our Club is hinged on our members' active involvement and commitment. As a volunteer-run organisation, we encourage all members to engage more deeply with the club beyond just racing. After all, as a member, you are now part of our team - it is your club! </w:t>
      </w:r>
    </w:p>
    <w:p w14:paraId="439A0B30" w14:textId="77777777" w:rsidR="00327570" w:rsidRPr="00D92BC8" w:rsidRDefault="00327570" w:rsidP="00327570">
      <w:pPr>
        <w:ind w:right="57"/>
        <w:jc w:val="both"/>
        <w:rPr>
          <w:rFonts w:asciiTheme="minorHAnsi" w:hAnsiTheme="minorHAnsi" w:cstheme="minorHAnsi"/>
          <w:i/>
          <w:iCs/>
        </w:rPr>
      </w:pPr>
    </w:p>
    <w:p w14:paraId="07ABFD2B" w14:textId="77777777" w:rsidR="00327570" w:rsidRPr="00D92BC8" w:rsidRDefault="00327570" w:rsidP="00327570">
      <w:pPr>
        <w:ind w:right="57"/>
        <w:jc w:val="both"/>
        <w:rPr>
          <w:rFonts w:asciiTheme="minorHAnsi" w:hAnsiTheme="minorHAnsi" w:cstheme="minorHAnsi"/>
          <w:i/>
          <w:iCs/>
        </w:rPr>
      </w:pPr>
      <w:r w:rsidRPr="00D92BC8">
        <w:rPr>
          <w:rFonts w:asciiTheme="minorHAnsi" w:hAnsiTheme="minorHAnsi" w:cstheme="minorHAnsi"/>
          <w:i/>
          <w:iCs/>
        </w:rPr>
        <w:t xml:space="preserve">We host a range of karting competitions and activities, from regular </w:t>
      </w:r>
      <w:r w:rsidRPr="00D92BC8">
        <w:rPr>
          <w:rFonts w:asciiTheme="minorHAnsi" w:hAnsiTheme="minorHAnsi" w:cstheme="minorHAnsi"/>
          <w:b/>
          <w:bCs/>
          <w:i/>
          <w:iCs/>
        </w:rPr>
        <w:t>Recreational Events</w:t>
      </w:r>
      <w:r w:rsidRPr="00D92BC8">
        <w:rPr>
          <w:rFonts w:asciiTheme="minorHAnsi" w:hAnsiTheme="minorHAnsi" w:cstheme="minorHAnsi"/>
          <w:i/>
          <w:iCs/>
        </w:rPr>
        <w:t xml:space="preserve"> (just for fun) to </w:t>
      </w:r>
      <w:r w:rsidRPr="00D92BC8">
        <w:rPr>
          <w:rFonts w:asciiTheme="minorHAnsi" w:hAnsiTheme="minorHAnsi" w:cstheme="minorHAnsi"/>
          <w:b/>
          <w:bCs/>
          <w:i/>
          <w:iCs/>
        </w:rPr>
        <w:t>Club Competition</w:t>
      </w:r>
      <w:r w:rsidRPr="00D92BC8">
        <w:rPr>
          <w:rFonts w:asciiTheme="minorHAnsi" w:hAnsiTheme="minorHAnsi" w:cstheme="minorHAnsi"/>
          <w:i/>
          <w:iCs/>
        </w:rPr>
        <w:t xml:space="preserve">, extending to </w:t>
      </w:r>
      <w:r w:rsidRPr="00D92BC8">
        <w:rPr>
          <w:rFonts w:asciiTheme="minorHAnsi" w:hAnsiTheme="minorHAnsi" w:cstheme="minorHAnsi"/>
          <w:b/>
          <w:bCs/>
          <w:i/>
          <w:iCs/>
        </w:rPr>
        <w:t>State level Competition</w:t>
      </w:r>
      <w:r w:rsidRPr="00D92BC8">
        <w:rPr>
          <w:rFonts w:asciiTheme="minorHAnsi" w:hAnsiTheme="minorHAnsi" w:cstheme="minorHAnsi"/>
          <w:i/>
          <w:iCs/>
        </w:rPr>
        <w:t xml:space="preserve"> and on a semi-regular basis, we host </w:t>
      </w:r>
      <w:r w:rsidRPr="00D92BC8">
        <w:rPr>
          <w:rFonts w:asciiTheme="minorHAnsi" w:hAnsiTheme="minorHAnsi" w:cstheme="minorHAnsi"/>
          <w:b/>
          <w:bCs/>
          <w:i/>
          <w:iCs/>
        </w:rPr>
        <w:t xml:space="preserve">National Championship, Series and Cup </w:t>
      </w:r>
      <w:r w:rsidRPr="00D92BC8">
        <w:rPr>
          <w:rFonts w:asciiTheme="minorHAnsi" w:hAnsiTheme="minorHAnsi" w:cstheme="minorHAnsi"/>
          <w:i/>
          <w:iCs/>
        </w:rPr>
        <w:t>events. Organising large-scale State and national events requires a lot of planning and help from our members, ensuring successful and profitable events.</w:t>
      </w:r>
    </w:p>
    <w:p w14:paraId="6C1C0E18" w14:textId="77777777" w:rsidR="00327570" w:rsidRPr="00D92BC8" w:rsidRDefault="00327570" w:rsidP="00327570">
      <w:pPr>
        <w:ind w:right="57"/>
        <w:jc w:val="both"/>
        <w:rPr>
          <w:rFonts w:asciiTheme="minorHAnsi" w:hAnsiTheme="minorHAnsi" w:cstheme="minorHAnsi"/>
          <w:i/>
          <w:iCs/>
        </w:rPr>
      </w:pPr>
    </w:p>
    <w:p w14:paraId="0B55A6C2" w14:textId="77777777" w:rsidR="00327570" w:rsidRPr="00D92BC8" w:rsidRDefault="00327570" w:rsidP="00327570">
      <w:pPr>
        <w:ind w:right="57"/>
        <w:jc w:val="both"/>
        <w:rPr>
          <w:rFonts w:asciiTheme="minorHAnsi" w:hAnsiTheme="minorHAnsi" w:cstheme="minorHAnsi"/>
          <w:i/>
          <w:iCs/>
        </w:rPr>
      </w:pPr>
      <w:r w:rsidRPr="00D92BC8">
        <w:rPr>
          <w:rFonts w:asciiTheme="minorHAnsi" w:hAnsiTheme="minorHAnsi" w:cstheme="minorHAnsi"/>
          <w:b/>
          <w:bCs/>
          <w:i/>
          <w:iCs/>
        </w:rPr>
        <w:t>Maintaining our facilities is a team effort</w:t>
      </w:r>
      <w:r w:rsidRPr="00D92BC8">
        <w:rPr>
          <w:rFonts w:asciiTheme="minorHAnsi" w:hAnsiTheme="minorHAnsi" w:cstheme="minorHAnsi"/>
          <w:i/>
          <w:iCs/>
        </w:rPr>
        <w:t>, with track and grounds upkeep taking place at our regular working bees. The more members that lend a hand, the quicker we get the work done, thus minimizing the closure time for the track. Every member's contribution counts, and we expect each one to attend at least one working bee per year.</w:t>
      </w:r>
    </w:p>
    <w:p w14:paraId="6FEB13A6" w14:textId="77777777" w:rsidR="00327570" w:rsidRPr="00D92BC8" w:rsidRDefault="00327570" w:rsidP="00327570">
      <w:pPr>
        <w:ind w:right="57"/>
        <w:jc w:val="both"/>
        <w:rPr>
          <w:rFonts w:asciiTheme="minorHAnsi" w:hAnsiTheme="minorHAnsi" w:cstheme="minorHAnsi"/>
          <w:i/>
          <w:iCs/>
        </w:rPr>
      </w:pPr>
    </w:p>
    <w:p w14:paraId="285DC9D5" w14:textId="77777777" w:rsidR="00327570" w:rsidRPr="00D92BC8" w:rsidRDefault="00327570" w:rsidP="00327570">
      <w:pPr>
        <w:ind w:right="57"/>
        <w:jc w:val="both"/>
        <w:rPr>
          <w:rFonts w:asciiTheme="minorHAnsi" w:hAnsiTheme="minorHAnsi" w:cstheme="minorHAnsi"/>
          <w:i/>
          <w:iCs/>
        </w:rPr>
      </w:pPr>
      <w:r w:rsidRPr="00D92BC8">
        <w:rPr>
          <w:rFonts w:asciiTheme="minorHAnsi" w:hAnsiTheme="minorHAnsi" w:cstheme="minorHAnsi"/>
          <w:i/>
          <w:iCs/>
        </w:rPr>
        <w:t>Join us at the [</w:t>
      </w:r>
      <w:r w:rsidRPr="000270A8">
        <w:rPr>
          <w:rFonts w:asciiTheme="minorHAnsi" w:hAnsiTheme="minorHAnsi" w:cstheme="minorHAnsi"/>
          <w:i/>
          <w:iCs/>
          <w:highlight w:val="lightGray"/>
        </w:rPr>
        <w:t>Club Name</w:t>
      </w:r>
      <w:r w:rsidRPr="00D92BC8">
        <w:rPr>
          <w:rFonts w:asciiTheme="minorHAnsi" w:hAnsiTheme="minorHAnsi" w:cstheme="minorHAnsi"/>
          <w:i/>
          <w:iCs/>
        </w:rPr>
        <w:t>] Kart Club, and immerse yourself in a thrilling, inclusive, and satisfying karting experience.</w:t>
      </w:r>
      <w:r w:rsidRPr="00D92BC8">
        <w:rPr>
          <w:noProof/>
        </w:rPr>
        <w:t xml:space="preserve"> </w:t>
      </w:r>
    </w:p>
    <w:p w14:paraId="3114B40A" w14:textId="77777777" w:rsidR="00327570" w:rsidRDefault="00327570" w:rsidP="00327570">
      <w:pPr>
        <w:rPr>
          <w:rFonts w:asciiTheme="minorHAnsi" w:hAnsiTheme="minorHAnsi" w:cstheme="minorHAnsi"/>
          <w:sz w:val="22"/>
          <w:szCs w:val="22"/>
        </w:rPr>
      </w:pPr>
    </w:p>
    <w:p w14:paraId="024BBE4D" w14:textId="77777777" w:rsidR="00327570" w:rsidRDefault="00327570" w:rsidP="00327570">
      <w:pPr>
        <w:rPr>
          <w:rFonts w:asciiTheme="minorHAnsi" w:hAnsiTheme="minorHAnsi" w:cstheme="minorHAnsi"/>
          <w:sz w:val="22"/>
          <w:szCs w:val="22"/>
        </w:rPr>
      </w:pPr>
      <w:r>
        <w:rPr>
          <w:rFonts w:asciiTheme="minorHAnsi" w:hAnsiTheme="minorHAnsi" w:cstheme="minorHAnsi"/>
          <w:sz w:val="22"/>
          <w:szCs w:val="22"/>
        </w:rPr>
        <w:t>[</w:t>
      </w:r>
      <w:r w:rsidRPr="000270A8">
        <w:rPr>
          <w:rFonts w:asciiTheme="minorHAnsi" w:hAnsiTheme="minorHAnsi" w:cstheme="minorHAnsi"/>
          <w:sz w:val="22"/>
          <w:szCs w:val="22"/>
          <w:highlight w:val="lightGray"/>
        </w:rPr>
        <w:t>Signed</w:t>
      </w:r>
      <w:r>
        <w:rPr>
          <w:rFonts w:asciiTheme="minorHAnsi" w:hAnsiTheme="minorHAnsi" w:cstheme="minorHAnsi"/>
          <w:sz w:val="22"/>
          <w:szCs w:val="22"/>
        </w:rPr>
        <w:t>]</w:t>
      </w:r>
      <w:r w:rsidRPr="00B66482">
        <w:rPr>
          <w:rFonts w:asciiTheme="minorHAnsi" w:hAnsiTheme="minorHAnsi" w:cstheme="minorHAnsi"/>
          <w:noProof/>
          <w:sz w:val="22"/>
          <w:szCs w:val="22"/>
        </w:rPr>
        <w:t xml:space="preserve"> </w:t>
      </w:r>
    </w:p>
    <w:p w14:paraId="2ED03B35" w14:textId="77777777" w:rsidR="00327570" w:rsidRPr="00B66482" w:rsidRDefault="00327570" w:rsidP="00327570">
      <w:pPr>
        <w:rPr>
          <w:rFonts w:asciiTheme="minorHAnsi" w:hAnsiTheme="minorHAnsi" w:cstheme="minorHAnsi"/>
          <w:b/>
          <w:bCs/>
          <w:sz w:val="22"/>
          <w:szCs w:val="22"/>
        </w:rPr>
      </w:pPr>
      <w:r w:rsidRPr="00B66482">
        <w:rPr>
          <w:rFonts w:asciiTheme="minorHAnsi" w:hAnsiTheme="minorHAnsi" w:cstheme="minorHAnsi"/>
          <w:b/>
          <w:bCs/>
          <w:sz w:val="22"/>
          <w:szCs w:val="22"/>
        </w:rPr>
        <w:t>Club President</w:t>
      </w:r>
    </w:p>
    <w:p w14:paraId="057C32AE" w14:textId="77777777" w:rsidR="00327570" w:rsidRDefault="00327570" w:rsidP="00327570">
      <w:pPr>
        <w:rPr>
          <w:rFonts w:asciiTheme="minorHAnsi" w:hAnsiTheme="minorHAnsi" w:cstheme="minorHAnsi"/>
        </w:rPr>
      </w:pPr>
      <w:r>
        <w:rPr>
          <w:rFonts w:asciiTheme="minorHAnsi" w:hAnsiTheme="minorHAnsi" w:cstheme="minorHAnsi"/>
        </w:rPr>
        <w:br w:type="page"/>
      </w:r>
    </w:p>
    <w:p w14:paraId="08B10033" w14:textId="77777777" w:rsidR="00327570" w:rsidRPr="00BF2C21" w:rsidRDefault="00327570" w:rsidP="00327570">
      <w:pPr>
        <w:rPr>
          <w:rFonts w:asciiTheme="minorHAnsi" w:hAnsiTheme="minorHAnsi" w:cstheme="minorHAnsi"/>
          <w:b/>
          <w:bCs/>
          <w:color w:val="006600"/>
          <w:sz w:val="36"/>
          <w:szCs w:val="36"/>
        </w:rPr>
      </w:pPr>
      <w:r>
        <w:rPr>
          <w:rFonts w:asciiTheme="minorHAnsi" w:hAnsiTheme="minorHAnsi" w:cstheme="minorHAnsi"/>
          <w:b/>
          <w:bCs/>
          <w:color w:val="006600"/>
          <w:sz w:val="36"/>
          <w:szCs w:val="36"/>
        </w:rPr>
        <w:lastRenderedPageBreak/>
        <w:t>O</w:t>
      </w:r>
      <w:r w:rsidRPr="00BF2C21">
        <w:rPr>
          <w:rFonts w:asciiTheme="minorHAnsi" w:hAnsiTheme="minorHAnsi" w:cstheme="minorHAnsi"/>
          <w:b/>
          <w:bCs/>
          <w:color w:val="006600"/>
          <w:sz w:val="36"/>
          <w:szCs w:val="36"/>
        </w:rPr>
        <w:t>ur Club</w:t>
      </w:r>
      <w:r>
        <w:rPr>
          <w:rFonts w:asciiTheme="minorHAnsi" w:hAnsiTheme="minorHAnsi" w:cstheme="minorHAnsi"/>
          <w:b/>
          <w:bCs/>
          <w:color w:val="006600"/>
          <w:sz w:val="36"/>
          <w:szCs w:val="36"/>
        </w:rPr>
        <w:t>/State</w:t>
      </w:r>
      <w:r w:rsidRPr="00BF2C21">
        <w:rPr>
          <w:rFonts w:asciiTheme="minorHAnsi" w:hAnsiTheme="minorHAnsi" w:cstheme="minorHAnsi"/>
          <w:b/>
          <w:bCs/>
          <w:color w:val="006600"/>
          <w:sz w:val="36"/>
          <w:szCs w:val="36"/>
        </w:rPr>
        <w:t xml:space="preserve"> Details</w:t>
      </w:r>
    </w:p>
    <w:p w14:paraId="096166D8" w14:textId="77777777" w:rsidR="00327570" w:rsidRDefault="00327570" w:rsidP="00327570">
      <w:pPr>
        <w:rPr>
          <w:rFonts w:ascii="Arial" w:eastAsia="Arial" w:hAnsi="Arial" w:cs="Arial"/>
          <w:b/>
          <w:bCs/>
          <w:color w:val="339933"/>
          <w:sz w:val="30"/>
          <w:szCs w:val="30"/>
          <w:lang w:val="en-US"/>
        </w:rPr>
      </w:pPr>
    </w:p>
    <w:p w14:paraId="78B3166D" w14:textId="77777777" w:rsidR="00327570" w:rsidRPr="00504732" w:rsidRDefault="00327570" w:rsidP="00327570">
      <w:pPr>
        <w:rPr>
          <w:rFonts w:asciiTheme="minorHAnsi" w:eastAsia="Arial" w:hAnsiTheme="minorHAnsi" w:cstheme="minorHAnsi"/>
          <w:b/>
          <w:bCs/>
          <w:color w:val="006600"/>
          <w:sz w:val="28"/>
          <w:szCs w:val="28"/>
          <w:lang w:val="en-US"/>
        </w:rPr>
      </w:pPr>
      <w:r w:rsidRPr="00504732">
        <w:rPr>
          <w:rFonts w:asciiTheme="minorHAnsi" w:eastAsia="Arial" w:hAnsiTheme="minorHAnsi" w:cstheme="minorHAnsi"/>
          <w:b/>
          <w:bCs/>
          <w:color w:val="006600"/>
          <w:sz w:val="28"/>
          <w:szCs w:val="28"/>
          <w:lang w:val="en-US"/>
        </w:rPr>
        <w:t>Club Name</w:t>
      </w:r>
    </w:p>
    <w:p w14:paraId="09704904" w14:textId="77777777" w:rsidR="00327570" w:rsidRPr="00B27ADB" w:rsidRDefault="00327570" w:rsidP="00327570">
      <w:pPr>
        <w:widowControl w:val="0"/>
        <w:spacing w:before="15"/>
        <w:ind w:right="-14"/>
        <w:rPr>
          <w:rFonts w:asciiTheme="minorHAnsi" w:eastAsia="Arial" w:hAnsiTheme="minorHAnsi" w:cstheme="minorHAnsi"/>
          <w:sz w:val="28"/>
          <w:szCs w:val="28"/>
          <w:lang w:val="en-US"/>
        </w:rPr>
      </w:pPr>
      <w:r w:rsidRPr="00B27ADB">
        <w:rPr>
          <w:rFonts w:asciiTheme="minorHAnsi" w:eastAsia="Arial" w:hAnsiTheme="minorHAnsi" w:cstheme="minorHAnsi"/>
          <w:color w:val="231F20"/>
          <w:sz w:val="28"/>
          <w:szCs w:val="28"/>
          <w:lang w:val="en-US"/>
        </w:rPr>
        <w:t>&lt;</w:t>
      </w:r>
      <w:r w:rsidRPr="0088720B">
        <w:rPr>
          <w:rFonts w:asciiTheme="minorHAnsi" w:eastAsia="Arial" w:hAnsiTheme="minorHAnsi" w:cstheme="minorHAnsi"/>
          <w:color w:val="231F20"/>
          <w:sz w:val="28"/>
          <w:szCs w:val="28"/>
          <w:highlight w:val="lightGray"/>
          <w:lang w:val="en-US"/>
        </w:rPr>
        <w:t>Insert Full Club Name</w:t>
      </w:r>
      <w:r w:rsidRPr="00B27ADB">
        <w:rPr>
          <w:rFonts w:asciiTheme="minorHAnsi" w:eastAsia="Arial" w:hAnsiTheme="minorHAnsi" w:cstheme="minorHAnsi"/>
          <w:color w:val="231F20"/>
          <w:sz w:val="28"/>
          <w:szCs w:val="28"/>
          <w:lang w:val="en-US"/>
        </w:rPr>
        <w:t>&gt;</w:t>
      </w:r>
    </w:p>
    <w:p w14:paraId="33ADC3D8" w14:textId="77777777" w:rsidR="00327570" w:rsidRPr="00B27ADB" w:rsidRDefault="00327570" w:rsidP="00327570">
      <w:pPr>
        <w:widowControl w:val="0"/>
        <w:spacing w:before="61"/>
        <w:ind w:right="-14"/>
        <w:outlineLvl w:val="0"/>
        <w:rPr>
          <w:rFonts w:asciiTheme="minorHAnsi" w:eastAsia="Arial" w:hAnsiTheme="minorHAnsi" w:cstheme="minorHAnsi"/>
          <w:b/>
          <w:bCs/>
          <w:color w:val="339933"/>
          <w:sz w:val="28"/>
          <w:szCs w:val="28"/>
          <w:lang w:val="en-US"/>
        </w:rPr>
      </w:pPr>
    </w:p>
    <w:p w14:paraId="2C3F0173" w14:textId="77777777" w:rsidR="00327570" w:rsidRPr="00504732" w:rsidRDefault="00327570" w:rsidP="00327570">
      <w:pPr>
        <w:widowControl w:val="0"/>
        <w:spacing w:before="61"/>
        <w:ind w:right="-14"/>
        <w:outlineLvl w:val="0"/>
        <w:rPr>
          <w:rFonts w:asciiTheme="minorHAnsi" w:eastAsia="Arial" w:hAnsiTheme="minorHAnsi" w:cstheme="minorHAnsi"/>
          <w:b/>
          <w:bCs/>
          <w:color w:val="006600"/>
          <w:sz w:val="28"/>
          <w:szCs w:val="28"/>
          <w:lang w:val="en-US"/>
        </w:rPr>
      </w:pPr>
      <w:r w:rsidRPr="00504732">
        <w:rPr>
          <w:rFonts w:asciiTheme="minorHAnsi" w:eastAsia="Arial" w:hAnsiTheme="minorHAnsi" w:cstheme="minorHAnsi"/>
          <w:b/>
          <w:bCs/>
          <w:color w:val="006600"/>
          <w:sz w:val="28"/>
          <w:szCs w:val="28"/>
          <w:lang w:val="en-US"/>
        </w:rPr>
        <w:t>Trading Name</w:t>
      </w:r>
    </w:p>
    <w:p w14:paraId="0827534D" w14:textId="77777777" w:rsidR="00327570" w:rsidRPr="00B27ADB" w:rsidRDefault="00327570" w:rsidP="00327570">
      <w:pPr>
        <w:widowControl w:val="0"/>
        <w:spacing w:before="15"/>
        <w:ind w:right="-14"/>
        <w:rPr>
          <w:rFonts w:asciiTheme="minorHAnsi" w:eastAsia="Arial" w:hAnsiTheme="minorHAnsi" w:cstheme="minorHAnsi"/>
          <w:sz w:val="28"/>
          <w:szCs w:val="28"/>
          <w:lang w:val="en-US"/>
        </w:rPr>
      </w:pPr>
      <w:r w:rsidRPr="00B27ADB">
        <w:rPr>
          <w:rFonts w:asciiTheme="minorHAnsi" w:eastAsia="Arial" w:hAnsiTheme="minorHAnsi" w:cstheme="minorHAnsi"/>
          <w:color w:val="231F20"/>
          <w:sz w:val="28"/>
          <w:szCs w:val="28"/>
          <w:lang w:val="en-US"/>
        </w:rPr>
        <w:t>&lt;</w:t>
      </w:r>
      <w:r w:rsidRPr="0088720B">
        <w:rPr>
          <w:rFonts w:asciiTheme="minorHAnsi" w:eastAsia="Arial" w:hAnsiTheme="minorHAnsi" w:cstheme="minorHAnsi"/>
          <w:color w:val="231F20"/>
          <w:sz w:val="28"/>
          <w:szCs w:val="28"/>
          <w:highlight w:val="lightGray"/>
          <w:lang w:val="en-US"/>
        </w:rPr>
        <w:t>Insert Trading Club Name If Applicable</w:t>
      </w:r>
      <w:r w:rsidRPr="00B27ADB">
        <w:rPr>
          <w:rFonts w:asciiTheme="minorHAnsi" w:eastAsia="Arial" w:hAnsiTheme="minorHAnsi" w:cstheme="minorHAnsi"/>
          <w:color w:val="231F20"/>
          <w:sz w:val="28"/>
          <w:szCs w:val="28"/>
          <w:lang w:val="en-US"/>
        </w:rPr>
        <w:t>&gt;</w:t>
      </w:r>
    </w:p>
    <w:p w14:paraId="67B35F20" w14:textId="77777777" w:rsidR="00327570" w:rsidRPr="00B27ADB" w:rsidRDefault="00327570" w:rsidP="00327570">
      <w:pPr>
        <w:widowControl w:val="0"/>
        <w:spacing w:before="61"/>
        <w:ind w:right="-14"/>
        <w:outlineLvl w:val="0"/>
        <w:rPr>
          <w:rFonts w:asciiTheme="minorHAnsi" w:eastAsia="Arial" w:hAnsiTheme="minorHAnsi" w:cstheme="minorHAnsi"/>
          <w:b/>
          <w:bCs/>
          <w:color w:val="339933"/>
          <w:sz w:val="28"/>
          <w:szCs w:val="28"/>
          <w:lang w:val="en-US"/>
        </w:rPr>
      </w:pPr>
    </w:p>
    <w:p w14:paraId="67554AA1" w14:textId="77777777" w:rsidR="00327570" w:rsidRPr="00504732" w:rsidRDefault="00327570" w:rsidP="00327570">
      <w:pPr>
        <w:widowControl w:val="0"/>
        <w:spacing w:before="61"/>
        <w:ind w:right="-14"/>
        <w:outlineLvl w:val="0"/>
        <w:rPr>
          <w:rFonts w:asciiTheme="minorHAnsi" w:eastAsia="Arial" w:hAnsiTheme="minorHAnsi" w:cstheme="minorHAnsi"/>
          <w:b/>
          <w:bCs/>
          <w:color w:val="006600"/>
          <w:sz w:val="28"/>
          <w:szCs w:val="28"/>
          <w:lang w:val="en-US"/>
        </w:rPr>
      </w:pPr>
      <w:r w:rsidRPr="00504732">
        <w:rPr>
          <w:rFonts w:asciiTheme="minorHAnsi" w:eastAsia="Arial" w:hAnsiTheme="minorHAnsi" w:cstheme="minorHAnsi"/>
          <w:b/>
          <w:bCs/>
          <w:color w:val="006600"/>
          <w:sz w:val="28"/>
          <w:szCs w:val="28"/>
          <w:lang w:val="en-US"/>
        </w:rPr>
        <w:t>State Association</w:t>
      </w:r>
    </w:p>
    <w:p w14:paraId="4E1CF3EE" w14:textId="77777777" w:rsidR="00327570" w:rsidRPr="00B27ADB" w:rsidRDefault="00327570" w:rsidP="00327570">
      <w:pPr>
        <w:widowControl w:val="0"/>
        <w:spacing w:before="15"/>
        <w:ind w:right="-14"/>
        <w:rPr>
          <w:rFonts w:asciiTheme="minorHAnsi" w:eastAsia="Arial" w:hAnsiTheme="minorHAnsi" w:cstheme="minorHAnsi"/>
          <w:sz w:val="28"/>
          <w:szCs w:val="28"/>
          <w:lang w:val="en-US"/>
        </w:rPr>
      </w:pPr>
      <w:r w:rsidRPr="00B27ADB">
        <w:rPr>
          <w:rFonts w:asciiTheme="minorHAnsi" w:eastAsia="Arial" w:hAnsiTheme="minorHAnsi" w:cstheme="minorHAnsi"/>
          <w:color w:val="231F20"/>
          <w:sz w:val="28"/>
          <w:szCs w:val="28"/>
          <w:lang w:val="en-US"/>
        </w:rPr>
        <w:t>&lt;</w:t>
      </w:r>
      <w:r w:rsidRPr="0088720B">
        <w:rPr>
          <w:rFonts w:asciiTheme="minorHAnsi" w:eastAsia="Arial" w:hAnsiTheme="minorHAnsi" w:cstheme="minorHAnsi"/>
          <w:color w:val="231F20"/>
          <w:sz w:val="28"/>
          <w:szCs w:val="28"/>
          <w:highlight w:val="lightGray"/>
          <w:lang w:val="en-US"/>
        </w:rPr>
        <w:t>Insert Association Name</w:t>
      </w:r>
      <w:r w:rsidRPr="00B27ADB">
        <w:rPr>
          <w:rFonts w:asciiTheme="minorHAnsi" w:eastAsia="Arial" w:hAnsiTheme="minorHAnsi" w:cstheme="minorHAnsi"/>
          <w:color w:val="231F20"/>
          <w:sz w:val="28"/>
          <w:szCs w:val="28"/>
          <w:lang w:val="en-US"/>
        </w:rPr>
        <w:t>&gt;</w:t>
      </w:r>
    </w:p>
    <w:p w14:paraId="47C6CB73" w14:textId="77777777" w:rsidR="00327570" w:rsidRPr="00504732" w:rsidRDefault="00327570" w:rsidP="00327570">
      <w:pPr>
        <w:widowControl w:val="0"/>
        <w:spacing w:before="242"/>
        <w:ind w:right="-14"/>
        <w:rPr>
          <w:rFonts w:asciiTheme="minorHAnsi" w:eastAsia="Arial" w:hAnsiTheme="minorHAnsi" w:cstheme="minorHAnsi"/>
          <w:b/>
          <w:color w:val="006600"/>
          <w:sz w:val="28"/>
          <w:szCs w:val="28"/>
          <w:lang w:val="en-US"/>
        </w:rPr>
      </w:pPr>
      <w:r w:rsidRPr="00504732">
        <w:rPr>
          <w:rFonts w:asciiTheme="minorHAnsi" w:eastAsia="Arial" w:hAnsiTheme="minorHAnsi" w:cstheme="minorHAnsi"/>
          <w:b/>
          <w:color w:val="006600"/>
          <w:sz w:val="28"/>
          <w:szCs w:val="28"/>
          <w:lang w:val="en-US"/>
        </w:rPr>
        <w:t>Year Established</w:t>
      </w:r>
    </w:p>
    <w:p w14:paraId="3077DA63" w14:textId="77777777" w:rsidR="00327570" w:rsidRPr="00B27ADB" w:rsidRDefault="00327570" w:rsidP="00327570">
      <w:pPr>
        <w:widowControl w:val="0"/>
        <w:spacing w:before="15"/>
        <w:ind w:right="-14"/>
        <w:rPr>
          <w:rFonts w:asciiTheme="minorHAnsi" w:eastAsia="Arial" w:hAnsiTheme="minorHAnsi" w:cstheme="minorHAnsi"/>
          <w:sz w:val="28"/>
          <w:szCs w:val="28"/>
          <w:lang w:val="en-US"/>
        </w:rPr>
      </w:pPr>
      <w:r w:rsidRPr="00B27ADB">
        <w:rPr>
          <w:rFonts w:asciiTheme="minorHAnsi" w:eastAsia="Arial" w:hAnsiTheme="minorHAnsi" w:cstheme="minorHAnsi"/>
          <w:color w:val="231F20"/>
          <w:sz w:val="28"/>
          <w:szCs w:val="28"/>
          <w:lang w:val="en-US"/>
        </w:rPr>
        <w:t>&lt;</w:t>
      </w:r>
      <w:r w:rsidRPr="0088720B">
        <w:rPr>
          <w:rFonts w:asciiTheme="minorHAnsi" w:eastAsia="Arial" w:hAnsiTheme="minorHAnsi" w:cstheme="minorHAnsi"/>
          <w:color w:val="231F20"/>
          <w:sz w:val="28"/>
          <w:szCs w:val="28"/>
          <w:highlight w:val="lightGray"/>
          <w:lang w:val="en-US"/>
        </w:rPr>
        <w:t>Insert Year</w:t>
      </w:r>
      <w:r w:rsidRPr="00B27ADB">
        <w:rPr>
          <w:rFonts w:asciiTheme="minorHAnsi" w:eastAsia="Arial" w:hAnsiTheme="minorHAnsi" w:cstheme="minorHAnsi"/>
          <w:color w:val="231F20"/>
          <w:sz w:val="28"/>
          <w:szCs w:val="28"/>
          <w:lang w:val="en-US"/>
        </w:rPr>
        <w:t>&gt;</w:t>
      </w:r>
    </w:p>
    <w:p w14:paraId="0101D91E" w14:textId="77777777" w:rsidR="00327570" w:rsidRPr="00504732" w:rsidRDefault="00327570" w:rsidP="00327570">
      <w:pPr>
        <w:widowControl w:val="0"/>
        <w:spacing w:before="242"/>
        <w:ind w:right="-14"/>
        <w:rPr>
          <w:rFonts w:asciiTheme="minorHAnsi" w:eastAsia="Arial" w:hAnsiTheme="minorHAnsi" w:cstheme="minorHAnsi"/>
          <w:b/>
          <w:color w:val="006600"/>
          <w:sz w:val="28"/>
          <w:szCs w:val="28"/>
          <w:lang w:val="en-US"/>
        </w:rPr>
      </w:pPr>
      <w:r w:rsidRPr="00504732">
        <w:rPr>
          <w:rFonts w:asciiTheme="minorHAnsi" w:eastAsia="Arial" w:hAnsiTheme="minorHAnsi" w:cstheme="minorHAnsi"/>
          <w:b/>
          <w:color w:val="006600"/>
          <w:sz w:val="28"/>
          <w:szCs w:val="28"/>
          <w:lang w:val="en-US"/>
        </w:rPr>
        <w:t>Circuit</w:t>
      </w:r>
    </w:p>
    <w:p w14:paraId="3EF2FC83" w14:textId="77777777" w:rsidR="00327570" w:rsidRPr="00B27ADB" w:rsidRDefault="00327570" w:rsidP="00327570">
      <w:pPr>
        <w:widowControl w:val="0"/>
        <w:spacing w:before="15"/>
        <w:ind w:right="-14"/>
        <w:rPr>
          <w:rFonts w:asciiTheme="minorHAnsi" w:eastAsia="Arial" w:hAnsiTheme="minorHAnsi" w:cstheme="minorHAnsi"/>
          <w:sz w:val="28"/>
          <w:szCs w:val="28"/>
          <w:lang w:val="en-US"/>
        </w:rPr>
      </w:pPr>
      <w:r w:rsidRPr="00B27ADB">
        <w:rPr>
          <w:rFonts w:asciiTheme="minorHAnsi" w:eastAsia="Arial" w:hAnsiTheme="minorHAnsi" w:cstheme="minorHAnsi"/>
          <w:color w:val="231F20"/>
          <w:sz w:val="28"/>
          <w:szCs w:val="28"/>
          <w:lang w:val="en-US"/>
        </w:rPr>
        <w:t>&lt;</w:t>
      </w:r>
      <w:r w:rsidRPr="0088720B">
        <w:rPr>
          <w:rFonts w:asciiTheme="minorHAnsi" w:eastAsia="Arial" w:hAnsiTheme="minorHAnsi" w:cstheme="minorHAnsi"/>
          <w:color w:val="231F20"/>
          <w:sz w:val="28"/>
          <w:szCs w:val="28"/>
          <w:highlight w:val="lightGray"/>
          <w:lang w:val="en-US"/>
        </w:rPr>
        <w:t>Insert Circuit Name</w:t>
      </w:r>
      <w:r w:rsidRPr="00B27ADB">
        <w:rPr>
          <w:rFonts w:asciiTheme="minorHAnsi" w:eastAsia="Arial" w:hAnsiTheme="minorHAnsi" w:cstheme="minorHAnsi"/>
          <w:color w:val="231F20"/>
          <w:sz w:val="28"/>
          <w:szCs w:val="28"/>
          <w:lang w:val="en-US"/>
        </w:rPr>
        <w:t>&gt;</w:t>
      </w:r>
    </w:p>
    <w:p w14:paraId="0ACDF24E" w14:textId="77777777" w:rsidR="00327570" w:rsidRPr="00504732" w:rsidRDefault="00327570" w:rsidP="00327570">
      <w:pPr>
        <w:widowControl w:val="0"/>
        <w:spacing w:before="242"/>
        <w:ind w:right="-14"/>
        <w:rPr>
          <w:rFonts w:asciiTheme="minorHAnsi" w:eastAsia="Arial" w:hAnsiTheme="minorHAnsi" w:cstheme="minorHAnsi"/>
          <w:b/>
          <w:color w:val="006600"/>
          <w:sz w:val="28"/>
          <w:szCs w:val="28"/>
          <w:lang w:val="en-US"/>
        </w:rPr>
      </w:pPr>
      <w:r w:rsidRPr="00504732">
        <w:rPr>
          <w:rFonts w:asciiTheme="minorHAnsi" w:eastAsia="Arial" w:hAnsiTheme="minorHAnsi" w:cstheme="minorHAnsi"/>
          <w:b/>
          <w:color w:val="006600"/>
          <w:sz w:val="28"/>
          <w:szCs w:val="28"/>
          <w:lang w:val="en-US"/>
        </w:rPr>
        <w:t>Website</w:t>
      </w:r>
    </w:p>
    <w:p w14:paraId="19D54892" w14:textId="77777777" w:rsidR="00327570" w:rsidRPr="00B27ADB" w:rsidRDefault="00327570" w:rsidP="00327570">
      <w:pPr>
        <w:widowControl w:val="0"/>
        <w:spacing w:before="15"/>
        <w:ind w:right="-14"/>
        <w:rPr>
          <w:rFonts w:asciiTheme="minorHAnsi" w:eastAsia="Arial" w:hAnsiTheme="minorHAnsi" w:cstheme="minorHAnsi"/>
          <w:sz w:val="28"/>
          <w:szCs w:val="28"/>
          <w:lang w:val="en-US"/>
        </w:rPr>
      </w:pPr>
      <w:r w:rsidRPr="00B27ADB">
        <w:rPr>
          <w:rFonts w:asciiTheme="minorHAnsi" w:eastAsia="Arial" w:hAnsiTheme="minorHAnsi" w:cstheme="minorHAnsi"/>
          <w:color w:val="231F20"/>
          <w:sz w:val="28"/>
          <w:szCs w:val="28"/>
          <w:lang w:val="en-US"/>
        </w:rPr>
        <w:t>&lt;</w:t>
      </w:r>
      <w:r w:rsidRPr="0088720B">
        <w:rPr>
          <w:rFonts w:asciiTheme="minorHAnsi" w:eastAsia="Arial" w:hAnsiTheme="minorHAnsi" w:cstheme="minorHAnsi"/>
          <w:color w:val="231F20"/>
          <w:sz w:val="28"/>
          <w:szCs w:val="28"/>
          <w:highlight w:val="lightGray"/>
          <w:lang w:val="en-US"/>
        </w:rPr>
        <w:t>Insert Club Website</w:t>
      </w:r>
      <w:r w:rsidRPr="00B27ADB">
        <w:rPr>
          <w:rFonts w:asciiTheme="minorHAnsi" w:eastAsia="Arial" w:hAnsiTheme="minorHAnsi" w:cstheme="minorHAnsi"/>
          <w:color w:val="231F20"/>
          <w:sz w:val="28"/>
          <w:szCs w:val="28"/>
          <w:lang w:val="en-US"/>
        </w:rPr>
        <w:t>&gt;</w:t>
      </w:r>
    </w:p>
    <w:p w14:paraId="264DBF4A" w14:textId="77777777" w:rsidR="00327570" w:rsidRPr="00504732" w:rsidRDefault="00327570" w:rsidP="00327570">
      <w:pPr>
        <w:widowControl w:val="0"/>
        <w:spacing w:before="242"/>
        <w:ind w:right="-14"/>
        <w:rPr>
          <w:rFonts w:asciiTheme="minorHAnsi" w:eastAsia="Arial" w:hAnsiTheme="minorHAnsi" w:cstheme="minorHAnsi"/>
          <w:b/>
          <w:color w:val="006600"/>
          <w:sz w:val="28"/>
          <w:szCs w:val="28"/>
          <w:lang w:val="en-US"/>
        </w:rPr>
      </w:pPr>
      <w:r w:rsidRPr="00504732">
        <w:rPr>
          <w:rFonts w:asciiTheme="minorHAnsi" w:eastAsia="Arial" w:hAnsiTheme="minorHAnsi" w:cstheme="minorHAnsi"/>
          <w:b/>
          <w:color w:val="006600"/>
          <w:sz w:val="28"/>
          <w:szCs w:val="28"/>
          <w:lang w:val="en-US"/>
        </w:rPr>
        <w:t>Social Media Accounts</w:t>
      </w:r>
    </w:p>
    <w:p w14:paraId="0FB040D8" w14:textId="77777777" w:rsidR="00327570" w:rsidRPr="00B27ADB" w:rsidRDefault="00327570" w:rsidP="00327570">
      <w:pPr>
        <w:widowControl w:val="0"/>
        <w:spacing w:before="15"/>
        <w:ind w:right="-498"/>
        <w:rPr>
          <w:rFonts w:asciiTheme="minorHAnsi" w:eastAsia="Arial" w:hAnsiTheme="minorHAnsi" w:cstheme="minorHAnsi"/>
          <w:sz w:val="28"/>
          <w:szCs w:val="28"/>
          <w:lang w:val="en-US"/>
        </w:rPr>
      </w:pPr>
      <w:r w:rsidRPr="00B27ADB">
        <w:rPr>
          <w:rFonts w:asciiTheme="minorHAnsi" w:eastAsia="Arial" w:hAnsiTheme="minorHAnsi" w:cstheme="minorHAnsi"/>
          <w:color w:val="231F20"/>
          <w:sz w:val="28"/>
          <w:szCs w:val="28"/>
          <w:lang w:val="en-US"/>
        </w:rPr>
        <w:t>&lt;</w:t>
      </w:r>
      <w:r w:rsidRPr="0088720B">
        <w:rPr>
          <w:rFonts w:asciiTheme="minorHAnsi" w:eastAsia="Arial" w:hAnsiTheme="minorHAnsi" w:cstheme="minorHAnsi"/>
          <w:color w:val="231F20"/>
          <w:sz w:val="28"/>
          <w:szCs w:val="28"/>
          <w:highlight w:val="lightGray"/>
          <w:lang w:val="en-US"/>
        </w:rPr>
        <w:t>Insert Club Social Media</w:t>
      </w:r>
      <w:r w:rsidRPr="0088720B">
        <w:rPr>
          <w:rFonts w:asciiTheme="minorHAnsi" w:eastAsia="Arial" w:hAnsiTheme="minorHAnsi" w:cstheme="minorHAnsi"/>
          <w:color w:val="231F20"/>
          <w:spacing w:val="-61"/>
          <w:sz w:val="28"/>
          <w:szCs w:val="28"/>
          <w:highlight w:val="lightGray"/>
          <w:lang w:val="en-US"/>
        </w:rPr>
        <w:t xml:space="preserve">   </w:t>
      </w:r>
      <w:r w:rsidRPr="0088720B">
        <w:rPr>
          <w:rFonts w:asciiTheme="minorHAnsi" w:eastAsia="Arial" w:hAnsiTheme="minorHAnsi" w:cstheme="minorHAnsi"/>
          <w:color w:val="231F20"/>
          <w:sz w:val="28"/>
          <w:szCs w:val="28"/>
          <w:highlight w:val="lightGray"/>
          <w:lang w:val="en-US"/>
        </w:rPr>
        <w:t>Accounts</w:t>
      </w:r>
      <w:r w:rsidRPr="00B27ADB">
        <w:rPr>
          <w:rFonts w:asciiTheme="minorHAnsi" w:eastAsia="Arial" w:hAnsiTheme="minorHAnsi" w:cstheme="minorHAnsi"/>
          <w:color w:val="231F20"/>
          <w:sz w:val="28"/>
          <w:szCs w:val="28"/>
          <w:lang w:val="en-US"/>
        </w:rPr>
        <w:t>&gt;</w:t>
      </w:r>
    </w:p>
    <w:p w14:paraId="77B45277" w14:textId="77777777" w:rsidR="00327570" w:rsidRDefault="00327570" w:rsidP="00327570">
      <w:pPr>
        <w:rPr>
          <w:rFonts w:asciiTheme="minorHAnsi" w:hAnsiTheme="minorHAnsi" w:cstheme="minorHAnsi"/>
        </w:rPr>
      </w:pPr>
    </w:p>
    <w:p w14:paraId="5BCCA1AE" w14:textId="77777777" w:rsidR="00327570" w:rsidRPr="00D92BC8" w:rsidRDefault="00327570" w:rsidP="00327570">
      <w:pPr>
        <w:rPr>
          <w:rFonts w:asciiTheme="minorHAnsi" w:hAnsiTheme="minorHAnsi" w:cstheme="minorHAnsi"/>
          <w:b/>
          <w:bCs/>
          <w:color w:val="006600"/>
          <w:sz w:val="28"/>
          <w:szCs w:val="28"/>
        </w:rPr>
      </w:pPr>
      <w:r w:rsidRPr="00D92BC8">
        <w:rPr>
          <w:rFonts w:asciiTheme="minorHAnsi" w:hAnsiTheme="minorHAnsi" w:cstheme="minorHAnsi"/>
          <w:b/>
          <w:bCs/>
          <w:color w:val="006600"/>
          <w:sz w:val="28"/>
          <w:szCs w:val="28"/>
        </w:rPr>
        <w:t>Club Vision</w:t>
      </w:r>
    </w:p>
    <w:p w14:paraId="54637331" w14:textId="77777777" w:rsidR="00327570" w:rsidRPr="00D92BC8" w:rsidRDefault="00327570" w:rsidP="00327570">
      <w:pPr>
        <w:rPr>
          <w:rFonts w:asciiTheme="minorHAnsi" w:hAnsiTheme="minorHAnsi" w:cstheme="minorHAnsi"/>
        </w:rPr>
      </w:pPr>
      <w:r w:rsidRPr="00D92BC8">
        <w:rPr>
          <w:rFonts w:asciiTheme="minorHAnsi" w:hAnsiTheme="minorHAnsi" w:cstheme="minorHAnsi"/>
        </w:rPr>
        <w:t>Karting at &lt;</w:t>
      </w:r>
      <w:r w:rsidRPr="00D92BC8">
        <w:rPr>
          <w:rFonts w:asciiTheme="minorHAnsi" w:hAnsiTheme="minorHAnsi" w:cstheme="minorHAnsi"/>
          <w:highlight w:val="lightGray"/>
        </w:rPr>
        <w:t>Club Name</w:t>
      </w:r>
      <w:r w:rsidRPr="00D92BC8">
        <w:rPr>
          <w:rFonts w:asciiTheme="minorHAnsi" w:hAnsiTheme="minorHAnsi" w:cstheme="minorHAnsi"/>
        </w:rPr>
        <w:t>&gt; is fun, enjoyable, and welcoming for all ages with a focus on safety, respect, inclusion, and customer satisfaction.</w:t>
      </w:r>
    </w:p>
    <w:p w14:paraId="0646F69F" w14:textId="77777777" w:rsidR="00327570" w:rsidRDefault="00327570" w:rsidP="00327570">
      <w:pPr>
        <w:rPr>
          <w:rFonts w:asciiTheme="minorHAnsi" w:hAnsiTheme="minorHAnsi" w:cstheme="minorHAnsi"/>
          <w:b/>
          <w:bCs/>
          <w:color w:val="006600"/>
          <w:sz w:val="28"/>
          <w:szCs w:val="28"/>
        </w:rPr>
      </w:pPr>
    </w:p>
    <w:p w14:paraId="6B6FE0BD" w14:textId="77777777" w:rsidR="00327570" w:rsidRPr="00D92BC8" w:rsidRDefault="00327570" w:rsidP="00327570">
      <w:pPr>
        <w:rPr>
          <w:rFonts w:asciiTheme="minorHAnsi" w:hAnsiTheme="minorHAnsi" w:cstheme="minorHAnsi"/>
          <w:b/>
          <w:bCs/>
          <w:color w:val="006600"/>
          <w:sz w:val="28"/>
          <w:szCs w:val="28"/>
        </w:rPr>
      </w:pPr>
      <w:r w:rsidRPr="00D92BC8">
        <w:rPr>
          <w:rFonts w:asciiTheme="minorHAnsi" w:hAnsiTheme="minorHAnsi" w:cstheme="minorHAnsi"/>
          <w:b/>
          <w:bCs/>
          <w:color w:val="006600"/>
          <w:sz w:val="28"/>
          <w:szCs w:val="28"/>
        </w:rPr>
        <w:t>Club Values</w:t>
      </w:r>
    </w:p>
    <w:p w14:paraId="3E0DAE98" w14:textId="77777777" w:rsidR="00327570" w:rsidRPr="00D92BC8" w:rsidRDefault="00327570" w:rsidP="00327570">
      <w:pPr>
        <w:rPr>
          <w:rFonts w:asciiTheme="minorHAnsi" w:hAnsiTheme="minorHAnsi" w:cstheme="minorHAnsi"/>
        </w:rPr>
      </w:pPr>
      <w:r w:rsidRPr="00D92BC8">
        <w:rPr>
          <w:rFonts w:asciiTheme="minorHAnsi" w:hAnsiTheme="minorHAnsi" w:cstheme="minorHAnsi"/>
        </w:rPr>
        <w:t>Welcoming, Family Friendly, Inclusive, Fun, Diverse, Safety 1st, Respect, Excellence, Teamwork, Honesty, and Trust.</w:t>
      </w:r>
    </w:p>
    <w:p w14:paraId="2DEFC17B" w14:textId="77777777" w:rsidR="00327570" w:rsidRDefault="00327570" w:rsidP="00327570">
      <w:pPr>
        <w:rPr>
          <w:rFonts w:asciiTheme="minorHAnsi" w:hAnsiTheme="minorHAnsi" w:cstheme="minorHAnsi"/>
          <w:b/>
          <w:bCs/>
          <w:color w:val="006600"/>
          <w:sz w:val="28"/>
          <w:szCs w:val="28"/>
        </w:rPr>
      </w:pPr>
    </w:p>
    <w:p w14:paraId="61DE515D" w14:textId="77777777" w:rsidR="00327570" w:rsidRPr="00D92BC8" w:rsidRDefault="00327570" w:rsidP="00327570">
      <w:pPr>
        <w:rPr>
          <w:rFonts w:asciiTheme="minorHAnsi" w:hAnsiTheme="minorHAnsi" w:cstheme="minorHAnsi"/>
          <w:b/>
          <w:bCs/>
          <w:color w:val="006600"/>
          <w:sz w:val="28"/>
          <w:szCs w:val="28"/>
        </w:rPr>
      </w:pPr>
      <w:r w:rsidRPr="00D92BC8">
        <w:rPr>
          <w:rFonts w:asciiTheme="minorHAnsi" w:hAnsiTheme="minorHAnsi" w:cstheme="minorHAnsi"/>
          <w:b/>
          <w:bCs/>
          <w:color w:val="006600"/>
          <w:sz w:val="28"/>
          <w:szCs w:val="28"/>
        </w:rPr>
        <w:t>Number of Volunteers</w:t>
      </w:r>
    </w:p>
    <w:p w14:paraId="28E45A24" w14:textId="77777777" w:rsidR="00327570" w:rsidRPr="00D92BC8" w:rsidRDefault="00327570" w:rsidP="00327570">
      <w:pPr>
        <w:rPr>
          <w:rFonts w:asciiTheme="minorHAnsi" w:hAnsiTheme="minorHAnsi" w:cstheme="minorHAnsi"/>
          <w:highlight w:val="lightGray"/>
        </w:rPr>
      </w:pPr>
      <w:r w:rsidRPr="00D92BC8">
        <w:rPr>
          <w:rFonts w:asciiTheme="minorHAnsi" w:hAnsiTheme="minorHAnsi" w:cstheme="minorHAnsi"/>
          <w:highlight w:val="lightGray"/>
        </w:rPr>
        <w:t>Insert Number Of Club Volunteers</w:t>
      </w:r>
    </w:p>
    <w:p w14:paraId="5B62EC7F" w14:textId="77777777" w:rsidR="00327570" w:rsidRDefault="00327570" w:rsidP="00327570">
      <w:pPr>
        <w:rPr>
          <w:rFonts w:asciiTheme="minorHAnsi" w:hAnsiTheme="minorHAnsi" w:cstheme="minorHAnsi"/>
          <w:b/>
          <w:bCs/>
          <w:color w:val="006600"/>
          <w:sz w:val="28"/>
          <w:szCs w:val="28"/>
        </w:rPr>
      </w:pPr>
      <w:r w:rsidRPr="007C41DB">
        <w:rPr>
          <w:rFonts w:asciiTheme="minorHAnsi" w:eastAsia="Arial" w:hAnsiTheme="minorHAnsi" w:cstheme="minorHAnsi"/>
          <w:noProof/>
          <w:sz w:val="28"/>
          <w:szCs w:val="28"/>
          <w:highlight w:val="lightGray"/>
          <w:lang w:eastAsia="en-AU"/>
        </w:rPr>
        <mc:AlternateContent>
          <mc:Choice Requires="wps">
            <w:drawing>
              <wp:anchor distT="0" distB="0" distL="114300" distR="114300" simplePos="0" relativeHeight="251659264" behindDoc="0" locked="0" layoutInCell="1" allowOverlap="1" wp14:anchorId="4B97E289" wp14:editId="095C141C">
                <wp:simplePos x="0" y="0"/>
                <wp:positionH relativeFrom="column">
                  <wp:posOffset>4546543</wp:posOffset>
                </wp:positionH>
                <wp:positionV relativeFrom="paragraph">
                  <wp:posOffset>69973</wp:posOffset>
                </wp:positionV>
                <wp:extent cx="1515745" cy="1571625"/>
                <wp:effectExtent l="0" t="0" r="27305" b="28575"/>
                <wp:wrapNone/>
                <wp:docPr id="767821700" name="Freeform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5745" cy="1571625"/>
                        </a:xfrm>
                        <a:custGeom>
                          <a:avLst/>
                          <a:gdLst>
                            <a:gd name="T0" fmla="+- 0 860 10"/>
                            <a:gd name="T1" fmla="*/ T0 w 1701"/>
                            <a:gd name="T2" fmla="+- 0 1711 10"/>
                            <a:gd name="T3" fmla="*/ 1711 h 1701"/>
                            <a:gd name="T4" fmla="+- 0 938 10"/>
                            <a:gd name="T5" fmla="*/ T4 w 1701"/>
                            <a:gd name="T6" fmla="+- 0 1707 10"/>
                            <a:gd name="T7" fmla="*/ 1707 h 1701"/>
                            <a:gd name="T8" fmla="+- 0 1013 10"/>
                            <a:gd name="T9" fmla="*/ T8 w 1701"/>
                            <a:gd name="T10" fmla="+- 0 1697 10"/>
                            <a:gd name="T11" fmla="*/ 1697 h 1701"/>
                            <a:gd name="T12" fmla="+- 0 1086 10"/>
                            <a:gd name="T13" fmla="*/ T12 w 1701"/>
                            <a:gd name="T14" fmla="+- 0 1680 10"/>
                            <a:gd name="T15" fmla="*/ 1680 h 1701"/>
                            <a:gd name="T16" fmla="+- 0 1157 10"/>
                            <a:gd name="T17" fmla="*/ T16 w 1701"/>
                            <a:gd name="T18" fmla="+- 0 1658 10"/>
                            <a:gd name="T19" fmla="*/ 1658 h 1701"/>
                            <a:gd name="T20" fmla="+- 0 1225 10"/>
                            <a:gd name="T21" fmla="*/ T20 w 1701"/>
                            <a:gd name="T22" fmla="+- 0 1629 10"/>
                            <a:gd name="T23" fmla="*/ 1629 h 1701"/>
                            <a:gd name="T24" fmla="+- 0 1290 10"/>
                            <a:gd name="T25" fmla="*/ T24 w 1701"/>
                            <a:gd name="T26" fmla="+- 0 1595 10"/>
                            <a:gd name="T27" fmla="*/ 1595 h 1701"/>
                            <a:gd name="T28" fmla="+- 0 1351 10"/>
                            <a:gd name="T29" fmla="*/ T28 w 1701"/>
                            <a:gd name="T30" fmla="+- 0 1555 10"/>
                            <a:gd name="T31" fmla="*/ 1555 h 1701"/>
                            <a:gd name="T32" fmla="+- 0 1408 10"/>
                            <a:gd name="T33" fmla="*/ T32 w 1701"/>
                            <a:gd name="T34" fmla="+- 0 1511 10"/>
                            <a:gd name="T35" fmla="*/ 1511 h 1701"/>
                            <a:gd name="T36" fmla="+- 0 1462 10"/>
                            <a:gd name="T37" fmla="*/ T36 w 1701"/>
                            <a:gd name="T38" fmla="+- 0 1462 10"/>
                            <a:gd name="T39" fmla="*/ 1462 h 1701"/>
                            <a:gd name="T40" fmla="+- 0 1511 10"/>
                            <a:gd name="T41" fmla="*/ T40 w 1701"/>
                            <a:gd name="T42" fmla="+- 0 1408 10"/>
                            <a:gd name="T43" fmla="*/ 1408 h 1701"/>
                            <a:gd name="T44" fmla="+- 0 1555 10"/>
                            <a:gd name="T45" fmla="*/ T44 w 1701"/>
                            <a:gd name="T46" fmla="+- 0 1351 10"/>
                            <a:gd name="T47" fmla="*/ 1351 h 1701"/>
                            <a:gd name="T48" fmla="+- 0 1595 10"/>
                            <a:gd name="T49" fmla="*/ T48 w 1701"/>
                            <a:gd name="T50" fmla="+- 0 1290 10"/>
                            <a:gd name="T51" fmla="*/ 1290 h 1701"/>
                            <a:gd name="T52" fmla="+- 0 1629 10"/>
                            <a:gd name="T53" fmla="*/ T52 w 1701"/>
                            <a:gd name="T54" fmla="+- 0 1225 10"/>
                            <a:gd name="T55" fmla="*/ 1225 h 1701"/>
                            <a:gd name="T56" fmla="+- 0 1658 10"/>
                            <a:gd name="T57" fmla="*/ T56 w 1701"/>
                            <a:gd name="T58" fmla="+- 0 1157 10"/>
                            <a:gd name="T59" fmla="*/ 1157 h 1701"/>
                            <a:gd name="T60" fmla="+- 0 1680 10"/>
                            <a:gd name="T61" fmla="*/ T60 w 1701"/>
                            <a:gd name="T62" fmla="+- 0 1086 10"/>
                            <a:gd name="T63" fmla="*/ 1086 h 1701"/>
                            <a:gd name="T64" fmla="+- 0 1697 10"/>
                            <a:gd name="T65" fmla="*/ T64 w 1701"/>
                            <a:gd name="T66" fmla="+- 0 1013 10"/>
                            <a:gd name="T67" fmla="*/ 1013 h 1701"/>
                            <a:gd name="T68" fmla="+- 0 1707 10"/>
                            <a:gd name="T69" fmla="*/ T68 w 1701"/>
                            <a:gd name="T70" fmla="+- 0 938 10"/>
                            <a:gd name="T71" fmla="*/ 938 h 1701"/>
                            <a:gd name="T72" fmla="+- 0 1711 10"/>
                            <a:gd name="T73" fmla="*/ T72 w 1701"/>
                            <a:gd name="T74" fmla="+- 0 860 10"/>
                            <a:gd name="T75" fmla="*/ 860 h 1701"/>
                            <a:gd name="T76" fmla="+- 0 1707 10"/>
                            <a:gd name="T77" fmla="*/ T76 w 1701"/>
                            <a:gd name="T78" fmla="+- 0 783 10"/>
                            <a:gd name="T79" fmla="*/ 783 h 1701"/>
                            <a:gd name="T80" fmla="+- 0 1697 10"/>
                            <a:gd name="T81" fmla="*/ T80 w 1701"/>
                            <a:gd name="T82" fmla="+- 0 708 10"/>
                            <a:gd name="T83" fmla="*/ 708 h 1701"/>
                            <a:gd name="T84" fmla="+- 0 1680 10"/>
                            <a:gd name="T85" fmla="*/ T84 w 1701"/>
                            <a:gd name="T86" fmla="+- 0 634 10"/>
                            <a:gd name="T87" fmla="*/ 634 h 1701"/>
                            <a:gd name="T88" fmla="+- 0 1658 10"/>
                            <a:gd name="T89" fmla="*/ T88 w 1701"/>
                            <a:gd name="T90" fmla="+- 0 564 10"/>
                            <a:gd name="T91" fmla="*/ 564 h 1701"/>
                            <a:gd name="T92" fmla="+- 0 1629 10"/>
                            <a:gd name="T93" fmla="*/ T92 w 1701"/>
                            <a:gd name="T94" fmla="+- 0 496 10"/>
                            <a:gd name="T95" fmla="*/ 496 h 1701"/>
                            <a:gd name="T96" fmla="+- 0 1595 10"/>
                            <a:gd name="T97" fmla="*/ T96 w 1701"/>
                            <a:gd name="T98" fmla="+- 0 431 10"/>
                            <a:gd name="T99" fmla="*/ 431 h 1701"/>
                            <a:gd name="T100" fmla="+- 0 1555 10"/>
                            <a:gd name="T101" fmla="*/ T100 w 1701"/>
                            <a:gd name="T102" fmla="+- 0 370 10"/>
                            <a:gd name="T103" fmla="*/ 370 h 1701"/>
                            <a:gd name="T104" fmla="+- 0 1511 10"/>
                            <a:gd name="T105" fmla="*/ T104 w 1701"/>
                            <a:gd name="T106" fmla="+- 0 312 10"/>
                            <a:gd name="T107" fmla="*/ 312 h 1701"/>
                            <a:gd name="T108" fmla="+- 0 1462 10"/>
                            <a:gd name="T109" fmla="*/ T108 w 1701"/>
                            <a:gd name="T110" fmla="+- 0 259 10"/>
                            <a:gd name="T111" fmla="*/ 259 h 1701"/>
                            <a:gd name="T112" fmla="+- 0 1408 10"/>
                            <a:gd name="T113" fmla="*/ T112 w 1701"/>
                            <a:gd name="T114" fmla="+- 0 210 10"/>
                            <a:gd name="T115" fmla="*/ 210 h 1701"/>
                            <a:gd name="T116" fmla="+- 0 1351 10"/>
                            <a:gd name="T117" fmla="*/ T116 w 1701"/>
                            <a:gd name="T118" fmla="+- 0 166 10"/>
                            <a:gd name="T119" fmla="*/ 166 h 1701"/>
                            <a:gd name="T120" fmla="+- 0 1290 10"/>
                            <a:gd name="T121" fmla="*/ T120 w 1701"/>
                            <a:gd name="T122" fmla="+- 0 126 10"/>
                            <a:gd name="T123" fmla="*/ 126 h 1701"/>
                            <a:gd name="T124" fmla="+- 0 1225 10"/>
                            <a:gd name="T125" fmla="*/ T124 w 1701"/>
                            <a:gd name="T126" fmla="+- 0 92 10"/>
                            <a:gd name="T127" fmla="*/ 92 h 1701"/>
                            <a:gd name="T128" fmla="+- 0 1157 10"/>
                            <a:gd name="T129" fmla="*/ T128 w 1701"/>
                            <a:gd name="T130" fmla="+- 0 63 10"/>
                            <a:gd name="T131" fmla="*/ 63 h 1701"/>
                            <a:gd name="T132" fmla="+- 0 1086 10"/>
                            <a:gd name="T133" fmla="*/ T132 w 1701"/>
                            <a:gd name="T134" fmla="+- 0 40 10"/>
                            <a:gd name="T135" fmla="*/ 40 h 1701"/>
                            <a:gd name="T136" fmla="+- 0 1013 10"/>
                            <a:gd name="T137" fmla="*/ T136 w 1701"/>
                            <a:gd name="T138" fmla="+- 0 24 10"/>
                            <a:gd name="T139" fmla="*/ 24 h 1701"/>
                            <a:gd name="T140" fmla="+- 0 938 10"/>
                            <a:gd name="T141" fmla="*/ T140 w 1701"/>
                            <a:gd name="T142" fmla="+- 0 13 10"/>
                            <a:gd name="T143" fmla="*/ 13 h 1701"/>
                            <a:gd name="T144" fmla="+- 0 860 10"/>
                            <a:gd name="T145" fmla="*/ T144 w 1701"/>
                            <a:gd name="T146" fmla="+- 0 10 10"/>
                            <a:gd name="T147" fmla="*/ 10 h 1701"/>
                            <a:gd name="T148" fmla="+- 0 783 10"/>
                            <a:gd name="T149" fmla="*/ T148 w 1701"/>
                            <a:gd name="T150" fmla="+- 0 13 10"/>
                            <a:gd name="T151" fmla="*/ 13 h 1701"/>
                            <a:gd name="T152" fmla="+- 0 708 10"/>
                            <a:gd name="T153" fmla="*/ T152 w 1701"/>
                            <a:gd name="T154" fmla="+- 0 24 10"/>
                            <a:gd name="T155" fmla="*/ 24 h 1701"/>
                            <a:gd name="T156" fmla="+- 0 634 10"/>
                            <a:gd name="T157" fmla="*/ T156 w 1701"/>
                            <a:gd name="T158" fmla="+- 0 40 10"/>
                            <a:gd name="T159" fmla="*/ 40 h 1701"/>
                            <a:gd name="T160" fmla="+- 0 564 10"/>
                            <a:gd name="T161" fmla="*/ T160 w 1701"/>
                            <a:gd name="T162" fmla="+- 0 63 10"/>
                            <a:gd name="T163" fmla="*/ 63 h 1701"/>
                            <a:gd name="T164" fmla="+- 0 496 10"/>
                            <a:gd name="T165" fmla="*/ T164 w 1701"/>
                            <a:gd name="T166" fmla="+- 0 92 10"/>
                            <a:gd name="T167" fmla="*/ 92 h 1701"/>
                            <a:gd name="T168" fmla="+- 0 431 10"/>
                            <a:gd name="T169" fmla="*/ T168 w 1701"/>
                            <a:gd name="T170" fmla="+- 0 126 10"/>
                            <a:gd name="T171" fmla="*/ 126 h 1701"/>
                            <a:gd name="T172" fmla="+- 0 370 10"/>
                            <a:gd name="T173" fmla="*/ T172 w 1701"/>
                            <a:gd name="T174" fmla="+- 0 166 10"/>
                            <a:gd name="T175" fmla="*/ 166 h 1701"/>
                            <a:gd name="T176" fmla="+- 0 312 10"/>
                            <a:gd name="T177" fmla="*/ T176 w 1701"/>
                            <a:gd name="T178" fmla="+- 0 210 10"/>
                            <a:gd name="T179" fmla="*/ 210 h 1701"/>
                            <a:gd name="T180" fmla="+- 0 259 10"/>
                            <a:gd name="T181" fmla="*/ T180 w 1701"/>
                            <a:gd name="T182" fmla="+- 0 259 10"/>
                            <a:gd name="T183" fmla="*/ 259 h 1701"/>
                            <a:gd name="T184" fmla="+- 0 210 10"/>
                            <a:gd name="T185" fmla="*/ T184 w 1701"/>
                            <a:gd name="T186" fmla="+- 0 312 10"/>
                            <a:gd name="T187" fmla="*/ 312 h 1701"/>
                            <a:gd name="T188" fmla="+- 0 166 10"/>
                            <a:gd name="T189" fmla="*/ T188 w 1701"/>
                            <a:gd name="T190" fmla="+- 0 370 10"/>
                            <a:gd name="T191" fmla="*/ 370 h 1701"/>
                            <a:gd name="T192" fmla="+- 0 126 10"/>
                            <a:gd name="T193" fmla="*/ T192 w 1701"/>
                            <a:gd name="T194" fmla="+- 0 431 10"/>
                            <a:gd name="T195" fmla="*/ 431 h 1701"/>
                            <a:gd name="T196" fmla="+- 0 92 10"/>
                            <a:gd name="T197" fmla="*/ T196 w 1701"/>
                            <a:gd name="T198" fmla="+- 0 496 10"/>
                            <a:gd name="T199" fmla="*/ 496 h 1701"/>
                            <a:gd name="T200" fmla="+- 0 63 10"/>
                            <a:gd name="T201" fmla="*/ T200 w 1701"/>
                            <a:gd name="T202" fmla="+- 0 564 10"/>
                            <a:gd name="T203" fmla="*/ 564 h 1701"/>
                            <a:gd name="T204" fmla="+- 0 40 10"/>
                            <a:gd name="T205" fmla="*/ T204 w 1701"/>
                            <a:gd name="T206" fmla="+- 0 634 10"/>
                            <a:gd name="T207" fmla="*/ 634 h 1701"/>
                            <a:gd name="T208" fmla="+- 0 24 10"/>
                            <a:gd name="T209" fmla="*/ T208 w 1701"/>
                            <a:gd name="T210" fmla="+- 0 708 10"/>
                            <a:gd name="T211" fmla="*/ 708 h 1701"/>
                            <a:gd name="T212" fmla="+- 0 13 10"/>
                            <a:gd name="T213" fmla="*/ T212 w 1701"/>
                            <a:gd name="T214" fmla="+- 0 783 10"/>
                            <a:gd name="T215" fmla="*/ 783 h 1701"/>
                            <a:gd name="T216" fmla="+- 0 10 10"/>
                            <a:gd name="T217" fmla="*/ T216 w 1701"/>
                            <a:gd name="T218" fmla="+- 0 860 10"/>
                            <a:gd name="T219" fmla="*/ 860 h 1701"/>
                            <a:gd name="T220" fmla="+- 0 13 10"/>
                            <a:gd name="T221" fmla="*/ T220 w 1701"/>
                            <a:gd name="T222" fmla="+- 0 938 10"/>
                            <a:gd name="T223" fmla="*/ 938 h 1701"/>
                            <a:gd name="T224" fmla="+- 0 24 10"/>
                            <a:gd name="T225" fmla="*/ T224 w 1701"/>
                            <a:gd name="T226" fmla="+- 0 1013 10"/>
                            <a:gd name="T227" fmla="*/ 1013 h 1701"/>
                            <a:gd name="T228" fmla="+- 0 40 10"/>
                            <a:gd name="T229" fmla="*/ T228 w 1701"/>
                            <a:gd name="T230" fmla="+- 0 1086 10"/>
                            <a:gd name="T231" fmla="*/ 1086 h 1701"/>
                            <a:gd name="T232" fmla="+- 0 63 10"/>
                            <a:gd name="T233" fmla="*/ T232 w 1701"/>
                            <a:gd name="T234" fmla="+- 0 1157 10"/>
                            <a:gd name="T235" fmla="*/ 1157 h 1701"/>
                            <a:gd name="T236" fmla="+- 0 92 10"/>
                            <a:gd name="T237" fmla="*/ T236 w 1701"/>
                            <a:gd name="T238" fmla="+- 0 1225 10"/>
                            <a:gd name="T239" fmla="*/ 1225 h 1701"/>
                            <a:gd name="T240" fmla="+- 0 126 10"/>
                            <a:gd name="T241" fmla="*/ T240 w 1701"/>
                            <a:gd name="T242" fmla="+- 0 1290 10"/>
                            <a:gd name="T243" fmla="*/ 1290 h 1701"/>
                            <a:gd name="T244" fmla="+- 0 166 10"/>
                            <a:gd name="T245" fmla="*/ T244 w 1701"/>
                            <a:gd name="T246" fmla="+- 0 1351 10"/>
                            <a:gd name="T247" fmla="*/ 1351 h 1701"/>
                            <a:gd name="T248" fmla="+- 0 210 10"/>
                            <a:gd name="T249" fmla="*/ T248 w 1701"/>
                            <a:gd name="T250" fmla="+- 0 1408 10"/>
                            <a:gd name="T251" fmla="*/ 1408 h 1701"/>
                            <a:gd name="T252" fmla="+- 0 259 10"/>
                            <a:gd name="T253" fmla="*/ T252 w 1701"/>
                            <a:gd name="T254" fmla="+- 0 1462 10"/>
                            <a:gd name="T255" fmla="*/ 1462 h 17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 ang="0">
                              <a:pos x="T253" y="T255"/>
                            </a:cxn>
                          </a:cxnLst>
                          <a:rect l="0" t="0" r="r" b="b"/>
                          <a:pathLst>
                            <a:path w="1701" h="1701">
                              <a:moveTo>
                                <a:pt x="850" y="1701"/>
                              </a:moveTo>
                              <a:lnTo>
                                <a:pt x="928" y="1697"/>
                              </a:lnTo>
                              <a:lnTo>
                                <a:pt x="1003" y="1687"/>
                              </a:lnTo>
                              <a:lnTo>
                                <a:pt x="1076" y="1670"/>
                              </a:lnTo>
                              <a:lnTo>
                                <a:pt x="1147" y="1648"/>
                              </a:lnTo>
                              <a:lnTo>
                                <a:pt x="1215" y="1619"/>
                              </a:lnTo>
                              <a:lnTo>
                                <a:pt x="1280" y="1585"/>
                              </a:lnTo>
                              <a:lnTo>
                                <a:pt x="1341" y="1545"/>
                              </a:lnTo>
                              <a:lnTo>
                                <a:pt x="1398" y="1501"/>
                              </a:lnTo>
                              <a:lnTo>
                                <a:pt x="1452" y="1452"/>
                              </a:lnTo>
                              <a:lnTo>
                                <a:pt x="1501" y="1398"/>
                              </a:lnTo>
                              <a:lnTo>
                                <a:pt x="1545" y="1341"/>
                              </a:lnTo>
                              <a:lnTo>
                                <a:pt x="1585" y="1280"/>
                              </a:lnTo>
                              <a:lnTo>
                                <a:pt x="1619" y="1215"/>
                              </a:lnTo>
                              <a:lnTo>
                                <a:pt x="1648" y="1147"/>
                              </a:lnTo>
                              <a:lnTo>
                                <a:pt x="1670" y="1076"/>
                              </a:lnTo>
                              <a:lnTo>
                                <a:pt x="1687" y="1003"/>
                              </a:lnTo>
                              <a:lnTo>
                                <a:pt x="1697" y="928"/>
                              </a:lnTo>
                              <a:lnTo>
                                <a:pt x="1701" y="850"/>
                              </a:lnTo>
                              <a:lnTo>
                                <a:pt x="1697" y="773"/>
                              </a:lnTo>
                              <a:lnTo>
                                <a:pt x="1687" y="698"/>
                              </a:lnTo>
                              <a:lnTo>
                                <a:pt x="1670" y="624"/>
                              </a:lnTo>
                              <a:lnTo>
                                <a:pt x="1648" y="554"/>
                              </a:lnTo>
                              <a:lnTo>
                                <a:pt x="1619" y="486"/>
                              </a:lnTo>
                              <a:lnTo>
                                <a:pt x="1585" y="421"/>
                              </a:lnTo>
                              <a:lnTo>
                                <a:pt x="1545" y="360"/>
                              </a:lnTo>
                              <a:lnTo>
                                <a:pt x="1501" y="302"/>
                              </a:lnTo>
                              <a:lnTo>
                                <a:pt x="1452" y="249"/>
                              </a:lnTo>
                              <a:lnTo>
                                <a:pt x="1398" y="200"/>
                              </a:lnTo>
                              <a:lnTo>
                                <a:pt x="1341" y="156"/>
                              </a:lnTo>
                              <a:lnTo>
                                <a:pt x="1280" y="116"/>
                              </a:lnTo>
                              <a:lnTo>
                                <a:pt x="1215" y="82"/>
                              </a:lnTo>
                              <a:lnTo>
                                <a:pt x="1147" y="53"/>
                              </a:lnTo>
                              <a:lnTo>
                                <a:pt x="1076" y="30"/>
                              </a:lnTo>
                              <a:lnTo>
                                <a:pt x="1003" y="14"/>
                              </a:lnTo>
                              <a:lnTo>
                                <a:pt x="928" y="3"/>
                              </a:lnTo>
                              <a:lnTo>
                                <a:pt x="850" y="0"/>
                              </a:lnTo>
                              <a:lnTo>
                                <a:pt x="773" y="3"/>
                              </a:lnTo>
                              <a:lnTo>
                                <a:pt x="698" y="14"/>
                              </a:lnTo>
                              <a:lnTo>
                                <a:pt x="624" y="30"/>
                              </a:lnTo>
                              <a:lnTo>
                                <a:pt x="554" y="53"/>
                              </a:lnTo>
                              <a:lnTo>
                                <a:pt x="486" y="82"/>
                              </a:lnTo>
                              <a:lnTo>
                                <a:pt x="421" y="116"/>
                              </a:lnTo>
                              <a:lnTo>
                                <a:pt x="360" y="156"/>
                              </a:lnTo>
                              <a:lnTo>
                                <a:pt x="302" y="200"/>
                              </a:lnTo>
                              <a:lnTo>
                                <a:pt x="249" y="249"/>
                              </a:lnTo>
                              <a:lnTo>
                                <a:pt x="200" y="302"/>
                              </a:lnTo>
                              <a:lnTo>
                                <a:pt x="156" y="360"/>
                              </a:lnTo>
                              <a:lnTo>
                                <a:pt x="116" y="421"/>
                              </a:lnTo>
                              <a:lnTo>
                                <a:pt x="82" y="486"/>
                              </a:lnTo>
                              <a:lnTo>
                                <a:pt x="53" y="554"/>
                              </a:lnTo>
                              <a:lnTo>
                                <a:pt x="30" y="624"/>
                              </a:lnTo>
                              <a:lnTo>
                                <a:pt x="14" y="698"/>
                              </a:lnTo>
                              <a:lnTo>
                                <a:pt x="3" y="773"/>
                              </a:lnTo>
                              <a:lnTo>
                                <a:pt x="0" y="850"/>
                              </a:lnTo>
                              <a:lnTo>
                                <a:pt x="3" y="928"/>
                              </a:lnTo>
                              <a:lnTo>
                                <a:pt x="14" y="1003"/>
                              </a:lnTo>
                              <a:lnTo>
                                <a:pt x="30" y="1076"/>
                              </a:lnTo>
                              <a:lnTo>
                                <a:pt x="53" y="1147"/>
                              </a:lnTo>
                              <a:lnTo>
                                <a:pt x="82" y="1215"/>
                              </a:lnTo>
                              <a:lnTo>
                                <a:pt x="116" y="1280"/>
                              </a:lnTo>
                              <a:lnTo>
                                <a:pt x="156" y="1341"/>
                              </a:lnTo>
                              <a:lnTo>
                                <a:pt x="200" y="1398"/>
                              </a:lnTo>
                              <a:lnTo>
                                <a:pt x="249" y="1452"/>
                              </a:lnTo>
                              <a:lnTo>
                                <a:pt x="302" y="1501"/>
                              </a:lnTo>
                              <a:lnTo>
                                <a:pt x="360" y="1545"/>
                              </a:lnTo>
                              <a:lnTo>
                                <a:pt x="421" y="1585"/>
                              </a:lnTo>
                              <a:lnTo>
                                <a:pt x="486" y="1619"/>
                              </a:lnTo>
                              <a:lnTo>
                                <a:pt x="554" y="1648"/>
                              </a:lnTo>
                              <a:lnTo>
                                <a:pt x="624" y="1670"/>
                              </a:lnTo>
                              <a:lnTo>
                                <a:pt x="698" y="1687"/>
                              </a:lnTo>
                              <a:lnTo>
                                <a:pt x="773" y="1697"/>
                              </a:lnTo>
                              <a:lnTo>
                                <a:pt x="850" y="1701"/>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txbx>
                        <w:txbxContent>
                          <w:p w14:paraId="205D2BC6" w14:textId="77777777" w:rsidR="00327570" w:rsidRDefault="00327570" w:rsidP="00327570">
                            <w:pPr>
                              <w:jc w:val="center"/>
                              <w:rPr>
                                <w:color w:val="231F20"/>
                                <w:sz w:val="18"/>
                              </w:rPr>
                            </w:pPr>
                          </w:p>
                          <w:p w14:paraId="31651FF9" w14:textId="77777777" w:rsidR="00327570" w:rsidRDefault="00327570" w:rsidP="00327570">
                            <w:pPr>
                              <w:jc w:val="center"/>
                              <w:rPr>
                                <w:rFonts w:asciiTheme="minorHAnsi" w:hAnsiTheme="minorHAnsi" w:cstheme="minorHAnsi"/>
                                <w:color w:val="231F20"/>
                                <w:sz w:val="20"/>
                                <w:szCs w:val="20"/>
                              </w:rPr>
                            </w:pPr>
                          </w:p>
                          <w:p w14:paraId="0F887385" w14:textId="77777777" w:rsidR="00327570" w:rsidRDefault="00327570" w:rsidP="00327570">
                            <w:pPr>
                              <w:jc w:val="center"/>
                              <w:rPr>
                                <w:rFonts w:asciiTheme="minorHAnsi" w:hAnsiTheme="minorHAnsi" w:cstheme="minorHAnsi"/>
                                <w:color w:val="231F20"/>
                              </w:rPr>
                            </w:pPr>
                          </w:p>
                          <w:p w14:paraId="00C4638D" w14:textId="77777777" w:rsidR="00327570" w:rsidRPr="00D92BC8" w:rsidRDefault="00327570" w:rsidP="00327570">
                            <w:pPr>
                              <w:jc w:val="center"/>
                              <w:rPr>
                                <w:b/>
                                <w:bCs/>
                              </w:rPr>
                            </w:pPr>
                            <w:r w:rsidRPr="00D92BC8">
                              <w:rPr>
                                <w:rFonts w:asciiTheme="minorHAnsi" w:hAnsiTheme="minorHAnsi" w:cstheme="minorHAnsi"/>
                                <w:b/>
                                <w:bCs/>
                                <w:color w:val="231F20"/>
                              </w:rPr>
                              <w:t>Insert Your Club or State Logo Here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97E289" id="Freeform 54" o:spid="_x0000_s1029" style="position:absolute;margin-left:358pt;margin-top:5.5pt;width:119.35pt;height:12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701,170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" adj="-11796480,,5400" path="m850,1701r78,-4l1003,1687r73,-17l1147,1648r68,-29l1280,1585r61,-40l1398,1501r54,-49l1501,1398r44,-57l1585,1280r34,-65l1648,1147r22,-71l1687,1003r10,-75l1701,850r-4,-77l1687,698r-17,-74l1648,554r-29,-68l1585,421r-40,-61l1501,302r-49,-53l1398,200r-57,-44l1280,116,1215,82,1147,53,1076,30,1003,14,928,3,850,,773,3,698,14,624,30,554,53,486,82r-65,34l360,156r-58,44l249,249r-49,53l156,360r-40,61l82,486,53,554,30,624,14,698,3,773,,850r3,78l14,1003r16,73l53,1147r29,68l116,1280r40,61l200,1398r49,54l302,1501r58,44l421,1585r65,34l554,1648r70,22l698,1687r75,10l850,1701xe" filled="f" strokecolor="#231f20" strokeweight="1pt">
                <v:stroke joinstyle="round"/>
                <v:formulas/>
                <v:path arrowok="t" o:connecttype="custom" o:connectlocs="757427,1580864;826932,1577169;893764,1567929;958813,1552222;1022081,1531896;1082675,1505101;1140596,1473687;1194952,1436729;1245745,1396076;1293863,1350803;1337527,1300910;1376735,1248245;1412378,1191885;1442676,1131829;1468517,1069001;1488121,1003401;1503270,935953;1512181,866657;1515745,794590;1512181,723446;1503270,654151;1488121,585779;1468517,521103;1442676,458275;1412378,398219;1376735,341858;1337527,288270;1293863,239301;1245745,194028;1194952,153374;1140596,116417;1082675,85003;1022081,58208;958813,36958;893764,22175;826932,12011;757427,9239;688813,12011;621981,22175;556040,36958;493664,58208;433070,85003;375149,116417;320793,153374;269109,194028;221882,239301;178218,288270;139010,341858;103367,398219;73069,458275;47228,521103;26733,585779;12475,654151;2673,723446;0,794590;2673,866657;12475,935953;26733,1003401;47228,1069001;73069,1131829;103367,1191885;139010,1248245;178218,1300910;221882,1350803" o:connectangles="0,0,0,0,0,0,0,0,0,0,0,0,0,0,0,0,0,0,0,0,0,0,0,0,0,0,0,0,0,0,0,0,0,0,0,0,0,0,0,0,0,0,0,0,0,0,0,0,0,0,0,0,0,0,0,0,0,0,0,0,0,0,0,0" textboxrect="0,0,1701,1701"/>
                <v:textbox>
                  <w:txbxContent>
                    <w:p w14:paraId="205D2BC6" w14:textId="77777777" w:rsidR="00327570" w:rsidRDefault="00327570" w:rsidP="00327570">
                      <w:pPr>
                        <w:jc w:val="center"/>
                        <w:rPr>
                          <w:color w:val="231F20"/>
                          <w:sz w:val="18"/>
                        </w:rPr>
                      </w:pPr>
                    </w:p>
                    <w:p w14:paraId="31651FF9" w14:textId="77777777" w:rsidR="00327570" w:rsidRDefault="00327570" w:rsidP="00327570">
                      <w:pPr>
                        <w:jc w:val="center"/>
                        <w:rPr>
                          <w:rFonts w:asciiTheme="minorHAnsi" w:hAnsiTheme="minorHAnsi" w:cstheme="minorHAnsi"/>
                          <w:color w:val="231F20"/>
                          <w:sz w:val="20"/>
                          <w:szCs w:val="20"/>
                        </w:rPr>
                      </w:pPr>
                    </w:p>
                    <w:p w14:paraId="0F887385" w14:textId="77777777" w:rsidR="00327570" w:rsidRDefault="00327570" w:rsidP="00327570">
                      <w:pPr>
                        <w:jc w:val="center"/>
                        <w:rPr>
                          <w:rFonts w:asciiTheme="minorHAnsi" w:hAnsiTheme="minorHAnsi" w:cstheme="minorHAnsi"/>
                          <w:color w:val="231F20"/>
                        </w:rPr>
                      </w:pPr>
                    </w:p>
                    <w:p w14:paraId="00C4638D" w14:textId="77777777" w:rsidR="00327570" w:rsidRPr="00D92BC8" w:rsidRDefault="00327570" w:rsidP="00327570">
                      <w:pPr>
                        <w:jc w:val="center"/>
                        <w:rPr>
                          <w:b/>
                          <w:bCs/>
                        </w:rPr>
                      </w:pPr>
                      <w:r w:rsidRPr="00D92BC8">
                        <w:rPr>
                          <w:rFonts w:asciiTheme="minorHAnsi" w:hAnsiTheme="minorHAnsi" w:cstheme="minorHAnsi"/>
                          <w:b/>
                          <w:bCs/>
                          <w:color w:val="231F20"/>
                        </w:rPr>
                        <w:t>Insert Your Club or State Logo Here</w:t>
                      </w:r>
                    </w:p>
                  </w:txbxContent>
                </v:textbox>
              </v:shape>
            </w:pict>
          </mc:Fallback>
        </mc:AlternateContent>
      </w:r>
    </w:p>
    <w:p w14:paraId="7D17A0AB" w14:textId="77777777" w:rsidR="00327570" w:rsidRPr="00D92BC8" w:rsidRDefault="00327570" w:rsidP="00327570">
      <w:pPr>
        <w:rPr>
          <w:rFonts w:asciiTheme="minorHAnsi" w:hAnsiTheme="minorHAnsi" w:cstheme="minorHAnsi"/>
          <w:b/>
          <w:bCs/>
          <w:color w:val="006600"/>
          <w:sz w:val="28"/>
          <w:szCs w:val="28"/>
        </w:rPr>
      </w:pPr>
      <w:r w:rsidRPr="00D92BC8">
        <w:rPr>
          <w:rFonts w:asciiTheme="minorHAnsi" w:hAnsiTheme="minorHAnsi" w:cstheme="minorHAnsi"/>
          <w:b/>
          <w:bCs/>
          <w:color w:val="006600"/>
          <w:sz w:val="28"/>
          <w:szCs w:val="28"/>
        </w:rPr>
        <w:t>Number of Life Members</w:t>
      </w:r>
    </w:p>
    <w:p w14:paraId="0E7BCCD7" w14:textId="77777777" w:rsidR="00327570" w:rsidRPr="00D92BC8" w:rsidRDefault="00327570" w:rsidP="00327570">
      <w:pPr>
        <w:rPr>
          <w:rFonts w:asciiTheme="minorHAnsi" w:hAnsiTheme="minorHAnsi" w:cstheme="minorHAnsi"/>
          <w:highlight w:val="lightGray"/>
        </w:rPr>
      </w:pPr>
      <w:r w:rsidRPr="00D92BC8">
        <w:rPr>
          <w:rFonts w:asciiTheme="minorHAnsi" w:hAnsiTheme="minorHAnsi" w:cstheme="minorHAnsi"/>
          <w:highlight w:val="lightGray"/>
        </w:rPr>
        <w:t>Insert Number Of Club Life Members</w:t>
      </w:r>
    </w:p>
    <w:p w14:paraId="3E6E0C61" w14:textId="77777777" w:rsidR="00327570" w:rsidRDefault="00327570" w:rsidP="00327570">
      <w:pPr>
        <w:rPr>
          <w:rFonts w:asciiTheme="minorHAnsi" w:hAnsiTheme="minorHAnsi" w:cstheme="minorHAnsi"/>
          <w:b/>
          <w:bCs/>
          <w:color w:val="006600"/>
          <w:sz w:val="28"/>
          <w:szCs w:val="28"/>
        </w:rPr>
      </w:pPr>
    </w:p>
    <w:p w14:paraId="1EDDA887" w14:textId="77777777" w:rsidR="00327570" w:rsidRPr="00D92BC8" w:rsidRDefault="00327570" w:rsidP="00327570">
      <w:pPr>
        <w:rPr>
          <w:rFonts w:asciiTheme="minorHAnsi" w:hAnsiTheme="minorHAnsi" w:cstheme="minorHAnsi"/>
          <w:b/>
          <w:bCs/>
          <w:color w:val="006600"/>
          <w:sz w:val="28"/>
          <w:szCs w:val="28"/>
        </w:rPr>
      </w:pPr>
      <w:r w:rsidRPr="00D92BC8">
        <w:rPr>
          <w:rFonts w:asciiTheme="minorHAnsi" w:hAnsiTheme="minorHAnsi" w:cstheme="minorHAnsi"/>
          <w:b/>
          <w:bCs/>
          <w:color w:val="006600"/>
          <w:sz w:val="28"/>
          <w:szCs w:val="28"/>
        </w:rPr>
        <w:t>Sponsors</w:t>
      </w:r>
    </w:p>
    <w:p w14:paraId="3896FADE" w14:textId="77777777" w:rsidR="00327570" w:rsidRDefault="00327570" w:rsidP="00327570">
      <w:pPr>
        <w:rPr>
          <w:rFonts w:asciiTheme="minorHAnsi" w:hAnsiTheme="minorHAnsi" w:cstheme="minorHAnsi"/>
          <w:highlight w:val="lightGray"/>
        </w:rPr>
      </w:pPr>
      <w:r w:rsidRPr="00D92BC8">
        <w:rPr>
          <w:rFonts w:asciiTheme="minorHAnsi" w:hAnsiTheme="minorHAnsi" w:cstheme="minorHAnsi"/>
          <w:highlight w:val="lightGray"/>
        </w:rPr>
        <w:t>Insert Club Sponsor</w:t>
      </w:r>
    </w:p>
    <w:p w14:paraId="1322D67E" w14:textId="77777777" w:rsidR="00327570" w:rsidRDefault="00327570" w:rsidP="00327570">
      <w:pPr>
        <w:rPr>
          <w:rFonts w:asciiTheme="minorHAnsi" w:hAnsiTheme="minorHAnsi" w:cstheme="minorHAnsi"/>
          <w:highlight w:val="lightGray"/>
        </w:rPr>
      </w:pPr>
    </w:p>
    <w:p w14:paraId="5BA3B221" w14:textId="77777777" w:rsidR="006304ED" w:rsidRDefault="006304ED">
      <w:pPr>
        <w:rPr>
          <w:rFonts w:asciiTheme="minorHAnsi" w:hAnsiTheme="minorHAnsi" w:cstheme="minorHAnsi"/>
          <w:highlight w:val="lightGray"/>
        </w:rPr>
      </w:pPr>
      <w:r>
        <w:rPr>
          <w:rFonts w:asciiTheme="minorHAnsi" w:hAnsiTheme="minorHAnsi" w:cstheme="minorHAnsi"/>
          <w:highlight w:val="lightGray"/>
        </w:rPr>
        <w:br w:type="page"/>
      </w:r>
    </w:p>
    <w:p w14:paraId="3A8B49F5" w14:textId="31628FEE" w:rsidR="00327570" w:rsidRDefault="006304ED" w:rsidP="00327570">
      <w:pPr>
        <w:rPr>
          <w:rFonts w:asciiTheme="minorHAnsi" w:hAnsiTheme="minorHAnsi" w:cstheme="minorHAnsi"/>
          <w:highlight w:val="lightGray"/>
        </w:rPr>
      </w:pPr>
      <w:r>
        <w:rPr>
          <w:rFonts w:asciiTheme="minorHAnsi" w:hAnsiTheme="minorHAnsi" w:cstheme="minorHAnsi"/>
          <w:noProof/>
        </w:rPr>
        <w:lastRenderedPageBreak/>
        <w:drawing>
          <wp:anchor distT="0" distB="0" distL="114300" distR="114300" simplePos="0" relativeHeight="251671552" behindDoc="0" locked="0" layoutInCell="1" allowOverlap="1" wp14:anchorId="2D3865C5" wp14:editId="7554B32A">
            <wp:simplePos x="0" y="0"/>
            <wp:positionH relativeFrom="column">
              <wp:posOffset>-698525</wp:posOffset>
            </wp:positionH>
            <wp:positionV relativeFrom="paragraph">
              <wp:posOffset>-712776</wp:posOffset>
            </wp:positionV>
            <wp:extent cx="7582535" cy="10724083"/>
            <wp:effectExtent l="0" t="0" r="0" b="1270"/>
            <wp:wrapNone/>
            <wp:docPr id="19789259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925967" name="Picture 197892596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584057" cy="10726236"/>
                    </a:xfrm>
                    <a:prstGeom prst="rect">
                      <a:avLst/>
                    </a:prstGeom>
                  </pic:spPr>
                </pic:pic>
              </a:graphicData>
            </a:graphic>
            <wp14:sizeRelH relativeFrom="margin">
              <wp14:pctWidth>0</wp14:pctWidth>
            </wp14:sizeRelH>
            <wp14:sizeRelV relativeFrom="margin">
              <wp14:pctHeight>0</wp14:pctHeight>
            </wp14:sizeRelV>
          </wp:anchor>
        </w:drawing>
      </w:r>
      <w:r w:rsidR="00327570">
        <w:rPr>
          <w:rFonts w:asciiTheme="minorHAnsi" w:hAnsiTheme="minorHAnsi" w:cstheme="minorHAnsi"/>
          <w:highlight w:val="lightGray"/>
        </w:rPr>
        <w:br w:type="page"/>
      </w:r>
    </w:p>
    <w:p w14:paraId="7B09E6EE" w14:textId="30CBBA19" w:rsidR="000B2CA6" w:rsidRPr="000B2CA6" w:rsidRDefault="000B2CA6" w:rsidP="00327570">
      <w:pPr>
        <w:rPr>
          <w:rFonts w:asciiTheme="minorHAnsi" w:hAnsiTheme="minorHAnsi" w:cstheme="minorHAnsi"/>
          <w:b/>
          <w:bCs/>
          <w:color w:val="FF0000"/>
          <w:sz w:val="20"/>
          <w:szCs w:val="20"/>
        </w:rPr>
      </w:pPr>
      <w:r w:rsidRPr="000B2CA6">
        <w:rPr>
          <w:rFonts w:asciiTheme="minorHAnsi" w:hAnsiTheme="minorHAnsi" w:cstheme="minorHAnsi"/>
          <w:b/>
          <w:bCs/>
          <w:noProof/>
          <w:color w:val="FF0000"/>
          <w:sz w:val="20"/>
          <w:szCs w:val="20"/>
        </w:rPr>
        <w:lastRenderedPageBreak/>
        <mc:AlternateContent>
          <mc:Choice Requires="wps">
            <w:drawing>
              <wp:anchor distT="45720" distB="45720" distL="114300" distR="114300" simplePos="0" relativeHeight="251664384" behindDoc="0" locked="0" layoutInCell="1" allowOverlap="1" wp14:anchorId="039FAE8A" wp14:editId="2809296D">
                <wp:simplePos x="0" y="0"/>
                <wp:positionH relativeFrom="column">
                  <wp:posOffset>-35560</wp:posOffset>
                </wp:positionH>
                <wp:positionV relativeFrom="paragraph">
                  <wp:posOffset>-311150</wp:posOffset>
                </wp:positionV>
                <wp:extent cx="6337004" cy="1404620"/>
                <wp:effectExtent l="0" t="0" r="26035" b="18415"/>
                <wp:wrapNone/>
                <wp:docPr id="19257223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7004" cy="1404620"/>
                        </a:xfrm>
                        <a:prstGeom prst="rect">
                          <a:avLst/>
                        </a:prstGeom>
                        <a:solidFill>
                          <a:srgbClr val="FFFFFF"/>
                        </a:solidFill>
                        <a:ln w="9525">
                          <a:solidFill>
                            <a:srgbClr val="FF0000"/>
                          </a:solidFill>
                          <a:miter lim="800000"/>
                          <a:headEnd/>
                          <a:tailEnd/>
                        </a:ln>
                      </wps:spPr>
                      <wps:txbx>
                        <w:txbxContent>
                          <w:p w14:paraId="709CBEEA" w14:textId="77777777" w:rsidR="00327570" w:rsidRPr="009E71A7" w:rsidRDefault="00327570" w:rsidP="00327570">
                            <w:pPr>
                              <w:jc w:val="center"/>
                              <w:rPr>
                                <w:rFonts w:asciiTheme="minorHAnsi" w:hAnsiTheme="minorHAnsi" w:cstheme="minorHAnsi"/>
                                <w:b/>
                                <w:bCs/>
                                <w:color w:val="FF0000"/>
                              </w:rPr>
                            </w:pPr>
                            <w:r w:rsidRPr="009E71A7">
                              <w:rPr>
                                <w:rFonts w:asciiTheme="minorHAnsi" w:hAnsiTheme="minorHAnsi" w:cstheme="minorHAnsi"/>
                                <w:b/>
                                <w:bCs/>
                                <w:color w:val="FF0000"/>
                              </w:rPr>
                              <w:t xml:space="preserve">Delete the </w:t>
                            </w:r>
                            <w:r>
                              <w:rPr>
                                <w:rFonts w:asciiTheme="minorHAnsi" w:hAnsiTheme="minorHAnsi" w:cstheme="minorHAnsi"/>
                                <w:b/>
                                <w:bCs/>
                                <w:color w:val="FF0000"/>
                              </w:rPr>
                              <w:t>V-MAPs</w:t>
                            </w:r>
                            <w:r w:rsidRPr="009E71A7">
                              <w:rPr>
                                <w:rFonts w:asciiTheme="minorHAnsi" w:hAnsiTheme="minorHAnsi" w:cstheme="minorHAnsi"/>
                                <w:b/>
                                <w:bCs/>
                                <w:color w:val="FF0000"/>
                              </w:rPr>
                              <w:t xml:space="preserve"> that you </w:t>
                            </w:r>
                            <w:r>
                              <w:rPr>
                                <w:rFonts w:asciiTheme="minorHAnsi" w:hAnsiTheme="minorHAnsi" w:cstheme="minorHAnsi"/>
                                <w:b/>
                                <w:bCs/>
                                <w:color w:val="FF0000"/>
                              </w:rPr>
                              <w:t>are not</w:t>
                            </w:r>
                            <w:r w:rsidRPr="009E71A7">
                              <w:rPr>
                                <w:rFonts w:asciiTheme="minorHAnsi" w:hAnsiTheme="minorHAnsi" w:cstheme="minorHAnsi"/>
                                <w:b/>
                                <w:bCs/>
                                <w:color w:val="FF0000"/>
                              </w:rPr>
                              <w:t xml:space="preserve"> using and customise the version that you have selected.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9FAE8A" id="_x0000_s1030" type="#_x0000_t202" style="position:absolute;margin-left:-2.8pt;margin-top:-24.5pt;width:499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" strokecolor="red">
                <v:textbox style="mso-fit-shape-to-text:t">
                  <w:txbxContent>
                    <w:p w14:paraId="709CBEEA" w14:textId="77777777" w:rsidR="00327570" w:rsidRPr="009E71A7" w:rsidRDefault="00327570" w:rsidP="00327570">
                      <w:pPr>
                        <w:jc w:val="center"/>
                        <w:rPr>
                          <w:rFonts w:asciiTheme="minorHAnsi" w:hAnsiTheme="minorHAnsi" w:cstheme="minorHAnsi"/>
                          <w:b/>
                          <w:bCs/>
                          <w:color w:val="FF0000"/>
                        </w:rPr>
                      </w:pPr>
                      <w:r w:rsidRPr="009E71A7">
                        <w:rPr>
                          <w:rFonts w:asciiTheme="minorHAnsi" w:hAnsiTheme="minorHAnsi" w:cstheme="minorHAnsi"/>
                          <w:b/>
                          <w:bCs/>
                          <w:color w:val="FF0000"/>
                        </w:rPr>
                        <w:t xml:space="preserve">Delete the </w:t>
                      </w:r>
                      <w:r>
                        <w:rPr>
                          <w:rFonts w:asciiTheme="minorHAnsi" w:hAnsiTheme="minorHAnsi" w:cstheme="minorHAnsi"/>
                          <w:b/>
                          <w:bCs/>
                          <w:color w:val="FF0000"/>
                        </w:rPr>
                        <w:t>V-MAPs</w:t>
                      </w:r>
                      <w:r w:rsidRPr="009E71A7">
                        <w:rPr>
                          <w:rFonts w:asciiTheme="minorHAnsi" w:hAnsiTheme="minorHAnsi" w:cstheme="minorHAnsi"/>
                          <w:b/>
                          <w:bCs/>
                          <w:color w:val="FF0000"/>
                        </w:rPr>
                        <w:t xml:space="preserve"> that you </w:t>
                      </w:r>
                      <w:r>
                        <w:rPr>
                          <w:rFonts w:asciiTheme="minorHAnsi" w:hAnsiTheme="minorHAnsi" w:cstheme="minorHAnsi"/>
                          <w:b/>
                          <w:bCs/>
                          <w:color w:val="FF0000"/>
                        </w:rPr>
                        <w:t>are not</w:t>
                      </w:r>
                      <w:r w:rsidRPr="009E71A7">
                        <w:rPr>
                          <w:rFonts w:asciiTheme="minorHAnsi" w:hAnsiTheme="minorHAnsi" w:cstheme="minorHAnsi"/>
                          <w:b/>
                          <w:bCs/>
                          <w:color w:val="FF0000"/>
                        </w:rPr>
                        <w:t xml:space="preserve"> using and customise the version that you have selected.</w:t>
                      </w:r>
                    </w:p>
                  </w:txbxContent>
                </v:textbox>
              </v:shape>
            </w:pict>
          </mc:Fallback>
        </mc:AlternateContent>
      </w:r>
    </w:p>
    <w:p w14:paraId="0CA11FF6" w14:textId="4C9CA751" w:rsidR="00327570" w:rsidRPr="00B03336" w:rsidRDefault="00327570" w:rsidP="00327570">
      <w:pPr>
        <w:rPr>
          <w:rFonts w:asciiTheme="minorHAnsi" w:hAnsiTheme="minorHAnsi" w:cstheme="minorHAnsi"/>
          <w:b/>
          <w:bCs/>
          <w:color w:val="FF0000"/>
          <w:sz w:val="36"/>
          <w:szCs w:val="36"/>
        </w:rPr>
      </w:pPr>
      <w:r w:rsidRPr="00B03336">
        <w:rPr>
          <w:rFonts w:asciiTheme="minorHAnsi" w:hAnsiTheme="minorHAnsi" w:cstheme="minorHAnsi"/>
          <w:b/>
          <w:bCs/>
          <w:color w:val="FF0000"/>
          <w:sz w:val="36"/>
          <w:szCs w:val="36"/>
        </w:rPr>
        <w:t xml:space="preserve">Small Club </w:t>
      </w:r>
      <w:r>
        <w:rPr>
          <w:rFonts w:asciiTheme="minorHAnsi" w:hAnsiTheme="minorHAnsi" w:cstheme="minorHAnsi"/>
          <w:b/>
          <w:bCs/>
          <w:color w:val="FF0000"/>
          <w:sz w:val="36"/>
          <w:szCs w:val="36"/>
        </w:rPr>
        <w:t xml:space="preserve">V-MAP </w:t>
      </w:r>
      <w:r w:rsidRPr="00B03336">
        <w:rPr>
          <w:rFonts w:asciiTheme="minorHAnsi" w:hAnsiTheme="minorHAnsi" w:cstheme="minorHAnsi"/>
          <w:b/>
          <w:bCs/>
          <w:color w:val="FF0000"/>
          <w:sz w:val="28"/>
          <w:szCs w:val="28"/>
        </w:rPr>
        <w:t>(</w:t>
      </w:r>
      <w:r>
        <w:rPr>
          <w:rFonts w:asciiTheme="minorHAnsi" w:hAnsiTheme="minorHAnsi" w:cstheme="minorHAnsi"/>
          <w:b/>
          <w:bCs/>
          <w:color w:val="FF0000"/>
          <w:sz w:val="28"/>
          <w:szCs w:val="28"/>
        </w:rPr>
        <w:t>F</w:t>
      </w:r>
      <w:r w:rsidRPr="00B03336">
        <w:rPr>
          <w:rFonts w:asciiTheme="minorHAnsi" w:hAnsiTheme="minorHAnsi" w:cstheme="minorHAnsi"/>
          <w:b/>
          <w:bCs/>
          <w:color w:val="FF0000"/>
          <w:sz w:val="28"/>
          <w:szCs w:val="28"/>
        </w:rPr>
        <w:t>ewer than 50 members)</w:t>
      </w:r>
    </w:p>
    <w:p w14:paraId="1C53DFAF" w14:textId="77777777" w:rsidR="00327570" w:rsidRPr="001F4D0D" w:rsidRDefault="00327570" w:rsidP="00327570">
      <w:pPr>
        <w:rPr>
          <w:rFonts w:asciiTheme="minorHAnsi" w:hAnsiTheme="minorHAnsi" w:cstheme="minorHAnsi"/>
          <w:b/>
          <w:bCs/>
          <w:sz w:val="44"/>
          <w:szCs w:val="44"/>
        </w:rPr>
      </w:pPr>
      <w:r w:rsidRPr="001F4D0D">
        <w:rPr>
          <w:rFonts w:asciiTheme="minorHAnsi" w:hAnsiTheme="minorHAnsi" w:cstheme="minorHAnsi"/>
          <w:b/>
          <w:bCs/>
          <w:sz w:val="44"/>
          <w:szCs w:val="44"/>
        </w:rPr>
        <w:t>[Karting Club] Volunteer Management Action Plan</w:t>
      </w:r>
    </w:p>
    <w:p w14:paraId="58B902B5" w14:textId="164B3810" w:rsidR="00327570" w:rsidRPr="00FC1FD8" w:rsidRDefault="00327570" w:rsidP="00327570">
      <w:pPr>
        <w:rPr>
          <w:rFonts w:asciiTheme="minorHAnsi" w:hAnsiTheme="minorHAnsi" w:cstheme="minorHAnsi"/>
          <w:b/>
          <w:bCs/>
          <w:sz w:val="32"/>
          <w:szCs w:val="32"/>
        </w:rPr>
      </w:pPr>
      <w:r w:rsidRPr="00FC1FD8">
        <w:rPr>
          <w:rFonts w:asciiTheme="minorHAnsi" w:hAnsiTheme="minorHAnsi" w:cstheme="minorHAnsi"/>
          <w:b/>
          <w:bCs/>
          <w:sz w:val="32"/>
          <w:szCs w:val="32"/>
        </w:rPr>
        <w:t>1. Introduction</w:t>
      </w:r>
      <w:r w:rsidR="00C65DF7">
        <w:rPr>
          <w:rFonts w:asciiTheme="minorHAnsi" w:hAnsiTheme="minorHAnsi" w:cstheme="minorHAnsi"/>
          <w:b/>
          <w:bCs/>
          <w:sz w:val="32"/>
          <w:szCs w:val="32"/>
        </w:rPr>
        <w:t xml:space="preserve"> (Setting Up For Success)</w:t>
      </w:r>
    </w:p>
    <w:p w14:paraId="4CA9B431" w14:textId="0C252B56" w:rsidR="00327570" w:rsidRPr="00582038" w:rsidRDefault="00327570" w:rsidP="00582038">
      <w:pPr>
        <w:pStyle w:val="ListParagraph"/>
        <w:numPr>
          <w:ilvl w:val="0"/>
          <w:numId w:val="32"/>
        </w:numPr>
        <w:rPr>
          <w:rFonts w:asciiTheme="minorHAnsi" w:hAnsiTheme="minorHAnsi" w:cstheme="minorHAnsi"/>
          <w:sz w:val="22"/>
          <w:szCs w:val="22"/>
        </w:rPr>
      </w:pPr>
      <w:r w:rsidRPr="00582038">
        <w:rPr>
          <w:rFonts w:asciiTheme="minorHAnsi" w:hAnsiTheme="minorHAnsi" w:cstheme="minorHAnsi"/>
          <w:b/>
          <w:bCs/>
          <w:sz w:val="22"/>
          <w:szCs w:val="22"/>
        </w:rPr>
        <w:t>Purpose</w:t>
      </w:r>
    </w:p>
    <w:p w14:paraId="25729EDC" w14:textId="4A1EA017" w:rsidR="00327570" w:rsidRPr="00582038" w:rsidRDefault="00327570" w:rsidP="00582038">
      <w:pPr>
        <w:pStyle w:val="ListParagraph"/>
        <w:numPr>
          <w:ilvl w:val="0"/>
          <w:numId w:val="33"/>
        </w:numPr>
        <w:rPr>
          <w:rFonts w:asciiTheme="minorHAnsi" w:hAnsiTheme="minorHAnsi" w:cstheme="minorHAnsi"/>
          <w:sz w:val="22"/>
          <w:szCs w:val="22"/>
        </w:rPr>
      </w:pPr>
      <w:r w:rsidRPr="00582038">
        <w:rPr>
          <w:rFonts w:asciiTheme="minorHAnsi" w:hAnsiTheme="minorHAnsi" w:cstheme="minorHAnsi"/>
          <w:sz w:val="22"/>
          <w:szCs w:val="22"/>
        </w:rPr>
        <w:t xml:space="preserve">To effectively manage and appreciate the volunteers who support the </w:t>
      </w:r>
      <w:r w:rsidR="0066071C">
        <w:rPr>
          <w:rFonts w:asciiTheme="minorHAnsi" w:hAnsiTheme="minorHAnsi" w:cstheme="minorHAnsi"/>
          <w:sz w:val="22"/>
          <w:szCs w:val="22"/>
        </w:rPr>
        <w:t>&lt;</w:t>
      </w:r>
      <w:r w:rsidRPr="0066071C">
        <w:rPr>
          <w:rFonts w:asciiTheme="minorHAnsi" w:hAnsiTheme="minorHAnsi" w:cstheme="minorHAnsi"/>
          <w:sz w:val="22"/>
          <w:szCs w:val="22"/>
          <w:highlight w:val="lightGray"/>
        </w:rPr>
        <w:t>XYZ</w:t>
      </w:r>
      <w:r w:rsidR="00CF36D5">
        <w:rPr>
          <w:rFonts w:asciiTheme="minorHAnsi" w:hAnsiTheme="minorHAnsi" w:cstheme="minorHAnsi"/>
          <w:sz w:val="22"/>
          <w:szCs w:val="22"/>
        </w:rPr>
        <w:t>&gt;</w:t>
      </w:r>
      <w:r w:rsidRPr="00582038">
        <w:rPr>
          <w:rFonts w:asciiTheme="minorHAnsi" w:hAnsiTheme="minorHAnsi" w:cstheme="minorHAnsi"/>
          <w:sz w:val="22"/>
          <w:szCs w:val="22"/>
        </w:rPr>
        <w:t xml:space="preserve"> Karting Club.</w:t>
      </w:r>
    </w:p>
    <w:p w14:paraId="39451658" w14:textId="08FC430F" w:rsidR="00327570" w:rsidRPr="00582038" w:rsidRDefault="00327570" w:rsidP="00582038">
      <w:pPr>
        <w:pStyle w:val="ListParagraph"/>
        <w:numPr>
          <w:ilvl w:val="0"/>
          <w:numId w:val="32"/>
        </w:numPr>
        <w:rPr>
          <w:rFonts w:asciiTheme="minorHAnsi" w:hAnsiTheme="minorHAnsi" w:cstheme="minorHAnsi"/>
          <w:sz w:val="22"/>
          <w:szCs w:val="22"/>
        </w:rPr>
      </w:pPr>
      <w:r w:rsidRPr="00582038">
        <w:rPr>
          <w:rFonts w:asciiTheme="minorHAnsi" w:hAnsiTheme="minorHAnsi" w:cstheme="minorHAnsi"/>
          <w:b/>
          <w:bCs/>
          <w:sz w:val="22"/>
          <w:szCs w:val="22"/>
        </w:rPr>
        <w:t>Scope</w:t>
      </w:r>
    </w:p>
    <w:p w14:paraId="405B717D" w14:textId="77777777" w:rsidR="00711973" w:rsidRDefault="00327570" w:rsidP="00711973">
      <w:pPr>
        <w:pStyle w:val="ListParagraph"/>
        <w:numPr>
          <w:ilvl w:val="0"/>
          <w:numId w:val="33"/>
        </w:numPr>
        <w:rPr>
          <w:rFonts w:asciiTheme="minorHAnsi" w:hAnsiTheme="minorHAnsi" w:cstheme="minorHAnsi"/>
          <w:sz w:val="22"/>
          <w:szCs w:val="22"/>
        </w:rPr>
      </w:pPr>
      <w:r w:rsidRPr="00582038">
        <w:rPr>
          <w:rFonts w:asciiTheme="minorHAnsi" w:hAnsiTheme="minorHAnsi" w:cstheme="minorHAnsi"/>
          <w:sz w:val="22"/>
          <w:szCs w:val="22"/>
        </w:rPr>
        <w:t>This plan covers the recruitment, training, appreciation, and retention of volunteers.</w:t>
      </w:r>
    </w:p>
    <w:p w14:paraId="62DCEFF9" w14:textId="509D5F3C" w:rsidR="00327570" w:rsidRPr="00711973" w:rsidRDefault="00327570" w:rsidP="00711973">
      <w:pPr>
        <w:pStyle w:val="ListParagraph"/>
        <w:numPr>
          <w:ilvl w:val="0"/>
          <w:numId w:val="32"/>
        </w:numPr>
        <w:rPr>
          <w:rFonts w:asciiTheme="minorHAnsi" w:hAnsiTheme="minorHAnsi" w:cstheme="minorHAnsi"/>
          <w:sz w:val="22"/>
          <w:szCs w:val="22"/>
        </w:rPr>
      </w:pPr>
      <w:r w:rsidRPr="00711973">
        <w:rPr>
          <w:rFonts w:asciiTheme="minorHAnsi" w:hAnsiTheme="minorHAnsi" w:cstheme="minorHAnsi"/>
          <w:b/>
          <w:bCs/>
          <w:sz w:val="22"/>
          <w:szCs w:val="22"/>
        </w:rPr>
        <w:t>Objectives of the Volunteer Program</w:t>
      </w:r>
    </w:p>
    <w:p w14:paraId="50EF1353" w14:textId="77777777" w:rsidR="00327570" w:rsidRPr="00CE36D1" w:rsidRDefault="00327570" w:rsidP="00327570">
      <w:pPr>
        <w:pStyle w:val="ListParagraph"/>
        <w:numPr>
          <w:ilvl w:val="0"/>
          <w:numId w:val="24"/>
        </w:numPr>
        <w:rPr>
          <w:rFonts w:asciiTheme="minorHAnsi" w:hAnsiTheme="minorHAnsi" w:cstheme="minorHAnsi"/>
          <w:sz w:val="22"/>
          <w:szCs w:val="22"/>
        </w:rPr>
      </w:pPr>
      <w:r w:rsidRPr="00CE36D1">
        <w:rPr>
          <w:rFonts w:asciiTheme="minorHAnsi" w:hAnsiTheme="minorHAnsi" w:cstheme="minorHAnsi"/>
          <w:sz w:val="22"/>
          <w:szCs w:val="22"/>
        </w:rPr>
        <w:t>Enhance the club's operations and events.</w:t>
      </w:r>
    </w:p>
    <w:p w14:paraId="7EC53842" w14:textId="77777777" w:rsidR="00327570" w:rsidRPr="00CE36D1" w:rsidRDefault="00327570" w:rsidP="00327570">
      <w:pPr>
        <w:pStyle w:val="ListParagraph"/>
        <w:numPr>
          <w:ilvl w:val="0"/>
          <w:numId w:val="24"/>
        </w:numPr>
        <w:rPr>
          <w:rFonts w:asciiTheme="minorHAnsi" w:hAnsiTheme="minorHAnsi" w:cstheme="minorHAnsi"/>
          <w:sz w:val="22"/>
          <w:szCs w:val="22"/>
        </w:rPr>
      </w:pPr>
      <w:r w:rsidRPr="00CE36D1">
        <w:rPr>
          <w:rFonts w:asciiTheme="minorHAnsi" w:hAnsiTheme="minorHAnsi" w:cstheme="minorHAnsi"/>
          <w:sz w:val="22"/>
          <w:szCs w:val="22"/>
        </w:rPr>
        <w:t>Foster a sense of community and teamwork.</w:t>
      </w:r>
    </w:p>
    <w:p w14:paraId="6F0C2566" w14:textId="77777777" w:rsidR="00327570" w:rsidRPr="00CE36D1" w:rsidRDefault="00327570" w:rsidP="00327570">
      <w:pPr>
        <w:pStyle w:val="ListParagraph"/>
        <w:numPr>
          <w:ilvl w:val="0"/>
          <w:numId w:val="24"/>
        </w:numPr>
        <w:rPr>
          <w:rFonts w:asciiTheme="minorHAnsi" w:hAnsiTheme="minorHAnsi" w:cstheme="minorHAnsi"/>
          <w:sz w:val="22"/>
          <w:szCs w:val="22"/>
        </w:rPr>
      </w:pPr>
      <w:r w:rsidRPr="00CE36D1">
        <w:rPr>
          <w:rFonts w:asciiTheme="minorHAnsi" w:hAnsiTheme="minorHAnsi" w:cstheme="minorHAnsi"/>
          <w:sz w:val="22"/>
          <w:szCs w:val="22"/>
        </w:rPr>
        <w:t>Provide opportunities for members to contribute and develop skills.</w:t>
      </w:r>
    </w:p>
    <w:p w14:paraId="4003A9C6" w14:textId="77777777" w:rsidR="00327570" w:rsidRDefault="00327570" w:rsidP="00327570">
      <w:pPr>
        <w:rPr>
          <w:rFonts w:asciiTheme="minorHAnsi" w:hAnsiTheme="minorHAnsi" w:cstheme="minorHAnsi"/>
        </w:rPr>
      </w:pPr>
    </w:p>
    <w:p w14:paraId="1BF18889" w14:textId="77777777" w:rsidR="00710985" w:rsidRPr="003616D6" w:rsidRDefault="00710985" w:rsidP="00327570">
      <w:pPr>
        <w:rPr>
          <w:rFonts w:asciiTheme="minorHAnsi" w:hAnsiTheme="minorHAnsi" w:cstheme="minorHAnsi"/>
        </w:rPr>
      </w:pPr>
    </w:p>
    <w:p w14:paraId="1AE5A80B" w14:textId="77777777" w:rsidR="00BB010E" w:rsidRDefault="00143C8C" w:rsidP="00B76D51">
      <w:pPr>
        <w:rPr>
          <w:rFonts w:asciiTheme="minorHAnsi" w:hAnsiTheme="minorHAnsi" w:cstheme="minorHAnsi"/>
          <w:sz w:val="22"/>
          <w:szCs w:val="22"/>
        </w:rPr>
      </w:pPr>
      <w:r>
        <w:rPr>
          <w:rFonts w:asciiTheme="minorHAnsi" w:hAnsiTheme="minorHAnsi" w:cstheme="minorHAnsi"/>
          <w:b/>
          <w:bCs/>
          <w:sz w:val="32"/>
          <w:szCs w:val="32"/>
        </w:rPr>
        <w:t>2</w:t>
      </w:r>
      <w:r w:rsidR="00327570" w:rsidRPr="00FC1FD8">
        <w:rPr>
          <w:rFonts w:asciiTheme="minorHAnsi" w:hAnsiTheme="minorHAnsi" w:cstheme="minorHAnsi"/>
          <w:b/>
          <w:bCs/>
          <w:sz w:val="32"/>
          <w:szCs w:val="32"/>
        </w:rPr>
        <w:t>. Volunteer Roles &amp; Responsibilities</w:t>
      </w:r>
      <w:bookmarkStart w:id="0" w:name="_Hlk142826498"/>
    </w:p>
    <w:p w14:paraId="6794E42C" w14:textId="2089EFC8" w:rsidR="00327570" w:rsidRPr="00BB010E" w:rsidRDefault="00BB010E" w:rsidP="00BB010E">
      <w:pPr>
        <w:ind w:left="709"/>
        <w:rPr>
          <w:rFonts w:asciiTheme="minorHAnsi" w:hAnsiTheme="minorHAnsi" w:cstheme="minorHAnsi"/>
          <w:sz w:val="22"/>
          <w:szCs w:val="22"/>
        </w:rPr>
      </w:pPr>
      <w:r w:rsidRPr="00BB010E">
        <w:rPr>
          <w:rFonts w:asciiTheme="minorHAnsi" w:hAnsiTheme="minorHAnsi" w:cstheme="minorHAnsi"/>
          <w:color w:val="FF0000"/>
          <w:sz w:val="22"/>
          <w:szCs w:val="22"/>
        </w:rPr>
        <w:t>(Customise for your Club)</w:t>
      </w:r>
      <w:bookmarkEnd w:id="0"/>
    </w:p>
    <w:p w14:paraId="4CFC641B" w14:textId="670B996D" w:rsidR="00192D56" w:rsidRDefault="00327570" w:rsidP="00327570">
      <w:pPr>
        <w:pStyle w:val="ListParagraph"/>
        <w:numPr>
          <w:ilvl w:val="0"/>
          <w:numId w:val="25"/>
        </w:numPr>
        <w:rPr>
          <w:rFonts w:asciiTheme="minorHAnsi" w:hAnsiTheme="minorHAnsi" w:cstheme="minorHAnsi"/>
          <w:sz w:val="22"/>
          <w:szCs w:val="22"/>
        </w:rPr>
      </w:pPr>
      <w:r w:rsidRPr="00CE36D1">
        <w:rPr>
          <w:rFonts w:asciiTheme="minorHAnsi" w:hAnsiTheme="minorHAnsi" w:cstheme="minorHAnsi"/>
          <w:sz w:val="22"/>
          <w:szCs w:val="22"/>
        </w:rPr>
        <w:t xml:space="preserve">Determine </w:t>
      </w:r>
      <w:r w:rsidR="009A0D6B">
        <w:rPr>
          <w:rFonts w:asciiTheme="minorHAnsi" w:hAnsiTheme="minorHAnsi" w:cstheme="minorHAnsi"/>
          <w:sz w:val="22"/>
          <w:szCs w:val="22"/>
        </w:rPr>
        <w:t xml:space="preserve">and then list here the </w:t>
      </w:r>
      <w:r w:rsidRPr="00CE36D1">
        <w:rPr>
          <w:rFonts w:asciiTheme="minorHAnsi" w:hAnsiTheme="minorHAnsi" w:cstheme="minorHAnsi"/>
          <w:sz w:val="22"/>
          <w:szCs w:val="22"/>
        </w:rPr>
        <w:t>specific roles</w:t>
      </w:r>
      <w:r w:rsidR="00164D3E">
        <w:rPr>
          <w:rFonts w:asciiTheme="minorHAnsi" w:hAnsiTheme="minorHAnsi" w:cstheme="minorHAnsi"/>
          <w:sz w:val="22"/>
          <w:szCs w:val="22"/>
        </w:rPr>
        <w:t xml:space="preserve"> within the Club</w:t>
      </w:r>
      <w:r w:rsidRPr="00CE36D1">
        <w:rPr>
          <w:rFonts w:asciiTheme="minorHAnsi" w:hAnsiTheme="minorHAnsi" w:cstheme="minorHAnsi"/>
          <w:sz w:val="22"/>
          <w:szCs w:val="22"/>
        </w:rPr>
        <w:t xml:space="preserve"> that require </w:t>
      </w:r>
      <w:r w:rsidR="004D2CEB">
        <w:rPr>
          <w:rFonts w:asciiTheme="minorHAnsi" w:hAnsiTheme="minorHAnsi" w:cstheme="minorHAnsi"/>
          <w:sz w:val="22"/>
          <w:szCs w:val="22"/>
        </w:rPr>
        <w:t xml:space="preserve">either </w:t>
      </w:r>
      <w:r w:rsidR="009A0D6B">
        <w:rPr>
          <w:rFonts w:asciiTheme="minorHAnsi" w:hAnsiTheme="minorHAnsi" w:cstheme="minorHAnsi"/>
          <w:sz w:val="22"/>
          <w:szCs w:val="22"/>
        </w:rPr>
        <w:t>paid</w:t>
      </w:r>
      <w:r w:rsidR="004D2CEB">
        <w:rPr>
          <w:rFonts w:asciiTheme="minorHAnsi" w:hAnsiTheme="minorHAnsi" w:cstheme="minorHAnsi"/>
          <w:sz w:val="22"/>
          <w:szCs w:val="22"/>
        </w:rPr>
        <w:t xml:space="preserve"> personnel or</w:t>
      </w:r>
      <w:r w:rsidR="009A0D6B">
        <w:rPr>
          <w:rFonts w:asciiTheme="minorHAnsi" w:hAnsiTheme="minorHAnsi" w:cstheme="minorHAnsi"/>
          <w:sz w:val="22"/>
          <w:szCs w:val="22"/>
        </w:rPr>
        <w:t xml:space="preserve"> or </w:t>
      </w:r>
      <w:r w:rsidRPr="00CE36D1">
        <w:rPr>
          <w:rFonts w:asciiTheme="minorHAnsi" w:hAnsiTheme="minorHAnsi" w:cstheme="minorHAnsi"/>
          <w:sz w:val="22"/>
          <w:szCs w:val="22"/>
        </w:rPr>
        <w:t>volunteer</w:t>
      </w:r>
      <w:r w:rsidR="004D2CEB">
        <w:rPr>
          <w:rFonts w:asciiTheme="minorHAnsi" w:hAnsiTheme="minorHAnsi" w:cstheme="minorHAnsi"/>
          <w:sz w:val="22"/>
          <w:szCs w:val="22"/>
        </w:rPr>
        <w:t>s to undertake the specific duties of the role</w:t>
      </w:r>
      <w:r w:rsidR="000304D3">
        <w:rPr>
          <w:rFonts w:asciiTheme="minorHAnsi" w:hAnsiTheme="minorHAnsi" w:cstheme="minorHAnsi"/>
          <w:sz w:val="22"/>
          <w:szCs w:val="22"/>
        </w:rPr>
        <w:t>, including</w:t>
      </w:r>
      <w:r w:rsidR="00164D3E">
        <w:rPr>
          <w:rFonts w:asciiTheme="minorHAnsi" w:hAnsiTheme="minorHAnsi" w:cstheme="minorHAnsi"/>
          <w:sz w:val="22"/>
          <w:szCs w:val="22"/>
        </w:rPr>
        <w:t>:</w:t>
      </w:r>
    </w:p>
    <w:p w14:paraId="7D44CF9A" w14:textId="495DFFE3" w:rsidR="00F9353B" w:rsidRDefault="00192D56" w:rsidP="00192D56">
      <w:pPr>
        <w:pStyle w:val="ListParagraph"/>
        <w:numPr>
          <w:ilvl w:val="1"/>
          <w:numId w:val="25"/>
        </w:numPr>
        <w:ind w:left="1134" w:hanging="425"/>
        <w:rPr>
          <w:rFonts w:asciiTheme="minorHAnsi" w:hAnsiTheme="minorHAnsi" w:cstheme="minorHAnsi"/>
          <w:sz w:val="22"/>
          <w:szCs w:val="22"/>
        </w:rPr>
      </w:pPr>
      <w:r>
        <w:rPr>
          <w:rFonts w:asciiTheme="minorHAnsi" w:hAnsiTheme="minorHAnsi" w:cstheme="minorHAnsi"/>
          <w:sz w:val="22"/>
          <w:szCs w:val="22"/>
        </w:rPr>
        <w:t>T</w:t>
      </w:r>
      <w:r w:rsidR="00164D3E">
        <w:rPr>
          <w:rFonts w:asciiTheme="minorHAnsi" w:hAnsiTheme="minorHAnsi" w:cstheme="minorHAnsi"/>
          <w:sz w:val="22"/>
          <w:szCs w:val="22"/>
        </w:rPr>
        <w:t xml:space="preserve">he statutory </w:t>
      </w:r>
      <w:r w:rsidR="0057529F">
        <w:rPr>
          <w:rFonts w:asciiTheme="minorHAnsi" w:hAnsiTheme="minorHAnsi" w:cstheme="minorHAnsi"/>
          <w:sz w:val="22"/>
          <w:szCs w:val="22"/>
        </w:rPr>
        <w:t>roles</w:t>
      </w:r>
      <w:r w:rsidR="00164D3E">
        <w:rPr>
          <w:rFonts w:asciiTheme="minorHAnsi" w:hAnsiTheme="minorHAnsi" w:cstheme="minorHAnsi"/>
          <w:sz w:val="22"/>
          <w:szCs w:val="22"/>
        </w:rPr>
        <w:t xml:space="preserve"> required by law</w:t>
      </w:r>
      <w:r w:rsidR="009551D8">
        <w:rPr>
          <w:rFonts w:asciiTheme="minorHAnsi" w:hAnsiTheme="minorHAnsi" w:cstheme="minorHAnsi"/>
          <w:sz w:val="22"/>
          <w:szCs w:val="22"/>
        </w:rPr>
        <w:t>:</w:t>
      </w:r>
      <w:r w:rsidR="00D67172">
        <w:rPr>
          <w:rFonts w:asciiTheme="minorHAnsi" w:hAnsiTheme="minorHAnsi" w:cstheme="minorHAnsi"/>
          <w:sz w:val="22"/>
          <w:szCs w:val="22"/>
        </w:rPr>
        <w:t xml:space="preserve"> President, Secretary (or Public Officer), Treasurer </w:t>
      </w:r>
      <w:r w:rsidR="0057529F">
        <w:rPr>
          <w:rFonts w:asciiTheme="minorHAnsi" w:hAnsiTheme="minorHAnsi" w:cstheme="minorHAnsi"/>
          <w:sz w:val="22"/>
          <w:szCs w:val="22"/>
        </w:rPr>
        <w:t xml:space="preserve">etc., </w:t>
      </w:r>
    </w:p>
    <w:p w14:paraId="5D352D2E" w14:textId="77777777" w:rsidR="008156BB" w:rsidRDefault="00F9353B" w:rsidP="00192D56">
      <w:pPr>
        <w:pStyle w:val="ListParagraph"/>
        <w:numPr>
          <w:ilvl w:val="1"/>
          <w:numId w:val="25"/>
        </w:numPr>
        <w:ind w:left="1134" w:hanging="425"/>
        <w:rPr>
          <w:rFonts w:asciiTheme="minorHAnsi" w:hAnsiTheme="minorHAnsi" w:cstheme="minorHAnsi"/>
          <w:sz w:val="22"/>
          <w:szCs w:val="22"/>
        </w:rPr>
      </w:pPr>
      <w:r>
        <w:rPr>
          <w:rFonts w:asciiTheme="minorHAnsi" w:hAnsiTheme="minorHAnsi" w:cstheme="minorHAnsi"/>
          <w:sz w:val="22"/>
          <w:szCs w:val="22"/>
        </w:rPr>
        <w:t xml:space="preserve">The roles </w:t>
      </w:r>
      <w:r w:rsidR="0038413D">
        <w:rPr>
          <w:rFonts w:asciiTheme="minorHAnsi" w:hAnsiTheme="minorHAnsi" w:cstheme="minorHAnsi"/>
          <w:sz w:val="22"/>
          <w:szCs w:val="22"/>
        </w:rPr>
        <w:t xml:space="preserve">required by the KA NCRs </w:t>
      </w:r>
      <w:r>
        <w:rPr>
          <w:rFonts w:asciiTheme="minorHAnsi" w:hAnsiTheme="minorHAnsi" w:cstheme="minorHAnsi"/>
          <w:sz w:val="22"/>
          <w:szCs w:val="22"/>
        </w:rPr>
        <w:t>to be filled</w:t>
      </w:r>
      <w:r w:rsidR="009551D8">
        <w:rPr>
          <w:rFonts w:asciiTheme="minorHAnsi" w:hAnsiTheme="minorHAnsi" w:cstheme="minorHAnsi"/>
          <w:sz w:val="22"/>
          <w:szCs w:val="22"/>
        </w:rPr>
        <w:t>:</w:t>
      </w:r>
    </w:p>
    <w:p w14:paraId="1AEA2B95" w14:textId="77777777" w:rsidR="00C2495E" w:rsidRDefault="000304D3" w:rsidP="008156BB">
      <w:pPr>
        <w:pStyle w:val="ListParagraph"/>
        <w:numPr>
          <w:ilvl w:val="2"/>
          <w:numId w:val="25"/>
        </w:numPr>
        <w:rPr>
          <w:rFonts w:asciiTheme="minorHAnsi" w:hAnsiTheme="minorHAnsi" w:cstheme="minorHAnsi"/>
          <w:sz w:val="22"/>
          <w:szCs w:val="22"/>
        </w:rPr>
      </w:pPr>
      <w:r>
        <w:rPr>
          <w:rFonts w:asciiTheme="minorHAnsi" w:hAnsiTheme="minorHAnsi" w:cstheme="minorHAnsi"/>
          <w:sz w:val="22"/>
          <w:szCs w:val="22"/>
        </w:rPr>
        <w:t>Club Safety Officer</w:t>
      </w:r>
      <w:r w:rsidR="00220BDD">
        <w:rPr>
          <w:rFonts w:asciiTheme="minorHAnsi" w:hAnsiTheme="minorHAnsi" w:cstheme="minorHAnsi"/>
          <w:sz w:val="22"/>
          <w:szCs w:val="22"/>
        </w:rPr>
        <w:t xml:space="preserve"> </w:t>
      </w:r>
      <w:r w:rsidR="00DE518A">
        <w:rPr>
          <w:rFonts w:asciiTheme="minorHAnsi" w:hAnsiTheme="minorHAnsi" w:cstheme="minorHAnsi"/>
          <w:sz w:val="22"/>
          <w:szCs w:val="22"/>
        </w:rPr>
        <w:t>–</w:t>
      </w:r>
      <w:r w:rsidR="00220BDD">
        <w:rPr>
          <w:rFonts w:asciiTheme="minorHAnsi" w:hAnsiTheme="minorHAnsi" w:cstheme="minorHAnsi"/>
          <w:sz w:val="22"/>
          <w:szCs w:val="22"/>
        </w:rPr>
        <w:t xml:space="preserve"> </w:t>
      </w:r>
      <w:r w:rsidR="00DE518A">
        <w:rPr>
          <w:rFonts w:asciiTheme="minorHAnsi" w:hAnsiTheme="minorHAnsi" w:cstheme="minorHAnsi"/>
          <w:sz w:val="22"/>
          <w:szCs w:val="22"/>
        </w:rPr>
        <w:t>(</w:t>
      </w:r>
      <w:r w:rsidR="008156BB">
        <w:rPr>
          <w:rFonts w:asciiTheme="minorHAnsi" w:hAnsiTheme="minorHAnsi" w:cstheme="minorHAnsi"/>
          <w:sz w:val="22"/>
          <w:szCs w:val="22"/>
        </w:rPr>
        <w:t>Refer to NCR</w:t>
      </w:r>
      <w:r w:rsidR="00C2495E">
        <w:rPr>
          <w:rFonts w:asciiTheme="minorHAnsi" w:hAnsiTheme="minorHAnsi" w:cstheme="minorHAnsi"/>
          <w:sz w:val="22"/>
          <w:szCs w:val="22"/>
        </w:rPr>
        <w:t>, General Rules,  Chapter 4)</w:t>
      </w:r>
    </w:p>
    <w:p w14:paraId="011FCF88" w14:textId="15872E6D" w:rsidR="00567355" w:rsidRDefault="00C2495E" w:rsidP="00E41D1D">
      <w:pPr>
        <w:pStyle w:val="ListParagraph"/>
        <w:numPr>
          <w:ilvl w:val="3"/>
          <w:numId w:val="25"/>
        </w:numPr>
        <w:ind w:left="2410" w:hanging="283"/>
        <w:rPr>
          <w:rFonts w:asciiTheme="minorHAnsi" w:hAnsiTheme="minorHAnsi" w:cstheme="minorHAnsi"/>
          <w:sz w:val="22"/>
          <w:szCs w:val="22"/>
        </w:rPr>
      </w:pPr>
      <w:r>
        <w:rPr>
          <w:rFonts w:asciiTheme="minorHAnsi" w:hAnsiTheme="minorHAnsi" w:cstheme="minorHAnsi"/>
          <w:sz w:val="22"/>
          <w:szCs w:val="22"/>
        </w:rPr>
        <w:t>M</w:t>
      </w:r>
      <w:r w:rsidR="00DE518A">
        <w:rPr>
          <w:rFonts w:asciiTheme="minorHAnsi" w:hAnsiTheme="minorHAnsi" w:cstheme="minorHAnsi"/>
          <w:sz w:val="22"/>
          <w:szCs w:val="22"/>
        </w:rPr>
        <w:t xml:space="preserve">ust successfully complete the Club </w:t>
      </w:r>
      <w:r w:rsidR="008156BB">
        <w:rPr>
          <w:rFonts w:asciiTheme="minorHAnsi" w:hAnsiTheme="minorHAnsi" w:cstheme="minorHAnsi"/>
          <w:sz w:val="22"/>
          <w:szCs w:val="22"/>
        </w:rPr>
        <w:t>S</w:t>
      </w:r>
      <w:r w:rsidR="00DE518A">
        <w:rPr>
          <w:rFonts w:asciiTheme="minorHAnsi" w:hAnsiTheme="minorHAnsi" w:cstheme="minorHAnsi"/>
          <w:sz w:val="22"/>
          <w:szCs w:val="22"/>
        </w:rPr>
        <w:t>afety Officer Course in the KA Officials Academy</w:t>
      </w:r>
      <w:r w:rsidR="00610D75">
        <w:rPr>
          <w:rFonts w:asciiTheme="minorHAnsi" w:hAnsiTheme="minorHAnsi" w:cstheme="minorHAnsi"/>
          <w:sz w:val="22"/>
          <w:szCs w:val="22"/>
        </w:rPr>
        <w:t>.</w:t>
      </w:r>
    </w:p>
    <w:p w14:paraId="64E37580" w14:textId="18EAB4DB" w:rsidR="006A7AF3" w:rsidRDefault="0099669A" w:rsidP="00192D56">
      <w:pPr>
        <w:pStyle w:val="ListParagraph"/>
        <w:numPr>
          <w:ilvl w:val="1"/>
          <w:numId w:val="25"/>
        </w:numPr>
        <w:ind w:left="1134" w:hanging="425"/>
        <w:rPr>
          <w:rFonts w:asciiTheme="minorHAnsi" w:hAnsiTheme="minorHAnsi" w:cstheme="minorHAnsi"/>
          <w:sz w:val="22"/>
          <w:szCs w:val="22"/>
        </w:rPr>
      </w:pPr>
      <w:r>
        <w:rPr>
          <w:rFonts w:asciiTheme="minorHAnsi" w:hAnsiTheme="minorHAnsi" w:cstheme="minorHAnsi"/>
          <w:sz w:val="22"/>
          <w:szCs w:val="22"/>
        </w:rPr>
        <w:t xml:space="preserve">The </w:t>
      </w:r>
      <w:r w:rsidR="002C1BE5">
        <w:rPr>
          <w:rFonts w:asciiTheme="minorHAnsi" w:hAnsiTheme="minorHAnsi" w:cstheme="minorHAnsi"/>
          <w:sz w:val="22"/>
          <w:szCs w:val="22"/>
        </w:rPr>
        <w:t>roles that the Club will need to fill to be effective and efficient in organising Race Meetings</w:t>
      </w:r>
      <w:r w:rsidR="006A7AF3">
        <w:rPr>
          <w:rFonts w:asciiTheme="minorHAnsi" w:hAnsiTheme="minorHAnsi" w:cstheme="minorHAnsi"/>
          <w:sz w:val="22"/>
          <w:szCs w:val="22"/>
        </w:rPr>
        <w:t xml:space="preserve">, </w:t>
      </w:r>
      <w:r w:rsidR="00EC1EF1">
        <w:rPr>
          <w:rFonts w:asciiTheme="minorHAnsi" w:hAnsiTheme="minorHAnsi" w:cstheme="minorHAnsi"/>
          <w:sz w:val="22"/>
          <w:szCs w:val="22"/>
        </w:rPr>
        <w:t>(Refer to NCR</w:t>
      </w:r>
      <w:r w:rsidR="002052DC">
        <w:rPr>
          <w:rFonts w:asciiTheme="minorHAnsi" w:hAnsiTheme="minorHAnsi" w:cstheme="minorHAnsi"/>
          <w:sz w:val="22"/>
          <w:szCs w:val="22"/>
        </w:rPr>
        <w:t>, General rules Chapters, 5, 6, 7.</w:t>
      </w:r>
    </w:p>
    <w:p w14:paraId="25F2FFA2" w14:textId="06EA2DC7" w:rsidR="006A7AF3" w:rsidRDefault="006C1D0D" w:rsidP="006A7AF3">
      <w:pPr>
        <w:pStyle w:val="ListParagraph"/>
        <w:numPr>
          <w:ilvl w:val="2"/>
          <w:numId w:val="25"/>
        </w:numPr>
        <w:rPr>
          <w:rFonts w:asciiTheme="minorHAnsi" w:hAnsiTheme="minorHAnsi" w:cstheme="minorHAnsi"/>
          <w:sz w:val="22"/>
          <w:szCs w:val="22"/>
        </w:rPr>
      </w:pPr>
      <w:r>
        <w:rPr>
          <w:rFonts w:asciiTheme="minorHAnsi" w:hAnsiTheme="minorHAnsi" w:cstheme="minorHAnsi"/>
          <w:sz w:val="22"/>
          <w:szCs w:val="22"/>
        </w:rPr>
        <w:t xml:space="preserve">Race </w:t>
      </w:r>
      <w:r w:rsidR="00DC7336">
        <w:rPr>
          <w:rFonts w:asciiTheme="minorHAnsi" w:hAnsiTheme="minorHAnsi" w:cstheme="minorHAnsi"/>
          <w:sz w:val="22"/>
          <w:szCs w:val="22"/>
        </w:rPr>
        <w:t xml:space="preserve">/ </w:t>
      </w:r>
      <w:r w:rsidR="00C22949">
        <w:rPr>
          <w:rFonts w:asciiTheme="minorHAnsi" w:hAnsiTheme="minorHAnsi" w:cstheme="minorHAnsi"/>
          <w:sz w:val="22"/>
          <w:szCs w:val="22"/>
        </w:rPr>
        <w:t>Competition Secretary</w:t>
      </w:r>
      <w:r w:rsidR="00206FA7">
        <w:rPr>
          <w:rFonts w:asciiTheme="minorHAnsi" w:hAnsiTheme="minorHAnsi" w:cstheme="minorHAnsi"/>
          <w:sz w:val="22"/>
          <w:szCs w:val="22"/>
        </w:rPr>
        <w:t xml:space="preserve"> (Responsible for </w:t>
      </w:r>
      <w:r w:rsidR="001344DA">
        <w:rPr>
          <w:rFonts w:asciiTheme="minorHAnsi" w:hAnsiTheme="minorHAnsi" w:cstheme="minorHAnsi"/>
          <w:sz w:val="22"/>
          <w:szCs w:val="22"/>
        </w:rPr>
        <w:t>organising</w:t>
      </w:r>
      <w:r w:rsidR="00206FA7">
        <w:rPr>
          <w:rFonts w:asciiTheme="minorHAnsi" w:hAnsiTheme="minorHAnsi" w:cstheme="minorHAnsi"/>
          <w:sz w:val="22"/>
          <w:szCs w:val="22"/>
        </w:rPr>
        <w:t xml:space="preserve"> and preparing for Race Meetings</w:t>
      </w:r>
      <w:r w:rsidR="001344DA">
        <w:rPr>
          <w:rFonts w:asciiTheme="minorHAnsi" w:hAnsiTheme="minorHAnsi" w:cstheme="minorHAnsi"/>
          <w:sz w:val="22"/>
          <w:szCs w:val="22"/>
        </w:rPr>
        <w:t>)</w:t>
      </w:r>
      <w:r w:rsidR="00C22949">
        <w:rPr>
          <w:rFonts w:asciiTheme="minorHAnsi" w:hAnsiTheme="minorHAnsi" w:cstheme="minorHAnsi"/>
          <w:sz w:val="22"/>
          <w:szCs w:val="22"/>
        </w:rPr>
        <w:t xml:space="preserve">, </w:t>
      </w:r>
    </w:p>
    <w:p w14:paraId="6A497350" w14:textId="2FBE42BA" w:rsidR="006A7AF3" w:rsidRDefault="006034F4" w:rsidP="00E41D1D">
      <w:pPr>
        <w:pStyle w:val="ListParagraph"/>
        <w:numPr>
          <w:ilvl w:val="3"/>
          <w:numId w:val="25"/>
        </w:numPr>
        <w:ind w:left="2410" w:hanging="283"/>
        <w:rPr>
          <w:rFonts w:asciiTheme="minorHAnsi" w:hAnsiTheme="minorHAnsi" w:cstheme="minorHAnsi"/>
          <w:sz w:val="22"/>
          <w:szCs w:val="22"/>
        </w:rPr>
      </w:pPr>
      <w:r>
        <w:rPr>
          <w:rFonts w:asciiTheme="minorHAnsi" w:hAnsiTheme="minorHAnsi" w:cstheme="minorHAnsi"/>
          <w:sz w:val="22"/>
          <w:szCs w:val="22"/>
        </w:rPr>
        <w:t>Event Administration Officers</w:t>
      </w:r>
      <w:r w:rsidR="00DC7336">
        <w:rPr>
          <w:rFonts w:asciiTheme="minorHAnsi" w:hAnsiTheme="minorHAnsi" w:cstheme="minorHAnsi"/>
          <w:sz w:val="22"/>
          <w:szCs w:val="22"/>
        </w:rPr>
        <w:t xml:space="preserve"> </w:t>
      </w:r>
      <w:r>
        <w:rPr>
          <w:rFonts w:asciiTheme="minorHAnsi" w:hAnsiTheme="minorHAnsi" w:cstheme="minorHAnsi"/>
          <w:sz w:val="22"/>
          <w:szCs w:val="22"/>
        </w:rPr>
        <w:t>/</w:t>
      </w:r>
      <w:r w:rsidR="00DC7336">
        <w:rPr>
          <w:rFonts w:asciiTheme="minorHAnsi" w:hAnsiTheme="minorHAnsi" w:cstheme="minorHAnsi"/>
          <w:sz w:val="22"/>
          <w:szCs w:val="22"/>
        </w:rPr>
        <w:t xml:space="preserve"> </w:t>
      </w:r>
      <w:r w:rsidR="00C22949">
        <w:rPr>
          <w:rFonts w:asciiTheme="minorHAnsi" w:hAnsiTheme="minorHAnsi" w:cstheme="minorHAnsi"/>
          <w:sz w:val="22"/>
          <w:szCs w:val="22"/>
        </w:rPr>
        <w:t xml:space="preserve">Committee Members who will form </w:t>
      </w:r>
      <w:r w:rsidR="00102514">
        <w:rPr>
          <w:rFonts w:asciiTheme="minorHAnsi" w:hAnsiTheme="minorHAnsi" w:cstheme="minorHAnsi"/>
          <w:sz w:val="22"/>
          <w:szCs w:val="22"/>
        </w:rPr>
        <w:t xml:space="preserve">the Organising Committee for Race Meetings, </w:t>
      </w:r>
    </w:p>
    <w:p w14:paraId="44E3A95C" w14:textId="3548B704" w:rsidR="0099669A" w:rsidRDefault="00102514" w:rsidP="006A7AF3">
      <w:pPr>
        <w:pStyle w:val="ListParagraph"/>
        <w:numPr>
          <w:ilvl w:val="2"/>
          <w:numId w:val="25"/>
        </w:numPr>
        <w:rPr>
          <w:rFonts w:asciiTheme="minorHAnsi" w:hAnsiTheme="minorHAnsi" w:cstheme="minorHAnsi"/>
          <w:sz w:val="22"/>
          <w:szCs w:val="22"/>
        </w:rPr>
      </w:pPr>
      <w:r>
        <w:rPr>
          <w:rFonts w:asciiTheme="minorHAnsi" w:hAnsiTheme="minorHAnsi" w:cstheme="minorHAnsi"/>
          <w:sz w:val="22"/>
          <w:szCs w:val="22"/>
        </w:rPr>
        <w:t>Promotions Officer</w:t>
      </w:r>
      <w:r w:rsidR="00DC7336">
        <w:rPr>
          <w:rFonts w:asciiTheme="minorHAnsi" w:hAnsiTheme="minorHAnsi" w:cstheme="minorHAnsi"/>
          <w:sz w:val="22"/>
          <w:szCs w:val="22"/>
        </w:rPr>
        <w:t xml:space="preserve"> </w:t>
      </w:r>
      <w:r>
        <w:rPr>
          <w:rFonts w:asciiTheme="minorHAnsi" w:hAnsiTheme="minorHAnsi" w:cstheme="minorHAnsi"/>
          <w:sz w:val="22"/>
          <w:szCs w:val="22"/>
        </w:rPr>
        <w:t>/</w:t>
      </w:r>
      <w:r w:rsidR="00DC7336">
        <w:rPr>
          <w:rFonts w:asciiTheme="minorHAnsi" w:hAnsiTheme="minorHAnsi" w:cstheme="minorHAnsi"/>
          <w:sz w:val="22"/>
          <w:szCs w:val="22"/>
        </w:rPr>
        <w:t xml:space="preserve"> </w:t>
      </w:r>
      <w:r>
        <w:rPr>
          <w:rFonts w:asciiTheme="minorHAnsi" w:hAnsiTheme="minorHAnsi" w:cstheme="minorHAnsi"/>
          <w:sz w:val="22"/>
          <w:szCs w:val="22"/>
        </w:rPr>
        <w:t xml:space="preserve">Social </w:t>
      </w:r>
      <w:r w:rsidR="00271061">
        <w:rPr>
          <w:rFonts w:asciiTheme="minorHAnsi" w:hAnsiTheme="minorHAnsi" w:cstheme="minorHAnsi"/>
          <w:sz w:val="22"/>
          <w:szCs w:val="22"/>
        </w:rPr>
        <w:t>M</w:t>
      </w:r>
      <w:r>
        <w:rPr>
          <w:rFonts w:asciiTheme="minorHAnsi" w:hAnsiTheme="minorHAnsi" w:cstheme="minorHAnsi"/>
          <w:sz w:val="22"/>
          <w:szCs w:val="22"/>
        </w:rPr>
        <w:t>edia Officer</w:t>
      </w:r>
      <w:r w:rsidR="00271061">
        <w:rPr>
          <w:rFonts w:asciiTheme="minorHAnsi" w:hAnsiTheme="minorHAnsi" w:cstheme="minorHAnsi"/>
          <w:sz w:val="22"/>
          <w:szCs w:val="22"/>
        </w:rPr>
        <w:t xml:space="preserve"> etc</w:t>
      </w:r>
    </w:p>
    <w:p w14:paraId="51949B27" w14:textId="4900465A" w:rsidR="00271061" w:rsidRDefault="00B47DF1" w:rsidP="00B47DF1">
      <w:pPr>
        <w:pStyle w:val="ListParagraph"/>
        <w:numPr>
          <w:ilvl w:val="2"/>
          <w:numId w:val="25"/>
        </w:numPr>
        <w:rPr>
          <w:rFonts w:asciiTheme="minorHAnsi" w:hAnsiTheme="minorHAnsi" w:cstheme="minorHAnsi"/>
          <w:sz w:val="22"/>
          <w:szCs w:val="22"/>
        </w:rPr>
      </w:pPr>
      <w:r>
        <w:rPr>
          <w:rFonts w:asciiTheme="minorHAnsi" w:hAnsiTheme="minorHAnsi" w:cstheme="minorHAnsi"/>
          <w:sz w:val="22"/>
          <w:szCs w:val="22"/>
        </w:rPr>
        <w:t>Key Race Officials</w:t>
      </w:r>
      <w:r w:rsidR="00610D75">
        <w:rPr>
          <w:rFonts w:asciiTheme="minorHAnsi" w:hAnsiTheme="minorHAnsi" w:cstheme="minorHAnsi"/>
          <w:sz w:val="22"/>
          <w:szCs w:val="22"/>
        </w:rPr>
        <w:t xml:space="preserve"> or </w:t>
      </w:r>
      <w:r w:rsidR="00BB010E">
        <w:rPr>
          <w:rFonts w:asciiTheme="minorHAnsi" w:hAnsiTheme="minorHAnsi" w:cstheme="minorHAnsi"/>
          <w:sz w:val="22"/>
          <w:szCs w:val="22"/>
        </w:rPr>
        <w:t>Officials Officer</w:t>
      </w:r>
    </w:p>
    <w:p w14:paraId="0AF3A767" w14:textId="488B6001" w:rsidR="00826B09" w:rsidRDefault="00551EAD" w:rsidP="00192D56">
      <w:pPr>
        <w:pStyle w:val="ListParagraph"/>
        <w:numPr>
          <w:ilvl w:val="1"/>
          <w:numId w:val="25"/>
        </w:numPr>
        <w:ind w:left="1134" w:hanging="425"/>
        <w:rPr>
          <w:rFonts w:asciiTheme="minorHAnsi" w:hAnsiTheme="minorHAnsi" w:cstheme="minorHAnsi"/>
          <w:sz w:val="22"/>
          <w:szCs w:val="22"/>
        </w:rPr>
      </w:pPr>
      <w:r>
        <w:rPr>
          <w:rFonts w:asciiTheme="minorHAnsi" w:hAnsiTheme="minorHAnsi" w:cstheme="minorHAnsi"/>
          <w:sz w:val="22"/>
          <w:szCs w:val="22"/>
        </w:rPr>
        <w:t xml:space="preserve">Any other roles </w:t>
      </w:r>
      <w:r w:rsidR="000F0827">
        <w:rPr>
          <w:rFonts w:asciiTheme="minorHAnsi" w:hAnsiTheme="minorHAnsi" w:cstheme="minorHAnsi"/>
          <w:sz w:val="22"/>
          <w:szCs w:val="22"/>
        </w:rPr>
        <w:t>that the Club thinks they need to appoint to share the load and to run the Club efficiently</w:t>
      </w:r>
      <w:r w:rsidR="00C1722A">
        <w:rPr>
          <w:rFonts w:asciiTheme="minorHAnsi" w:hAnsiTheme="minorHAnsi" w:cstheme="minorHAnsi"/>
          <w:sz w:val="22"/>
          <w:szCs w:val="22"/>
        </w:rPr>
        <w:t xml:space="preserve"> e.g</w:t>
      </w:r>
      <w:r w:rsidR="000F0827">
        <w:rPr>
          <w:rFonts w:asciiTheme="minorHAnsi" w:hAnsiTheme="minorHAnsi" w:cstheme="minorHAnsi"/>
          <w:sz w:val="22"/>
          <w:szCs w:val="22"/>
        </w:rPr>
        <w:t>.</w:t>
      </w:r>
      <w:r w:rsidR="00C1722A">
        <w:rPr>
          <w:rFonts w:asciiTheme="minorHAnsi" w:hAnsiTheme="minorHAnsi" w:cstheme="minorHAnsi"/>
          <w:sz w:val="22"/>
          <w:szCs w:val="22"/>
        </w:rPr>
        <w:t xml:space="preserve"> :</w:t>
      </w:r>
    </w:p>
    <w:p w14:paraId="6FB6C955" w14:textId="254D2D89" w:rsidR="00327570" w:rsidRPr="00C1722A" w:rsidRDefault="00327570" w:rsidP="000F0827">
      <w:pPr>
        <w:pStyle w:val="ListParagraph"/>
        <w:numPr>
          <w:ilvl w:val="2"/>
          <w:numId w:val="34"/>
        </w:numPr>
        <w:rPr>
          <w:rFonts w:asciiTheme="minorHAnsi" w:hAnsiTheme="minorHAnsi" w:cstheme="minorHAnsi"/>
          <w:sz w:val="22"/>
          <w:szCs w:val="22"/>
        </w:rPr>
      </w:pPr>
      <w:r w:rsidRPr="00C1722A">
        <w:rPr>
          <w:rFonts w:asciiTheme="minorHAnsi" w:hAnsiTheme="minorHAnsi" w:cstheme="minorHAnsi"/>
          <w:sz w:val="22"/>
          <w:szCs w:val="22"/>
        </w:rPr>
        <w:t>Membership Coordinator</w:t>
      </w:r>
      <w:r w:rsidR="000F0827" w:rsidRPr="00C1722A">
        <w:rPr>
          <w:rFonts w:asciiTheme="minorHAnsi" w:hAnsiTheme="minorHAnsi" w:cstheme="minorHAnsi"/>
          <w:sz w:val="22"/>
          <w:szCs w:val="22"/>
        </w:rPr>
        <w:t xml:space="preserve"> to m</w:t>
      </w:r>
      <w:r w:rsidRPr="00C1722A">
        <w:rPr>
          <w:rFonts w:asciiTheme="minorHAnsi" w:hAnsiTheme="minorHAnsi" w:cstheme="minorHAnsi"/>
          <w:sz w:val="22"/>
          <w:szCs w:val="22"/>
        </w:rPr>
        <w:t>anage member registrations and renewals.</w:t>
      </w:r>
    </w:p>
    <w:p w14:paraId="60E2A51B" w14:textId="1F56B9FE" w:rsidR="00327570" w:rsidRPr="00C1722A" w:rsidRDefault="00327570" w:rsidP="000A756B">
      <w:pPr>
        <w:pStyle w:val="ListParagraph"/>
        <w:numPr>
          <w:ilvl w:val="2"/>
          <w:numId w:val="34"/>
        </w:numPr>
        <w:rPr>
          <w:rFonts w:asciiTheme="minorHAnsi" w:hAnsiTheme="minorHAnsi" w:cstheme="minorHAnsi"/>
          <w:sz w:val="22"/>
          <w:szCs w:val="22"/>
        </w:rPr>
      </w:pPr>
      <w:r w:rsidRPr="00C1722A">
        <w:rPr>
          <w:rFonts w:asciiTheme="minorHAnsi" w:hAnsiTheme="minorHAnsi" w:cstheme="minorHAnsi"/>
          <w:sz w:val="22"/>
          <w:szCs w:val="22"/>
        </w:rPr>
        <w:t>Equipment Manager</w:t>
      </w:r>
      <w:r w:rsidR="000A756B" w:rsidRPr="00C1722A">
        <w:rPr>
          <w:rFonts w:asciiTheme="minorHAnsi" w:hAnsiTheme="minorHAnsi" w:cstheme="minorHAnsi"/>
          <w:sz w:val="22"/>
          <w:szCs w:val="22"/>
        </w:rPr>
        <w:t xml:space="preserve"> to o</w:t>
      </w:r>
      <w:r w:rsidRPr="00C1722A">
        <w:rPr>
          <w:rFonts w:asciiTheme="minorHAnsi" w:hAnsiTheme="minorHAnsi" w:cstheme="minorHAnsi"/>
          <w:sz w:val="22"/>
          <w:szCs w:val="22"/>
        </w:rPr>
        <w:t>versee the maintenance and storage of equipment.</w:t>
      </w:r>
    </w:p>
    <w:p w14:paraId="2B295B2F" w14:textId="77777777" w:rsidR="00327570" w:rsidRPr="00CE36D1" w:rsidRDefault="00327570" w:rsidP="00327570">
      <w:pPr>
        <w:pStyle w:val="ListParagraph"/>
        <w:numPr>
          <w:ilvl w:val="0"/>
          <w:numId w:val="25"/>
        </w:numPr>
        <w:rPr>
          <w:rFonts w:asciiTheme="minorHAnsi" w:hAnsiTheme="minorHAnsi" w:cstheme="minorHAnsi"/>
          <w:sz w:val="22"/>
          <w:szCs w:val="22"/>
        </w:rPr>
      </w:pPr>
      <w:r w:rsidRPr="00CE36D1">
        <w:rPr>
          <w:rFonts w:asciiTheme="minorHAnsi" w:hAnsiTheme="minorHAnsi" w:cstheme="minorHAnsi"/>
          <w:sz w:val="22"/>
          <w:szCs w:val="22"/>
        </w:rPr>
        <w:t xml:space="preserve">Volunteer </w:t>
      </w:r>
      <w:r>
        <w:rPr>
          <w:rFonts w:asciiTheme="minorHAnsi" w:hAnsiTheme="minorHAnsi" w:cstheme="minorHAnsi"/>
          <w:sz w:val="22"/>
          <w:szCs w:val="22"/>
        </w:rPr>
        <w:t>Position</w:t>
      </w:r>
      <w:r w:rsidRPr="00CE36D1">
        <w:rPr>
          <w:rFonts w:asciiTheme="minorHAnsi" w:hAnsiTheme="minorHAnsi" w:cstheme="minorHAnsi"/>
          <w:sz w:val="22"/>
          <w:szCs w:val="22"/>
        </w:rPr>
        <w:t xml:space="preserve"> Descriptions: </w:t>
      </w:r>
    </w:p>
    <w:p w14:paraId="6C9BDD22" w14:textId="77777777" w:rsidR="00327570" w:rsidRPr="00CE36D1" w:rsidRDefault="00327570" w:rsidP="00327570">
      <w:pPr>
        <w:pStyle w:val="ListParagraph"/>
        <w:numPr>
          <w:ilvl w:val="1"/>
          <w:numId w:val="25"/>
        </w:numPr>
        <w:ind w:left="993" w:hanging="284"/>
        <w:rPr>
          <w:rFonts w:asciiTheme="minorHAnsi" w:hAnsiTheme="minorHAnsi" w:cstheme="minorHAnsi"/>
          <w:sz w:val="22"/>
          <w:szCs w:val="22"/>
        </w:rPr>
      </w:pPr>
      <w:r w:rsidRPr="00CE36D1">
        <w:rPr>
          <w:rFonts w:asciiTheme="minorHAnsi" w:hAnsiTheme="minorHAnsi" w:cstheme="minorHAnsi"/>
          <w:sz w:val="22"/>
          <w:szCs w:val="22"/>
        </w:rPr>
        <w:t xml:space="preserve">Select </w:t>
      </w:r>
      <w:r>
        <w:rPr>
          <w:rFonts w:asciiTheme="minorHAnsi" w:hAnsiTheme="minorHAnsi" w:cstheme="minorHAnsi"/>
          <w:sz w:val="22"/>
          <w:szCs w:val="22"/>
        </w:rPr>
        <w:t>and customise the</w:t>
      </w:r>
      <w:r w:rsidRPr="00CE36D1">
        <w:rPr>
          <w:rFonts w:asciiTheme="minorHAnsi" w:hAnsiTheme="minorHAnsi" w:cstheme="minorHAnsi"/>
          <w:sz w:val="22"/>
          <w:szCs w:val="22"/>
        </w:rPr>
        <w:t xml:space="preserve"> Position Descriptions for each </w:t>
      </w:r>
      <w:r>
        <w:rPr>
          <w:rFonts w:asciiTheme="minorHAnsi" w:hAnsiTheme="minorHAnsi" w:cstheme="minorHAnsi"/>
          <w:sz w:val="22"/>
          <w:szCs w:val="22"/>
        </w:rPr>
        <w:t xml:space="preserve">Volunteer </w:t>
      </w:r>
      <w:r w:rsidRPr="00CE36D1">
        <w:rPr>
          <w:rFonts w:asciiTheme="minorHAnsi" w:hAnsiTheme="minorHAnsi" w:cstheme="minorHAnsi"/>
          <w:sz w:val="22"/>
          <w:szCs w:val="22"/>
        </w:rPr>
        <w:t>role, detailing responsibilities, time commitment, and any required skills or qualifications.</w:t>
      </w:r>
    </w:p>
    <w:p w14:paraId="327F50FF" w14:textId="77777777" w:rsidR="00327570" w:rsidRPr="00CB2915" w:rsidRDefault="00327570" w:rsidP="00327570">
      <w:pPr>
        <w:ind w:left="993"/>
        <w:rPr>
          <w:rFonts w:asciiTheme="minorHAnsi" w:hAnsiTheme="minorHAnsi" w:cstheme="minorHAnsi"/>
          <w:color w:val="FF0000"/>
          <w:sz w:val="20"/>
          <w:szCs w:val="20"/>
        </w:rPr>
      </w:pPr>
      <w:r w:rsidRPr="00CB2915">
        <w:rPr>
          <w:rFonts w:asciiTheme="minorHAnsi" w:hAnsiTheme="minorHAnsi" w:cstheme="minorHAnsi"/>
          <w:b/>
          <w:bCs/>
          <w:color w:val="FF0000"/>
          <w:sz w:val="20"/>
          <w:szCs w:val="20"/>
        </w:rPr>
        <w:t>Template PD’s can be found here:</w:t>
      </w:r>
      <w:r w:rsidRPr="00CB2915">
        <w:rPr>
          <w:rFonts w:asciiTheme="minorHAnsi" w:hAnsiTheme="minorHAnsi" w:cstheme="minorHAnsi"/>
          <w:color w:val="FF0000"/>
          <w:sz w:val="20"/>
          <w:szCs w:val="20"/>
        </w:rPr>
        <w:t xml:space="preserve"> </w:t>
      </w:r>
      <w:hyperlink r:id="rId16" w:history="1">
        <w:r w:rsidRPr="00CB2915">
          <w:rPr>
            <w:rStyle w:val="Hyperlink"/>
            <w:rFonts w:asciiTheme="minorHAnsi" w:hAnsiTheme="minorHAnsi" w:cstheme="minorHAnsi"/>
            <w:b/>
            <w:bCs/>
            <w:color w:val="FF0000"/>
            <w:sz w:val="20"/>
            <w:szCs w:val="20"/>
          </w:rPr>
          <w:t>https://www.karting.net.au/club-toolkit/volunteers</w:t>
        </w:r>
      </w:hyperlink>
    </w:p>
    <w:p w14:paraId="595312FD" w14:textId="77777777" w:rsidR="00327570" w:rsidRDefault="00327570" w:rsidP="00327570">
      <w:pPr>
        <w:rPr>
          <w:rFonts w:asciiTheme="minorHAnsi" w:hAnsiTheme="minorHAnsi" w:cstheme="minorHAnsi"/>
        </w:rPr>
      </w:pPr>
    </w:p>
    <w:p w14:paraId="1E2D429D" w14:textId="77777777" w:rsidR="00710985" w:rsidRPr="003616D6" w:rsidRDefault="00710985" w:rsidP="00327570">
      <w:pPr>
        <w:rPr>
          <w:rFonts w:asciiTheme="minorHAnsi" w:hAnsiTheme="minorHAnsi" w:cstheme="minorHAnsi"/>
        </w:rPr>
      </w:pPr>
    </w:p>
    <w:p w14:paraId="630C5145" w14:textId="5214A2E1" w:rsidR="00327570" w:rsidRPr="00FC1FD8" w:rsidRDefault="00B76D51" w:rsidP="00327570">
      <w:pPr>
        <w:rPr>
          <w:rFonts w:asciiTheme="minorHAnsi" w:hAnsiTheme="minorHAnsi" w:cstheme="minorHAnsi"/>
          <w:b/>
          <w:bCs/>
          <w:sz w:val="32"/>
          <w:szCs w:val="32"/>
        </w:rPr>
      </w:pPr>
      <w:r>
        <w:rPr>
          <w:rFonts w:asciiTheme="minorHAnsi" w:hAnsiTheme="minorHAnsi" w:cstheme="minorHAnsi"/>
          <w:b/>
          <w:bCs/>
          <w:sz w:val="32"/>
          <w:szCs w:val="32"/>
        </w:rPr>
        <w:t>3</w:t>
      </w:r>
      <w:r w:rsidR="00327570" w:rsidRPr="00FC1FD8">
        <w:rPr>
          <w:rFonts w:asciiTheme="minorHAnsi" w:hAnsiTheme="minorHAnsi" w:cstheme="minorHAnsi"/>
          <w:b/>
          <w:bCs/>
          <w:sz w:val="32"/>
          <w:szCs w:val="32"/>
        </w:rPr>
        <w:t>. Recruitment Process</w:t>
      </w:r>
    </w:p>
    <w:p w14:paraId="6A96AA57" w14:textId="50A54E7F" w:rsidR="00327570" w:rsidRPr="00CE36D1" w:rsidRDefault="00327570" w:rsidP="003B2DB7">
      <w:pPr>
        <w:pStyle w:val="ListParagraph"/>
        <w:numPr>
          <w:ilvl w:val="0"/>
          <w:numId w:val="35"/>
        </w:numPr>
        <w:rPr>
          <w:rFonts w:asciiTheme="minorHAnsi" w:hAnsiTheme="minorHAnsi" w:cstheme="minorHAnsi"/>
          <w:b/>
          <w:bCs/>
          <w:sz w:val="22"/>
          <w:szCs w:val="22"/>
        </w:rPr>
      </w:pPr>
      <w:r w:rsidRPr="00CE36D1">
        <w:rPr>
          <w:rFonts w:asciiTheme="minorHAnsi" w:hAnsiTheme="minorHAnsi" w:cstheme="minorHAnsi"/>
          <w:b/>
          <w:bCs/>
          <w:sz w:val="22"/>
          <w:szCs w:val="22"/>
        </w:rPr>
        <w:t xml:space="preserve">Advertise/Seek/Find </w:t>
      </w:r>
    </w:p>
    <w:p w14:paraId="3111C97C" w14:textId="77777777" w:rsidR="00327570" w:rsidRPr="003B2DB7" w:rsidRDefault="00327570" w:rsidP="003B2DB7">
      <w:pPr>
        <w:pStyle w:val="ListParagraph"/>
        <w:numPr>
          <w:ilvl w:val="1"/>
          <w:numId w:val="35"/>
        </w:numPr>
        <w:ind w:left="1134" w:hanging="425"/>
        <w:rPr>
          <w:rFonts w:asciiTheme="minorHAnsi" w:hAnsiTheme="minorHAnsi" w:cstheme="minorHAnsi"/>
          <w:sz w:val="22"/>
          <w:szCs w:val="22"/>
        </w:rPr>
      </w:pPr>
      <w:r w:rsidRPr="003B2DB7">
        <w:rPr>
          <w:rFonts w:asciiTheme="minorHAnsi" w:hAnsiTheme="minorHAnsi" w:cstheme="minorHAnsi"/>
          <w:sz w:val="22"/>
          <w:szCs w:val="22"/>
        </w:rPr>
        <w:t>Seek appropriate people to fill the identified roles that need volunteers.</w:t>
      </w:r>
    </w:p>
    <w:p w14:paraId="126B79E2" w14:textId="70C132E1" w:rsidR="00327570" w:rsidRPr="00CE36D1" w:rsidRDefault="00327570" w:rsidP="003B2DB7">
      <w:pPr>
        <w:pStyle w:val="ListParagraph"/>
        <w:numPr>
          <w:ilvl w:val="0"/>
          <w:numId w:val="35"/>
        </w:numPr>
        <w:rPr>
          <w:rFonts w:asciiTheme="minorHAnsi" w:hAnsiTheme="minorHAnsi" w:cstheme="minorHAnsi"/>
          <w:b/>
          <w:bCs/>
          <w:sz w:val="22"/>
          <w:szCs w:val="22"/>
        </w:rPr>
      </w:pPr>
      <w:r w:rsidRPr="00CE36D1">
        <w:rPr>
          <w:rFonts w:asciiTheme="minorHAnsi" w:hAnsiTheme="minorHAnsi" w:cstheme="minorHAnsi"/>
          <w:b/>
          <w:bCs/>
          <w:sz w:val="22"/>
          <w:szCs w:val="22"/>
        </w:rPr>
        <w:t xml:space="preserve">Promotion </w:t>
      </w:r>
    </w:p>
    <w:p w14:paraId="402F92CA" w14:textId="77777777" w:rsidR="00327570" w:rsidRPr="003B2DB7" w:rsidRDefault="00327570" w:rsidP="003B2DB7">
      <w:pPr>
        <w:pStyle w:val="ListParagraph"/>
        <w:numPr>
          <w:ilvl w:val="1"/>
          <w:numId w:val="35"/>
        </w:numPr>
        <w:ind w:left="1134" w:hanging="425"/>
        <w:rPr>
          <w:rFonts w:asciiTheme="minorHAnsi" w:hAnsiTheme="minorHAnsi" w:cstheme="minorHAnsi"/>
          <w:sz w:val="22"/>
          <w:szCs w:val="22"/>
        </w:rPr>
      </w:pPr>
      <w:r w:rsidRPr="003B2DB7">
        <w:rPr>
          <w:rFonts w:asciiTheme="minorHAnsi" w:hAnsiTheme="minorHAnsi" w:cstheme="minorHAnsi"/>
          <w:sz w:val="22"/>
          <w:szCs w:val="22"/>
        </w:rPr>
        <w:t>Use club's social media, website, and member meetings to advertise volunteer opportunities.</w:t>
      </w:r>
    </w:p>
    <w:p w14:paraId="7C1F385B" w14:textId="5EAEF1BF" w:rsidR="00327570" w:rsidRPr="00CE36D1" w:rsidRDefault="00327570" w:rsidP="003B2DB7">
      <w:pPr>
        <w:pStyle w:val="ListParagraph"/>
        <w:numPr>
          <w:ilvl w:val="0"/>
          <w:numId w:val="35"/>
        </w:numPr>
        <w:rPr>
          <w:rFonts w:asciiTheme="minorHAnsi" w:hAnsiTheme="minorHAnsi" w:cstheme="minorHAnsi"/>
          <w:b/>
          <w:bCs/>
          <w:sz w:val="22"/>
          <w:szCs w:val="22"/>
        </w:rPr>
      </w:pPr>
      <w:r w:rsidRPr="00CE36D1">
        <w:rPr>
          <w:rFonts w:asciiTheme="minorHAnsi" w:hAnsiTheme="minorHAnsi" w:cstheme="minorHAnsi"/>
          <w:b/>
          <w:bCs/>
          <w:sz w:val="22"/>
          <w:szCs w:val="22"/>
        </w:rPr>
        <w:t>Selection</w:t>
      </w:r>
    </w:p>
    <w:p w14:paraId="18F1A2E7" w14:textId="6C05E0FE" w:rsidR="00AB57E0" w:rsidRPr="003B2DB7" w:rsidRDefault="00327570" w:rsidP="003B2DB7">
      <w:pPr>
        <w:pStyle w:val="ListParagraph"/>
        <w:numPr>
          <w:ilvl w:val="1"/>
          <w:numId w:val="36"/>
        </w:numPr>
        <w:ind w:left="1134" w:hanging="425"/>
        <w:rPr>
          <w:rFonts w:asciiTheme="minorHAnsi" w:hAnsiTheme="minorHAnsi" w:cstheme="minorHAnsi"/>
          <w:sz w:val="22"/>
          <w:szCs w:val="22"/>
        </w:rPr>
      </w:pPr>
      <w:r w:rsidRPr="003B2DB7">
        <w:rPr>
          <w:rFonts w:asciiTheme="minorHAnsi" w:hAnsiTheme="minorHAnsi" w:cstheme="minorHAnsi"/>
          <w:sz w:val="22"/>
          <w:szCs w:val="22"/>
        </w:rPr>
        <w:t>Interview potential volunteers and match them with suitable roles.</w:t>
      </w:r>
    </w:p>
    <w:p w14:paraId="56B2B962" w14:textId="3143DB25" w:rsidR="00AB57E0" w:rsidRPr="00AB57E0" w:rsidRDefault="00AB57E0" w:rsidP="003B2DB7">
      <w:pPr>
        <w:pStyle w:val="ListParagraph"/>
        <w:numPr>
          <w:ilvl w:val="0"/>
          <w:numId w:val="35"/>
        </w:numPr>
        <w:rPr>
          <w:rFonts w:asciiTheme="minorHAnsi" w:hAnsiTheme="minorHAnsi" w:cstheme="minorHAnsi"/>
          <w:b/>
          <w:bCs/>
          <w:sz w:val="22"/>
          <w:szCs w:val="22"/>
        </w:rPr>
      </w:pPr>
      <w:r w:rsidRPr="00AB57E0">
        <w:rPr>
          <w:rFonts w:asciiTheme="minorHAnsi" w:hAnsiTheme="minorHAnsi" w:cstheme="minorHAnsi"/>
          <w:b/>
          <w:bCs/>
          <w:sz w:val="22"/>
          <w:szCs w:val="22"/>
        </w:rPr>
        <w:t>Screening</w:t>
      </w:r>
    </w:p>
    <w:p w14:paraId="3D8A1C6F" w14:textId="482526A4" w:rsidR="00327570" w:rsidRPr="000B2CA6" w:rsidRDefault="00D66578" w:rsidP="000B2CA6">
      <w:pPr>
        <w:pStyle w:val="ListParagraph"/>
        <w:numPr>
          <w:ilvl w:val="1"/>
          <w:numId w:val="36"/>
        </w:numPr>
        <w:ind w:left="1134" w:hanging="425"/>
        <w:rPr>
          <w:rFonts w:asciiTheme="minorHAnsi" w:hAnsiTheme="minorHAnsi" w:cstheme="minorHAnsi"/>
          <w:sz w:val="22"/>
          <w:szCs w:val="22"/>
        </w:rPr>
      </w:pPr>
      <w:r w:rsidRPr="003B2DB7">
        <w:rPr>
          <w:rFonts w:asciiTheme="minorHAnsi" w:hAnsiTheme="minorHAnsi" w:cstheme="minorHAnsi"/>
          <w:sz w:val="22"/>
          <w:szCs w:val="22"/>
        </w:rPr>
        <w:t xml:space="preserve">This ensures </w:t>
      </w:r>
      <w:r w:rsidR="00E44737" w:rsidRPr="003B2DB7">
        <w:rPr>
          <w:rFonts w:asciiTheme="minorHAnsi" w:hAnsiTheme="minorHAnsi" w:cstheme="minorHAnsi"/>
          <w:sz w:val="22"/>
          <w:szCs w:val="22"/>
        </w:rPr>
        <w:t>both safety and suitability for the role</w:t>
      </w:r>
      <w:r w:rsidR="008E6BDB" w:rsidRPr="003B2DB7">
        <w:rPr>
          <w:rFonts w:asciiTheme="minorHAnsi" w:hAnsiTheme="minorHAnsi" w:cstheme="minorHAnsi"/>
          <w:sz w:val="22"/>
          <w:szCs w:val="22"/>
        </w:rPr>
        <w:t xml:space="preserve"> and identifies potential risks</w:t>
      </w:r>
    </w:p>
    <w:p w14:paraId="589179F6" w14:textId="31D475C5" w:rsidR="0050016C" w:rsidRDefault="007711C1" w:rsidP="00327570">
      <w:pPr>
        <w:rPr>
          <w:rFonts w:asciiTheme="minorHAnsi" w:hAnsiTheme="minorHAnsi" w:cstheme="minorHAnsi"/>
          <w:b/>
          <w:bCs/>
          <w:sz w:val="32"/>
          <w:szCs w:val="32"/>
        </w:rPr>
      </w:pPr>
      <w:r>
        <w:rPr>
          <w:rFonts w:asciiTheme="minorHAnsi" w:hAnsiTheme="minorHAnsi" w:cstheme="minorHAnsi"/>
          <w:b/>
          <w:bCs/>
          <w:sz w:val="32"/>
          <w:szCs w:val="32"/>
        </w:rPr>
        <w:lastRenderedPageBreak/>
        <w:t>4</w:t>
      </w:r>
      <w:r w:rsidR="00327570" w:rsidRPr="00FC1FD8">
        <w:rPr>
          <w:rFonts w:asciiTheme="minorHAnsi" w:hAnsiTheme="minorHAnsi" w:cstheme="minorHAnsi"/>
          <w:b/>
          <w:bCs/>
          <w:sz w:val="32"/>
          <w:szCs w:val="32"/>
        </w:rPr>
        <w:t xml:space="preserve">. </w:t>
      </w:r>
      <w:r w:rsidR="0050016C">
        <w:rPr>
          <w:rFonts w:asciiTheme="minorHAnsi" w:hAnsiTheme="minorHAnsi" w:cstheme="minorHAnsi"/>
          <w:b/>
          <w:bCs/>
          <w:sz w:val="32"/>
          <w:szCs w:val="32"/>
        </w:rPr>
        <w:t>SUPPORT YOUR VOLUNTEERS</w:t>
      </w:r>
    </w:p>
    <w:p w14:paraId="6FA1E345" w14:textId="36AA97EE" w:rsidR="007711C1" w:rsidRDefault="007711C1" w:rsidP="000370C1">
      <w:pPr>
        <w:pStyle w:val="ListParagraph"/>
        <w:numPr>
          <w:ilvl w:val="0"/>
          <w:numId w:val="37"/>
        </w:numPr>
        <w:ind w:left="426" w:hanging="426"/>
        <w:rPr>
          <w:rFonts w:asciiTheme="minorHAnsi" w:hAnsiTheme="minorHAnsi" w:cstheme="minorHAnsi"/>
          <w:b/>
          <w:bCs/>
          <w:sz w:val="22"/>
          <w:szCs w:val="22"/>
        </w:rPr>
      </w:pPr>
      <w:r>
        <w:rPr>
          <w:rFonts w:asciiTheme="minorHAnsi" w:hAnsiTheme="minorHAnsi" w:cstheme="minorHAnsi"/>
          <w:b/>
          <w:bCs/>
          <w:sz w:val="22"/>
          <w:szCs w:val="22"/>
        </w:rPr>
        <w:t>Welcome</w:t>
      </w:r>
    </w:p>
    <w:p w14:paraId="3A733B3E" w14:textId="77777777" w:rsidR="007711C1" w:rsidRPr="000370C1" w:rsidRDefault="007711C1" w:rsidP="000370C1">
      <w:pPr>
        <w:pStyle w:val="ListParagraph"/>
        <w:numPr>
          <w:ilvl w:val="0"/>
          <w:numId w:val="38"/>
        </w:numPr>
        <w:rPr>
          <w:rFonts w:asciiTheme="minorHAnsi" w:hAnsiTheme="minorHAnsi" w:cstheme="minorHAnsi"/>
          <w:sz w:val="22"/>
          <w:szCs w:val="22"/>
        </w:rPr>
      </w:pPr>
      <w:r w:rsidRPr="000370C1">
        <w:rPr>
          <w:rFonts w:asciiTheme="minorHAnsi" w:hAnsiTheme="minorHAnsi" w:cstheme="minorHAnsi"/>
          <w:sz w:val="22"/>
          <w:szCs w:val="22"/>
        </w:rPr>
        <w:t>Provide new volunteers with a welcome kit that includes:</w:t>
      </w:r>
    </w:p>
    <w:p w14:paraId="71B48BA4" w14:textId="77777777" w:rsidR="007711C1" w:rsidRPr="00CE36D1" w:rsidRDefault="007711C1" w:rsidP="000370C1">
      <w:pPr>
        <w:pStyle w:val="ListParagraph"/>
        <w:numPr>
          <w:ilvl w:val="0"/>
          <w:numId w:val="38"/>
        </w:numPr>
        <w:rPr>
          <w:rFonts w:asciiTheme="minorHAnsi" w:hAnsiTheme="minorHAnsi" w:cstheme="minorHAnsi"/>
          <w:sz w:val="22"/>
          <w:szCs w:val="22"/>
        </w:rPr>
      </w:pPr>
      <w:r w:rsidRPr="00CE36D1">
        <w:rPr>
          <w:rFonts w:asciiTheme="minorHAnsi" w:hAnsiTheme="minorHAnsi" w:cstheme="minorHAnsi"/>
          <w:sz w:val="22"/>
          <w:szCs w:val="22"/>
        </w:rPr>
        <w:t>A welcome letter</w:t>
      </w:r>
    </w:p>
    <w:p w14:paraId="365E15C7" w14:textId="3AB0D0C9" w:rsidR="007711C1" w:rsidRPr="00CE36D1" w:rsidRDefault="007711C1" w:rsidP="000370C1">
      <w:pPr>
        <w:pStyle w:val="ListParagraph"/>
        <w:numPr>
          <w:ilvl w:val="0"/>
          <w:numId w:val="38"/>
        </w:numPr>
        <w:rPr>
          <w:rFonts w:asciiTheme="minorHAnsi" w:hAnsiTheme="minorHAnsi" w:cstheme="minorHAnsi"/>
          <w:sz w:val="22"/>
          <w:szCs w:val="22"/>
        </w:rPr>
      </w:pPr>
      <w:r w:rsidRPr="00CE36D1">
        <w:rPr>
          <w:rFonts w:asciiTheme="minorHAnsi" w:hAnsiTheme="minorHAnsi" w:cstheme="minorHAnsi"/>
          <w:sz w:val="22"/>
          <w:szCs w:val="22"/>
        </w:rPr>
        <w:t>Club's history</w:t>
      </w:r>
      <w:r w:rsidR="00DB65C5">
        <w:rPr>
          <w:rFonts w:asciiTheme="minorHAnsi" w:hAnsiTheme="minorHAnsi" w:cstheme="minorHAnsi"/>
          <w:sz w:val="22"/>
          <w:szCs w:val="22"/>
        </w:rPr>
        <w:t xml:space="preserve">, </w:t>
      </w:r>
      <w:proofErr w:type="gramStart"/>
      <w:r w:rsidR="00DB65C5">
        <w:rPr>
          <w:rFonts w:asciiTheme="minorHAnsi" w:hAnsiTheme="minorHAnsi" w:cstheme="minorHAnsi"/>
          <w:sz w:val="22"/>
          <w:szCs w:val="22"/>
        </w:rPr>
        <w:t>purpose</w:t>
      </w:r>
      <w:proofErr w:type="gramEnd"/>
      <w:r w:rsidR="00DB65C5">
        <w:rPr>
          <w:rFonts w:asciiTheme="minorHAnsi" w:hAnsiTheme="minorHAnsi" w:cstheme="minorHAnsi"/>
          <w:sz w:val="22"/>
          <w:szCs w:val="22"/>
        </w:rPr>
        <w:t xml:space="preserve"> and vision</w:t>
      </w:r>
    </w:p>
    <w:p w14:paraId="52764F3B" w14:textId="77777777" w:rsidR="007711C1" w:rsidRPr="00CE36D1" w:rsidRDefault="007711C1" w:rsidP="000370C1">
      <w:pPr>
        <w:pStyle w:val="ListParagraph"/>
        <w:numPr>
          <w:ilvl w:val="0"/>
          <w:numId w:val="38"/>
        </w:numPr>
        <w:rPr>
          <w:rFonts w:asciiTheme="minorHAnsi" w:hAnsiTheme="minorHAnsi" w:cstheme="minorHAnsi"/>
          <w:sz w:val="22"/>
          <w:szCs w:val="22"/>
        </w:rPr>
      </w:pPr>
      <w:r w:rsidRPr="00CE36D1">
        <w:rPr>
          <w:rFonts w:asciiTheme="minorHAnsi" w:hAnsiTheme="minorHAnsi" w:cstheme="minorHAnsi"/>
          <w:sz w:val="22"/>
          <w:szCs w:val="22"/>
        </w:rPr>
        <w:t>Volunteer's position description</w:t>
      </w:r>
    </w:p>
    <w:p w14:paraId="1FCA5F68" w14:textId="77777777" w:rsidR="007711C1" w:rsidRPr="00CE36D1" w:rsidRDefault="007711C1" w:rsidP="000370C1">
      <w:pPr>
        <w:pStyle w:val="ListParagraph"/>
        <w:numPr>
          <w:ilvl w:val="0"/>
          <w:numId w:val="38"/>
        </w:numPr>
        <w:rPr>
          <w:rFonts w:asciiTheme="minorHAnsi" w:hAnsiTheme="minorHAnsi" w:cstheme="minorHAnsi"/>
          <w:sz w:val="22"/>
          <w:szCs w:val="22"/>
        </w:rPr>
      </w:pPr>
      <w:r w:rsidRPr="00CE36D1">
        <w:rPr>
          <w:rFonts w:asciiTheme="minorHAnsi" w:hAnsiTheme="minorHAnsi" w:cstheme="minorHAnsi"/>
          <w:sz w:val="22"/>
          <w:szCs w:val="22"/>
        </w:rPr>
        <w:t>Contact details of key club members</w:t>
      </w:r>
    </w:p>
    <w:p w14:paraId="73EE1DC0" w14:textId="6A46A41B" w:rsidR="00327570" w:rsidRPr="00CE36D1" w:rsidRDefault="00327570" w:rsidP="000370C1">
      <w:pPr>
        <w:pStyle w:val="ListParagraph"/>
        <w:numPr>
          <w:ilvl w:val="0"/>
          <w:numId w:val="37"/>
        </w:numPr>
        <w:ind w:left="426" w:hanging="426"/>
        <w:rPr>
          <w:rFonts w:asciiTheme="minorHAnsi" w:hAnsiTheme="minorHAnsi" w:cstheme="minorHAnsi"/>
          <w:b/>
          <w:bCs/>
          <w:sz w:val="22"/>
          <w:szCs w:val="22"/>
        </w:rPr>
      </w:pPr>
      <w:r w:rsidRPr="00CE36D1">
        <w:rPr>
          <w:rFonts w:asciiTheme="minorHAnsi" w:hAnsiTheme="minorHAnsi" w:cstheme="minorHAnsi"/>
          <w:b/>
          <w:bCs/>
          <w:sz w:val="22"/>
          <w:szCs w:val="22"/>
        </w:rPr>
        <w:t xml:space="preserve">Orientation </w:t>
      </w:r>
    </w:p>
    <w:p w14:paraId="10F83D33" w14:textId="047FFC9D" w:rsidR="00327570" w:rsidRPr="000370C1" w:rsidRDefault="00327570" w:rsidP="0079054F">
      <w:pPr>
        <w:pStyle w:val="ListParagraph"/>
        <w:numPr>
          <w:ilvl w:val="1"/>
          <w:numId w:val="36"/>
        </w:numPr>
        <w:ind w:left="709" w:hanging="283"/>
        <w:rPr>
          <w:rFonts w:asciiTheme="minorHAnsi" w:hAnsiTheme="minorHAnsi" w:cstheme="minorHAnsi"/>
          <w:sz w:val="22"/>
          <w:szCs w:val="22"/>
        </w:rPr>
      </w:pPr>
      <w:r w:rsidRPr="000370C1">
        <w:rPr>
          <w:rFonts w:asciiTheme="minorHAnsi" w:hAnsiTheme="minorHAnsi" w:cstheme="minorHAnsi"/>
          <w:sz w:val="22"/>
          <w:szCs w:val="22"/>
        </w:rPr>
        <w:t xml:space="preserve">Introduce new volunteers to the club's </w:t>
      </w:r>
      <w:r w:rsidR="006510A9">
        <w:rPr>
          <w:rFonts w:asciiTheme="minorHAnsi" w:hAnsiTheme="minorHAnsi" w:cstheme="minorHAnsi"/>
          <w:sz w:val="22"/>
          <w:szCs w:val="22"/>
        </w:rPr>
        <w:t>purpose,</w:t>
      </w:r>
      <w:r w:rsidRPr="000370C1">
        <w:rPr>
          <w:rFonts w:asciiTheme="minorHAnsi" w:hAnsiTheme="minorHAnsi" w:cstheme="minorHAnsi"/>
          <w:sz w:val="22"/>
          <w:szCs w:val="22"/>
        </w:rPr>
        <w:t xml:space="preserve"> values, and operations.</w:t>
      </w:r>
    </w:p>
    <w:p w14:paraId="1E508281" w14:textId="70FE63C6" w:rsidR="00327570" w:rsidRPr="00CE36D1" w:rsidRDefault="00327570" w:rsidP="000370C1">
      <w:pPr>
        <w:pStyle w:val="ListParagraph"/>
        <w:numPr>
          <w:ilvl w:val="0"/>
          <w:numId w:val="37"/>
        </w:numPr>
        <w:ind w:left="426" w:hanging="426"/>
        <w:rPr>
          <w:rFonts w:asciiTheme="minorHAnsi" w:hAnsiTheme="minorHAnsi" w:cstheme="minorHAnsi"/>
          <w:b/>
          <w:bCs/>
          <w:sz w:val="22"/>
          <w:szCs w:val="22"/>
        </w:rPr>
      </w:pPr>
      <w:r w:rsidRPr="00CE36D1">
        <w:rPr>
          <w:rFonts w:asciiTheme="minorHAnsi" w:hAnsiTheme="minorHAnsi" w:cstheme="minorHAnsi"/>
          <w:b/>
          <w:bCs/>
          <w:sz w:val="22"/>
          <w:szCs w:val="22"/>
        </w:rPr>
        <w:t xml:space="preserve">Skill Development </w:t>
      </w:r>
    </w:p>
    <w:p w14:paraId="11AB5274" w14:textId="77777777" w:rsidR="00327570" w:rsidRPr="000370C1" w:rsidRDefault="00327570" w:rsidP="0079054F">
      <w:pPr>
        <w:pStyle w:val="ListParagraph"/>
        <w:numPr>
          <w:ilvl w:val="1"/>
          <w:numId w:val="37"/>
        </w:numPr>
        <w:ind w:left="709" w:hanging="283"/>
        <w:rPr>
          <w:rFonts w:asciiTheme="minorHAnsi" w:hAnsiTheme="minorHAnsi" w:cstheme="minorHAnsi"/>
          <w:sz w:val="22"/>
          <w:szCs w:val="22"/>
        </w:rPr>
      </w:pPr>
      <w:r w:rsidRPr="000370C1">
        <w:rPr>
          <w:rFonts w:asciiTheme="minorHAnsi" w:hAnsiTheme="minorHAnsi" w:cstheme="minorHAnsi"/>
          <w:sz w:val="22"/>
          <w:szCs w:val="22"/>
        </w:rPr>
        <w:t>Offer training sessions for specific roles (e.g., safety protocols for the Safety Officer).</w:t>
      </w:r>
    </w:p>
    <w:p w14:paraId="7486D978" w14:textId="122A0494" w:rsidR="00327570" w:rsidRPr="00CE36D1" w:rsidRDefault="00327570" w:rsidP="000370C1">
      <w:pPr>
        <w:pStyle w:val="ListParagraph"/>
        <w:numPr>
          <w:ilvl w:val="0"/>
          <w:numId w:val="37"/>
        </w:numPr>
        <w:ind w:left="426" w:hanging="426"/>
        <w:rPr>
          <w:rFonts w:asciiTheme="minorHAnsi" w:hAnsiTheme="minorHAnsi" w:cstheme="minorHAnsi"/>
          <w:b/>
          <w:bCs/>
          <w:sz w:val="22"/>
          <w:szCs w:val="22"/>
        </w:rPr>
      </w:pPr>
      <w:r w:rsidRPr="00CE36D1">
        <w:rPr>
          <w:rFonts w:asciiTheme="minorHAnsi" w:hAnsiTheme="minorHAnsi" w:cstheme="minorHAnsi"/>
          <w:b/>
          <w:bCs/>
          <w:sz w:val="22"/>
          <w:szCs w:val="22"/>
        </w:rPr>
        <w:t xml:space="preserve">Mentorship </w:t>
      </w:r>
    </w:p>
    <w:p w14:paraId="7451CCAC" w14:textId="77777777" w:rsidR="00327570" w:rsidRDefault="00327570" w:rsidP="0079054F">
      <w:pPr>
        <w:pStyle w:val="ListParagraph"/>
        <w:numPr>
          <w:ilvl w:val="0"/>
          <w:numId w:val="39"/>
        </w:numPr>
        <w:ind w:left="709" w:hanging="283"/>
        <w:rPr>
          <w:rFonts w:asciiTheme="minorHAnsi" w:hAnsiTheme="minorHAnsi" w:cstheme="minorHAnsi"/>
          <w:sz w:val="22"/>
          <w:szCs w:val="22"/>
        </w:rPr>
      </w:pPr>
      <w:r w:rsidRPr="000370C1">
        <w:rPr>
          <w:rFonts w:asciiTheme="minorHAnsi" w:hAnsiTheme="minorHAnsi" w:cstheme="minorHAnsi"/>
          <w:sz w:val="22"/>
          <w:szCs w:val="22"/>
        </w:rPr>
        <w:t>Pair new volunteers with experienced members for guidance.</w:t>
      </w:r>
    </w:p>
    <w:p w14:paraId="092FD185" w14:textId="0755C273" w:rsidR="00F52FB2" w:rsidRPr="00CE36D1" w:rsidRDefault="00F52FB2" w:rsidP="00F52FB2">
      <w:pPr>
        <w:pStyle w:val="ListParagraph"/>
        <w:numPr>
          <w:ilvl w:val="0"/>
          <w:numId w:val="37"/>
        </w:numPr>
        <w:ind w:left="426" w:hanging="426"/>
        <w:rPr>
          <w:rFonts w:asciiTheme="minorHAnsi" w:hAnsiTheme="minorHAnsi" w:cstheme="minorHAnsi"/>
          <w:b/>
          <w:bCs/>
          <w:sz w:val="22"/>
          <w:szCs w:val="22"/>
        </w:rPr>
      </w:pPr>
      <w:r>
        <w:rPr>
          <w:rFonts w:asciiTheme="minorHAnsi" w:hAnsiTheme="minorHAnsi" w:cstheme="minorHAnsi"/>
          <w:b/>
          <w:bCs/>
          <w:sz w:val="22"/>
          <w:szCs w:val="22"/>
        </w:rPr>
        <w:t>Budget</w:t>
      </w:r>
    </w:p>
    <w:p w14:paraId="0A859B29" w14:textId="4EAE5CC6" w:rsidR="00F52FB2" w:rsidRDefault="00C91B0F" w:rsidP="00F52FB2">
      <w:pPr>
        <w:pStyle w:val="ListParagraph"/>
        <w:numPr>
          <w:ilvl w:val="0"/>
          <w:numId w:val="39"/>
        </w:numPr>
        <w:ind w:left="709" w:hanging="283"/>
        <w:rPr>
          <w:rFonts w:asciiTheme="minorHAnsi" w:hAnsiTheme="minorHAnsi" w:cstheme="minorHAnsi"/>
          <w:sz w:val="22"/>
          <w:szCs w:val="22"/>
        </w:rPr>
      </w:pPr>
      <w:r>
        <w:rPr>
          <w:rFonts w:asciiTheme="minorHAnsi" w:hAnsiTheme="minorHAnsi" w:cstheme="minorHAnsi"/>
          <w:sz w:val="22"/>
          <w:szCs w:val="22"/>
        </w:rPr>
        <w:t xml:space="preserve">Allocate appropriate funds to implement critical elements of the </w:t>
      </w:r>
      <w:r w:rsidR="00DB65C5">
        <w:rPr>
          <w:rFonts w:asciiTheme="minorHAnsi" w:hAnsiTheme="minorHAnsi" w:cstheme="minorHAnsi"/>
          <w:sz w:val="22"/>
          <w:szCs w:val="22"/>
        </w:rPr>
        <w:t>plan</w:t>
      </w:r>
    </w:p>
    <w:p w14:paraId="35832BE5" w14:textId="77777777" w:rsidR="00F52FB2" w:rsidRDefault="00F52FB2" w:rsidP="00F52FB2">
      <w:pPr>
        <w:pStyle w:val="ListParagraph"/>
        <w:ind w:left="786"/>
        <w:rPr>
          <w:rFonts w:asciiTheme="minorHAnsi" w:hAnsiTheme="minorHAnsi" w:cstheme="minorHAnsi"/>
          <w:sz w:val="22"/>
          <w:szCs w:val="22"/>
        </w:rPr>
      </w:pPr>
    </w:p>
    <w:p w14:paraId="7B940EE0" w14:textId="77777777" w:rsidR="00710985" w:rsidRPr="000370C1" w:rsidRDefault="00710985" w:rsidP="00F52FB2">
      <w:pPr>
        <w:pStyle w:val="ListParagraph"/>
        <w:ind w:left="786"/>
        <w:rPr>
          <w:rFonts w:asciiTheme="minorHAnsi" w:hAnsiTheme="minorHAnsi" w:cstheme="minorHAnsi"/>
          <w:sz w:val="22"/>
          <w:szCs w:val="22"/>
        </w:rPr>
      </w:pPr>
    </w:p>
    <w:p w14:paraId="244B5923" w14:textId="07D87E55" w:rsidR="00327570" w:rsidRPr="00FC1FD8" w:rsidRDefault="00B457AA" w:rsidP="00327570">
      <w:pPr>
        <w:rPr>
          <w:rFonts w:asciiTheme="minorHAnsi" w:hAnsiTheme="minorHAnsi" w:cstheme="minorHAnsi"/>
          <w:b/>
          <w:bCs/>
          <w:sz w:val="32"/>
          <w:szCs w:val="32"/>
        </w:rPr>
      </w:pPr>
      <w:r>
        <w:rPr>
          <w:rFonts w:asciiTheme="minorHAnsi" w:hAnsiTheme="minorHAnsi" w:cstheme="minorHAnsi"/>
          <w:b/>
          <w:bCs/>
          <w:sz w:val="32"/>
          <w:szCs w:val="32"/>
        </w:rPr>
        <w:t>5</w:t>
      </w:r>
      <w:r w:rsidR="00327570" w:rsidRPr="00FC1FD8">
        <w:rPr>
          <w:rFonts w:asciiTheme="minorHAnsi" w:hAnsiTheme="minorHAnsi" w:cstheme="minorHAnsi"/>
          <w:b/>
          <w:bCs/>
          <w:sz w:val="32"/>
          <w:szCs w:val="32"/>
        </w:rPr>
        <w:t xml:space="preserve">. </w:t>
      </w:r>
      <w:r w:rsidR="00D82E8F">
        <w:rPr>
          <w:rFonts w:asciiTheme="minorHAnsi" w:hAnsiTheme="minorHAnsi" w:cstheme="minorHAnsi"/>
          <w:b/>
          <w:bCs/>
          <w:sz w:val="32"/>
          <w:szCs w:val="32"/>
        </w:rPr>
        <w:t>Create Value</w:t>
      </w:r>
      <w:r w:rsidR="006510A9">
        <w:rPr>
          <w:rFonts w:asciiTheme="minorHAnsi" w:hAnsiTheme="minorHAnsi" w:cstheme="minorHAnsi"/>
          <w:b/>
          <w:bCs/>
          <w:sz w:val="32"/>
          <w:szCs w:val="32"/>
        </w:rPr>
        <w:t xml:space="preserve"> </w:t>
      </w:r>
    </w:p>
    <w:p w14:paraId="79A7544D" w14:textId="5B2D15BD" w:rsidR="00327570" w:rsidRPr="00CE36D1" w:rsidRDefault="00327570" w:rsidP="00327570">
      <w:pPr>
        <w:pStyle w:val="ListParagraph"/>
        <w:numPr>
          <w:ilvl w:val="0"/>
          <w:numId w:val="27"/>
        </w:numPr>
        <w:rPr>
          <w:rFonts w:asciiTheme="minorHAnsi" w:hAnsiTheme="minorHAnsi" w:cstheme="minorHAnsi"/>
          <w:b/>
          <w:bCs/>
          <w:sz w:val="22"/>
          <w:szCs w:val="22"/>
        </w:rPr>
      </w:pPr>
      <w:r w:rsidRPr="00CE36D1">
        <w:rPr>
          <w:rFonts w:asciiTheme="minorHAnsi" w:hAnsiTheme="minorHAnsi" w:cstheme="minorHAnsi"/>
          <w:b/>
          <w:bCs/>
          <w:sz w:val="22"/>
          <w:szCs w:val="22"/>
        </w:rPr>
        <w:t xml:space="preserve">Regular </w:t>
      </w:r>
      <w:r w:rsidR="00443143">
        <w:rPr>
          <w:rFonts w:asciiTheme="minorHAnsi" w:hAnsiTheme="minorHAnsi" w:cstheme="minorHAnsi"/>
          <w:b/>
          <w:bCs/>
          <w:sz w:val="22"/>
          <w:szCs w:val="22"/>
        </w:rPr>
        <w:t>Communications</w:t>
      </w:r>
      <w:r w:rsidR="002D37AD">
        <w:rPr>
          <w:rFonts w:asciiTheme="minorHAnsi" w:hAnsiTheme="minorHAnsi" w:cstheme="minorHAnsi"/>
          <w:b/>
          <w:bCs/>
          <w:sz w:val="22"/>
          <w:szCs w:val="22"/>
        </w:rPr>
        <w:t xml:space="preserve"> and </w:t>
      </w:r>
      <w:r w:rsidRPr="00CE36D1">
        <w:rPr>
          <w:rFonts w:asciiTheme="minorHAnsi" w:hAnsiTheme="minorHAnsi" w:cstheme="minorHAnsi"/>
          <w:b/>
          <w:bCs/>
          <w:sz w:val="22"/>
          <w:szCs w:val="22"/>
        </w:rPr>
        <w:t xml:space="preserve">Meetings </w:t>
      </w:r>
    </w:p>
    <w:p w14:paraId="093A4AA6" w14:textId="0337641F" w:rsidR="002D37AD" w:rsidRDefault="002D37AD" w:rsidP="002D37AD">
      <w:pPr>
        <w:pStyle w:val="ListParagraph"/>
        <w:numPr>
          <w:ilvl w:val="0"/>
          <w:numId w:val="39"/>
        </w:numPr>
        <w:rPr>
          <w:rFonts w:asciiTheme="minorHAnsi" w:hAnsiTheme="minorHAnsi" w:cstheme="minorHAnsi"/>
          <w:sz w:val="22"/>
          <w:szCs w:val="22"/>
        </w:rPr>
      </w:pPr>
      <w:r>
        <w:rPr>
          <w:rFonts w:asciiTheme="minorHAnsi" w:hAnsiTheme="minorHAnsi" w:cstheme="minorHAnsi"/>
          <w:sz w:val="22"/>
          <w:szCs w:val="22"/>
        </w:rPr>
        <w:t xml:space="preserve">Communicate regularly by text, </w:t>
      </w:r>
      <w:r w:rsidR="005533A8">
        <w:rPr>
          <w:rFonts w:asciiTheme="minorHAnsi" w:hAnsiTheme="minorHAnsi" w:cstheme="minorHAnsi"/>
          <w:sz w:val="22"/>
          <w:szCs w:val="22"/>
        </w:rPr>
        <w:t>email,</w:t>
      </w:r>
      <w:r>
        <w:rPr>
          <w:rFonts w:asciiTheme="minorHAnsi" w:hAnsiTheme="minorHAnsi" w:cstheme="minorHAnsi"/>
          <w:sz w:val="22"/>
          <w:szCs w:val="22"/>
        </w:rPr>
        <w:t xml:space="preserve"> and phone</w:t>
      </w:r>
    </w:p>
    <w:p w14:paraId="235A0958" w14:textId="3C26B3A0" w:rsidR="00327570" w:rsidRPr="002D37AD" w:rsidRDefault="00327570" w:rsidP="002D37AD">
      <w:pPr>
        <w:pStyle w:val="ListParagraph"/>
        <w:numPr>
          <w:ilvl w:val="0"/>
          <w:numId w:val="39"/>
        </w:numPr>
        <w:rPr>
          <w:rFonts w:asciiTheme="minorHAnsi" w:hAnsiTheme="minorHAnsi" w:cstheme="minorHAnsi"/>
          <w:sz w:val="22"/>
          <w:szCs w:val="22"/>
        </w:rPr>
      </w:pPr>
      <w:r w:rsidRPr="002D37AD">
        <w:rPr>
          <w:rFonts w:asciiTheme="minorHAnsi" w:hAnsiTheme="minorHAnsi" w:cstheme="minorHAnsi"/>
          <w:sz w:val="22"/>
          <w:szCs w:val="22"/>
        </w:rPr>
        <w:t xml:space="preserve">Conduct </w:t>
      </w:r>
      <w:r w:rsidR="005533A8">
        <w:rPr>
          <w:rFonts w:asciiTheme="minorHAnsi" w:hAnsiTheme="minorHAnsi" w:cstheme="minorHAnsi"/>
          <w:sz w:val="22"/>
          <w:szCs w:val="22"/>
        </w:rPr>
        <w:t>bi-</w:t>
      </w:r>
      <w:r w:rsidRPr="002D37AD">
        <w:rPr>
          <w:rFonts w:asciiTheme="minorHAnsi" w:hAnsiTheme="minorHAnsi" w:cstheme="minorHAnsi"/>
          <w:sz w:val="22"/>
          <w:szCs w:val="22"/>
        </w:rPr>
        <w:t>monthly volunteer meetings to discuss upcoming events and address concerns.</w:t>
      </w:r>
    </w:p>
    <w:p w14:paraId="50253E79" w14:textId="2315900C" w:rsidR="00327570" w:rsidRPr="00CE36D1" w:rsidRDefault="00327570" w:rsidP="00327570">
      <w:pPr>
        <w:pStyle w:val="ListParagraph"/>
        <w:numPr>
          <w:ilvl w:val="0"/>
          <w:numId w:val="27"/>
        </w:numPr>
        <w:rPr>
          <w:rFonts w:asciiTheme="minorHAnsi" w:hAnsiTheme="minorHAnsi" w:cstheme="minorHAnsi"/>
          <w:b/>
          <w:bCs/>
          <w:sz w:val="22"/>
          <w:szCs w:val="22"/>
        </w:rPr>
      </w:pPr>
      <w:r w:rsidRPr="00CE36D1">
        <w:rPr>
          <w:rFonts w:asciiTheme="minorHAnsi" w:hAnsiTheme="minorHAnsi" w:cstheme="minorHAnsi"/>
          <w:b/>
          <w:bCs/>
          <w:sz w:val="22"/>
          <w:szCs w:val="22"/>
        </w:rPr>
        <w:t>Feedback Loop</w:t>
      </w:r>
    </w:p>
    <w:p w14:paraId="3FDA8910" w14:textId="77777777" w:rsidR="00327570" w:rsidRPr="005533A8" w:rsidRDefault="00327570" w:rsidP="005533A8">
      <w:pPr>
        <w:pStyle w:val="ListParagraph"/>
        <w:numPr>
          <w:ilvl w:val="0"/>
          <w:numId w:val="40"/>
        </w:numPr>
        <w:rPr>
          <w:rFonts w:asciiTheme="minorHAnsi" w:hAnsiTheme="minorHAnsi" w:cstheme="minorHAnsi"/>
          <w:sz w:val="22"/>
          <w:szCs w:val="22"/>
        </w:rPr>
      </w:pPr>
      <w:r w:rsidRPr="005533A8">
        <w:rPr>
          <w:rFonts w:asciiTheme="minorHAnsi" w:hAnsiTheme="minorHAnsi" w:cstheme="minorHAnsi"/>
          <w:sz w:val="22"/>
          <w:szCs w:val="22"/>
        </w:rPr>
        <w:t>Create a system for volunteers to provide feedback and suggestions.</w:t>
      </w:r>
    </w:p>
    <w:p w14:paraId="1A8549BD" w14:textId="77777777" w:rsidR="005E7E88" w:rsidRPr="005E7E88" w:rsidRDefault="005E7E88" w:rsidP="005E7E88">
      <w:pPr>
        <w:pStyle w:val="ListParagraph"/>
        <w:numPr>
          <w:ilvl w:val="0"/>
          <w:numId w:val="27"/>
        </w:numPr>
        <w:rPr>
          <w:rFonts w:asciiTheme="minorHAnsi" w:hAnsiTheme="minorHAnsi" w:cstheme="minorHAnsi"/>
          <w:b/>
          <w:bCs/>
          <w:sz w:val="22"/>
          <w:szCs w:val="22"/>
        </w:rPr>
      </w:pPr>
      <w:r w:rsidRPr="005E7E88">
        <w:rPr>
          <w:rFonts w:asciiTheme="minorHAnsi" w:hAnsiTheme="minorHAnsi" w:cstheme="minorHAnsi"/>
          <w:b/>
          <w:bCs/>
          <w:sz w:val="22"/>
          <w:szCs w:val="22"/>
        </w:rPr>
        <w:t>Code of Conduct:</w:t>
      </w:r>
    </w:p>
    <w:p w14:paraId="066AAA29" w14:textId="77777777" w:rsidR="005E7E88" w:rsidRPr="005E7E88" w:rsidRDefault="005E7E88" w:rsidP="005E7E88">
      <w:pPr>
        <w:pStyle w:val="ListParagraph"/>
        <w:numPr>
          <w:ilvl w:val="0"/>
          <w:numId w:val="40"/>
        </w:numPr>
        <w:rPr>
          <w:rFonts w:asciiTheme="minorHAnsi" w:hAnsiTheme="minorHAnsi" w:cstheme="minorHAnsi"/>
          <w:sz w:val="22"/>
          <w:szCs w:val="22"/>
        </w:rPr>
      </w:pPr>
      <w:r w:rsidRPr="005E7E88">
        <w:rPr>
          <w:rFonts w:asciiTheme="minorHAnsi" w:hAnsiTheme="minorHAnsi" w:cstheme="minorHAnsi"/>
          <w:sz w:val="22"/>
          <w:szCs w:val="22"/>
        </w:rPr>
        <w:t>Outline expected behaviours and values for all volunteers.</w:t>
      </w:r>
    </w:p>
    <w:p w14:paraId="450E99D9" w14:textId="77777777" w:rsidR="005E7E88" w:rsidRPr="005E7E88" w:rsidRDefault="005E7E88" w:rsidP="005E7E88">
      <w:pPr>
        <w:pStyle w:val="ListParagraph"/>
        <w:numPr>
          <w:ilvl w:val="0"/>
          <w:numId w:val="27"/>
        </w:numPr>
        <w:rPr>
          <w:rFonts w:asciiTheme="minorHAnsi" w:hAnsiTheme="minorHAnsi" w:cstheme="minorHAnsi"/>
          <w:b/>
          <w:bCs/>
          <w:sz w:val="22"/>
          <w:szCs w:val="22"/>
        </w:rPr>
      </w:pPr>
      <w:r w:rsidRPr="005E7E88">
        <w:rPr>
          <w:rFonts w:asciiTheme="minorHAnsi" w:hAnsiTheme="minorHAnsi" w:cstheme="minorHAnsi"/>
          <w:b/>
          <w:bCs/>
          <w:sz w:val="22"/>
          <w:szCs w:val="22"/>
        </w:rPr>
        <w:t xml:space="preserve">Safety Protocols: </w:t>
      </w:r>
    </w:p>
    <w:p w14:paraId="5C30E116" w14:textId="77777777" w:rsidR="005E7E88" w:rsidRPr="005E7E88" w:rsidRDefault="005E7E88" w:rsidP="005E7E88">
      <w:pPr>
        <w:pStyle w:val="ListParagraph"/>
        <w:numPr>
          <w:ilvl w:val="0"/>
          <w:numId w:val="40"/>
        </w:numPr>
        <w:rPr>
          <w:rFonts w:asciiTheme="minorHAnsi" w:hAnsiTheme="minorHAnsi" w:cstheme="minorHAnsi"/>
          <w:sz w:val="22"/>
          <w:szCs w:val="22"/>
        </w:rPr>
      </w:pPr>
      <w:r w:rsidRPr="005E7E88">
        <w:rPr>
          <w:rFonts w:asciiTheme="minorHAnsi" w:hAnsiTheme="minorHAnsi" w:cstheme="minorHAnsi"/>
          <w:sz w:val="22"/>
          <w:szCs w:val="22"/>
        </w:rPr>
        <w:t>Ensure all volunteers are aware of and adhere to safety guidelines.</w:t>
      </w:r>
    </w:p>
    <w:p w14:paraId="5A37FF3A" w14:textId="77777777" w:rsidR="005E7E88" w:rsidRPr="005E7E88" w:rsidRDefault="005E7E88" w:rsidP="005E7E88">
      <w:pPr>
        <w:pStyle w:val="ListParagraph"/>
        <w:numPr>
          <w:ilvl w:val="0"/>
          <w:numId w:val="27"/>
        </w:numPr>
        <w:rPr>
          <w:rFonts w:asciiTheme="minorHAnsi" w:hAnsiTheme="minorHAnsi" w:cstheme="minorHAnsi"/>
          <w:b/>
          <w:bCs/>
          <w:sz w:val="22"/>
          <w:szCs w:val="22"/>
        </w:rPr>
      </w:pPr>
      <w:r w:rsidRPr="005E7E88">
        <w:rPr>
          <w:rFonts w:asciiTheme="minorHAnsi" w:hAnsiTheme="minorHAnsi" w:cstheme="minorHAnsi"/>
          <w:b/>
          <w:bCs/>
          <w:sz w:val="22"/>
          <w:szCs w:val="22"/>
        </w:rPr>
        <w:t xml:space="preserve">Grievance Policy: </w:t>
      </w:r>
    </w:p>
    <w:p w14:paraId="3147460A" w14:textId="77777777" w:rsidR="005E7E88" w:rsidRPr="005E7E88" w:rsidRDefault="005E7E88" w:rsidP="005E7E88">
      <w:pPr>
        <w:pStyle w:val="ListParagraph"/>
        <w:numPr>
          <w:ilvl w:val="0"/>
          <w:numId w:val="40"/>
        </w:numPr>
        <w:rPr>
          <w:rFonts w:asciiTheme="minorHAnsi" w:hAnsiTheme="minorHAnsi" w:cstheme="minorHAnsi"/>
          <w:sz w:val="22"/>
          <w:szCs w:val="22"/>
        </w:rPr>
      </w:pPr>
      <w:r w:rsidRPr="005E7E88">
        <w:rPr>
          <w:rFonts w:asciiTheme="minorHAnsi" w:hAnsiTheme="minorHAnsi" w:cstheme="minorHAnsi"/>
          <w:sz w:val="22"/>
          <w:szCs w:val="22"/>
        </w:rPr>
        <w:t>Establish a clear process for addressing any issues or conflicts among volunteers.</w:t>
      </w:r>
    </w:p>
    <w:p w14:paraId="3DC9143D" w14:textId="77777777" w:rsidR="00327570" w:rsidRDefault="00327570" w:rsidP="00327570">
      <w:pPr>
        <w:rPr>
          <w:rFonts w:asciiTheme="minorHAnsi" w:hAnsiTheme="minorHAnsi" w:cstheme="minorHAnsi"/>
        </w:rPr>
      </w:pPr>
    </w:p>
    <w:p w14:paraId="2ACFBA08" w14:textId="77777777" w:rsidR="00710985" w:rsidRPr="003616D6" w:rsidRDefault="00710985" w:rsidP="00327570">
      <w:pPr>
        <w:rPr>
          <w:rFonts w:asciiTheme="minorHAnsi" w:hAnsiTheme="minorHAnsi" w:cstheme="minorHAnsi"/>
        </w:rPr>
      </w:pPr>
    </w:p>
    <w:p w14:paraId="661A3170" w14:textId="1867600B" w:rsidR="00327570" w:rsidRPr="00FC1FD8" w:rsidRDefault="00D47B8F" w:rsidP="00327570">
      <w:pPr>
        <w:rPr>
          <w:rFonts w:asciiTheme="minorHAnsi" w:hAnsiTheme="minorHAnsi" w:cstheme="minorHAnsi"/>
          <w:b/>
          <w:bCs/>
          <w:sz w:val="32"/>
          <w:szCs w:val="32"/>
        </w:rPr>
      </w:pPr>
      <w:r>
        <w:rPr>
          <w:rFonts w:asciiTheme="minorHAnsi" w:hAnsiTheme="minorHAnsi" w:cstheme="minorHAnsi"/>
          <w:b/>
          <w:bCs/>
          <w:sz w:val="32"/>
          <w:szCs w:val="32"/>
        </w:rPr>
        <w:t>6</w:t>
      </w:r>
      <w:r w:rsidR="00327570" w:rsidRPr="00FC1FD8">
        <w:rPr>
          <w:rFonts w:asciiTheme="minorHAnsi" w:hAnsiTheme="minorHAnsi" w:cstheme="minorHAnsi"/>
          <w:b/>
          <w:bCs/>
          <w:sz w:val="32"/>
          <w:szCs w:val="32"/>
        </w:rPr>
        <w:t xml:space="preserve">. </w:t>
      </w:r>
      <w:r w:rsidR="0067702C">
        <w:rPr>
          <w:rFonts w:asciiTheme="minorHAnsi" w:hAnsiTheme="minorHAnsi" w:cstheme="minorHAnsi"/>
          <w:b/>
          <w:bCs/>
          <w:sz w:val="32"/>
          <w:szCs w:val="32"/>
        </w:rPr>
        <w:t>Reward and Celebrate</w:t>
      </w:r>
    </w:p>
    <w:p w14:paraId="15E78841" w14:textId="77777777" w:rsidR="00327570" w:rsidRPr="00CE36D1" w:rsidRDefault="00327570" w:rsidP="0067702C">
      <w:pPr>
        <w:pStyle w:val="ListParagraph"/>
        <w:numPr>
          <w:ilvl w:val="0"/>
          <w:numId w:val="41"/>
        </w:numPr>
        <w:rPr>
          <w:rFonts w:asciiTheme="minorHAnsi" w:hAnsiTheme="minorHAnsi" w:cstheme="minorHAnsi"/>
          <w:b/>
          <w:bCs/>
          <w:sz w:val="22"/>
          <w:szCs w:val="22"/>
        </w:rPr>
      </w:pPr>
      <w:r w:rsidRPr="00CE36D1">
        <w:rPr>
          <w:rFonts w:asciiTheme="minorHAnsi" w:hAnsiTheme="minorHAnsi" w:cstheme="minorHAnsi"/>
          <w:b/>
          <w:bCs/>
          <w:sz w:val="22"/>
          <w:szCs w:val="22"/>
        </w:rPr>
        <w:t xml:space="preserve">Thank You Events: </w:t>
      </w:r>
    </w:p>
    <w:p w14:paraId="6E62F509" w14:textId="77777777" w:rsidR="00327570" w:rsidRPr="0067702C" w:rsidRDefault="00327570" w:rsidP="0067702C">
      <w:pPr>
        <w:pStyle w:val="ListParagraph"/>
        <w:numPr>
          <w:ilvl w:val="0"/>
          <w:numId w:val="40"/>
        </w:numPr>
        <w:rPr>
          <w:rFonts w:asciiTheme="minorHAnsi" w:hAnsiTheme="minorHAnsi" w:cstheme="minorHAnsi"/>
          <w:sz w:val="22"/>
          <w:szCs w:val="22"/>
        </w:rPr>
      </w:pPr>
      <w:r w:rsidRPr="0067702C">
        <w:rPr>
          <w:rFonts w:asciiTheme="minorHAnsi" w:hAnsiTheme="minorHAnsi" w:cstheme="minorHAnsi"/>
          <w:sz w:val="22"/>
          <w:szCs w:val="22"/>
        </w:rPr>
        <w:t>Organise bi-annual events to celebrate and thank volunteers.</w:t>
      </w:r>
    </w:p>
    <w:p w14:paraId="655F48C9" w14:textId="77777777" w:rsidR="00327570" w:rsidRPr="00CE36D1" w:rsidRDefault="00327570" w:rsidP="0067702C">
      <w:pPr>
        <w:pStyle w:val="ListParagraph"/>
        <w:numPr>
          <w:ilvl w:val="0"/>
          <w:numId w:val="41"/>
        </w:numPr>
        <w:rPr>
          <w:rFonts w:asciiTheme="minorHAnsi" w:hAnsiTheme="minorHAnsi" w:cstheme="minorHAnsi"/>
          <w:b/>
          <w:bCs/>
          <w:sz w:val="22"/>
          <w:szCs w:val="22"/>
        </w:rPr>
      </w:pPr>
      <w:r w:rsidRPr="00CE36D1">
        <w:rPr>
          <w:rFonts w:asciiTheme="minorHAnsi" w:hAnsiTheme="minorHAnsi" w:cstheme="minorHAnsi"/>
          <w:b/>
          <w:bCs/>
          <w:sz w:val="22"/>
          <w:szCs w:val="22"/>
        </w:rPr>
        <w:t>Recognition:</w:t>
      </w:r>
    </w:p>
    <w:p w14:paraId="1378443A" w14:textId="77777777" w:rsidR="00327570" w:rsidRPr="0067702C" w:rsidRDefault="00327570" w:rsidP="0067702C">
      <w:pPr>
        <w:pStyle w:val="ListParagraph"/>
        <w:numPr>
          <w:ilvl w:val="0"/>
          <w:numId w:val="40"/>
        </w:numPr>
        <w:rPr>
          <w:rFonts w:asciiTheme="minorHAnsi" w:hAnsiTheme="minorHAnsi" w:cstheme="minorHAnsi"/>
          <w:sz w:val="22"/>
          <w:szCs w:val="22"/>
        </w:rPr>
      </w:pPr>
      <w:r w:rsidRPr="0067702C">
        <w:rPr>
          <w:rFonts w:asciiTheme="minorHAnsi" w:hAnsiTheme="minorHAnsi" w:cstheme="minorHAnsi"/>
          <w:sz w:val="22"/>
          <w:szCs w:val="22"/>
        </w:rPr>
        <w:t>Highlight a "Volunteer of the Month" on the club's social media and website.</w:t>
      </w:r>
    </w:p>
    <w:p w14:paraId="07DE2C8E" w14:textId="77777777" w:rsidR="00327570" w:rsidRPr="00CE36D1" w:rsidRDefault="00327570" w:rsidP="0067702C">
      <w:pPr>
        <w:pStyle w:val="ListParagraph"/>
        <w:numPr>
          <w:ilvl w:val="0"/>
          <w:numId w:val="41"/>
        </w:numPr>
        <w:rPr>
          <w:rFonts w:asciiTheme="minorHAnsi" w:hAnsiTheme="minorHAnsi" w:cstheme="minorHAnsi"/>
          <w:b/>
          <w:bCs/>
          <w:sz w:val="22"/>
          <w:szCs w:val="22"/>
        </w:rPr>
      </w:pPr>
      <w:r w:rsidRPr="00CE36D1">
        <w:rPr>
          <w:rFonts w:asciiTheme="minorHAnsi" w:hAnsiTheme="minorHAnsi" w:cstheme="minorHAnsi"/>
          <w:b/>
          <w:bCs/>
          <w:sz w:val="22"/>
          <w:szCs w:val="22"/>
        </w:rPr>
        <w:t xml:space="preserve">Perks: </w:t>
      </w:r>
    </w:p>
    <w:p w14:paraId="71600200" w14:textId="77777777" w:rsidR="00327570" w:rsidRPr="0067702C" w:rsidRDefault="00327570" w:rsidP="0067702C">
      <w:pPr>
        <w:pStyle w:val="ListParagraph"/>
        <w:numPr>
          <w:ilvl w:val="0"/>
          <w:numId w:val="40"/>
        </w:numPr>
        <w:rPr>
          <w:rFonts w:asciiTheme="minorHAnsi" w:hAnsiTheme="minorHAnsi" w:cstheme="minorHAnsi"/>
          <w:sz w:val="22"/>
          <w:szCs w:val="22"/>
        </w:rPr>
      </w:pPr>
      <w:r w:rsidRPr="0067702C">
        <w:rPr>
          <w:rFonts w:asciiTheme="minorHAnsi" w:hAnsiTheme="minorHAnsi" w:cstheme="minorHAnsi"/>
          <w:sz w:val="22"/>
          <w:szCs w:val="22"/>
        </w:rPr>
        <w:t>Offer discounts on club merchandise or free entry to certain events for active volunteers.</w:t>
      </w:r>
    </w:p>
    <w:p w14:paraId="0B399F9B" w14:textId="77777777" w:rsidR="00327570" w:rsidRDefault="00327570" w:rsidP="00327570">
      <w:pPr>
        <w:rPr>
          <w:rFonts w:asciiTheme="minorHAnsi" w:hAnsiTheme="minorHAnsi" w:cstheme="minorHAnsi"/>
        </w:rPr>
      </w:pPr>
    </w:p>
    <w:p w14:paraId="44D2D2EC" w14:textId="77777777" w:rsidR="00710985" w:rsidRPr="003616D6" w:rsidRDefault="00710985" w:rsidP="00327570">
      <w:pPr>
        <w:rPr>
          <w:rFonts w:asciiTheme="minorHAnsi" w:hAnsiTheme="minorHAnsi" w:cstheme="minorHAnsi"/>
        </w:rPr>
      </w:pPr>
    </w:p>
    <w:p w14:paraId="3CACBC79" w14:textId="1F753AAF" w:rsidR="00327570" w:rsidRPr="00FC1FD8" w:rsidRDefault="009C1496" w:rsidP="00327570">
      <w:pPr>
        <w:rPr>
          <w:rFonts w:asciiTheme="minorHAnsi" w:hAnsiTheme="minorHAnsi" w:cstheme="minorHAnsi"/>
          <w:b/>
          <w:bCs/>
          <w:sz w:val="32"/>
          <w:szCs w:val="32"/>
        </w:rPr>
      </w:pPr>
      <w:r>
        <w:rPr>
          <w:rFonts w:asciiTheme="minorHAnsi" w:hAnsiTheme="minorHAnsi" w:cstheme="minorHAnsi"/>
          <w:b/>
          <w:bCs/>
          <w:sz w:val="32"/>
          <w:szCs w:val="32"/>
        </w:rPr>
        <w:t>7</w:t>
      </w:r>
      <w:r w:rsidR="00327570" w:rsidRPr="00FC1FD8">
        <w:rPr>
          <w:rFonts w:asciiTheme="minorHAnsi" w:hAnsiTheme="minorHAnsi" w:cstheme="minorHAnsi"/>
          <w:b/>
          <w:bCs/>
          <w:sz w:val="32"/>
          <w:szCs w:val="32"/>
        </w:rPr>
        <w:t xml:space="preserve">. </w:t>
      </w:r>
      <w:r>
        <w:rPr>
          <w:rFonts w:asciiTheme="minorHAnsi" w:hAnsiTheme="minorHAnsi" w:cstheme="minorHAnsi"/>
          <w:b/>
          <w:bCs/>
          <w:sz w:val="32"/>
          <w:szCs w:val="32"/>
        </w:rPr>
        <w:t>Plan For</w:t>
      </w:r>
      <w:r w:rsidR="00327570" w:rsidRPr="00FC1FD8">
        <w:rPr>
          <w:rFonts w:asciiTheme="minorHAnsi" w:hAnsiTheme="minorHAnsi" w:cstheme="minorHAnsi"/>
          <w:b/>
          <w:bCs/>
          <w:sz w:val="32"/>
          <w:szCs w:val="32"/>
        </w:rPr>
        <w:t xml:space="preserve"> Succession</w:t>
      </w:r>
    </w:p>
    <w:p w14:paraId="4E0670B6" w14:textId="77777777" w:rsidR="000474F1" w:rsidRPr="00CE36D1" w:rsidRDefault="000474F1" w:rsidP="000474F1">
      <w:pPr>
        <w:pStyle w:val="ListParagraph"/>
        <w:numPr>
          <w:ilvl w:val="0"/>
          <w:numId w:val="42"/>
        </w:numPr>
        <w:rPr>
          <w:rFonts w:asciiTheme="minorHAnsi" w:hAnsiTheme="minorHAnsi" w:cstheme="minorHAnsi"/>
          <w:b/>
          <w:bCs/>
          <w:sz w:val="22"/>
          <w:szCs w:val="22"/>
        </w:rPr>
      </w:pPr>
      <w:r w:rsidRPr="00CE36D1">
        <w:rPr>
          <w:rFonts w:asciiTheme="minorHAnsi" w:hAnsiTheme="minorHAnsi" w:cstheme="minorHAnsi"/>
          <w:b/>
          <w:bCs/>
          <w:sz w:val="22"/>
          <w:szCs w:val="22"/>
        </w:rPr>
        <w:t xml:space="preserve">Succession Planning: </w:t>
      </w:r>
    </w:p>
    <w:p w14:paraId="681EDEB7" w14:textId="77777777" w:rsidR="000474F1" w:rsidRPr="000474F1" w:rsidRDefault="000474F1" w:rsidP="000474F1">
      <w:pPr>
        <w:pStyle w:val="ListParagraph"/>
        <w:numPr>
          <w:ilvl w:val="0"/>
          <w:numId w:val="40"/>
        </w:numPr>
        <w:rPr>
          <w:rFonts w:asciiTheme="minorHAnsi" w:hAnsiTheme="minorHAnsi" w:cstheme="minorHAnsi"/>
          <w:sz w:val="22"/>
          <w:szCs w:val="22"/>
        </w:rPr>
      </w:pPr>
      <w:r w:rsidRPr="000474F1">
        <w:rPr>
          <w:rFonts w:asciiTheme="minorHAnsi" w:hAnsiTheme="minorHAnsi" w:cstheme="minorHAnsi"/>
          <w:sz w:val="22"/>
          <w:szCs w:val="22"/>
        </w:rPr>
        <w:t>Identify potential leaders among volunteers for future committee roles.</w:t>
      </w:r>
    </w:p>
    <w:p w14:paraId="245390C2" w14:textId="1261BDE7" w:rsidR="00A6203B" w:rsidRDefault="00A6203B" w:rsidP="0067702C">
      <w:pPr>
        <w:pStyle w:val="ListParagraph"/>
        <w:numPr>
          <w:ilvl w:val="0"/>
          <w:numId w:val="42"/>
        </w:numPr>
        <w:rPr>
          <w:rFonts w:asciiTheme="minorHAnsi" w:hAnsiTheme="minorHAnsi" w:cstheme="minorHAnsi"/>
          <w:b/>
          <w:bCs/>
          <w:sz w:val="22"/>
          <w:szCs w:val="22"/>
        </w:rPr>
      </w:pPr>
      <w:r>
        <w:rPr>
          <w:rFonts w:asciiTheme="minorHAnsi" w:hAnsiTheme="minorHAnsi" w:cstheme="minorHAnsi"/>
          <w:b/>
          <w:bCs/>
          <w:sz w:val="22"/>
          <w:szCs w:val="22"/>
        </w:rPr>
        <w:t>Implement Mentor Programs</w:t>
      </w:r>
    </w:p>
    <w:p w14:paraId="1D817061" w14:textId="14E4DB94" w:rsidR="00A6203B" w:rsidRDefault="00A6203B" w:rsidP="00A6203B">
      <w:pPr>
        <w:pStyle w:val="ListParagraph"/>
        <w:numPr>
          <w:ilvl w:val="0"/>
          <w:numId w:val="40"/>
        </w:numPr>
        <w:rPr>
          <w:rFonts w:asciiTheme="minorHAnsi" w:hAnsiTheme="minorHAnsi" w:cstheme="minorHAnsi"/>
          <w:b/>
          <w:bCs/>
          <w:sz w:val="22"/>
          <w:szCs w:val="22"/>
        </w:rPr>
      </w:pPr>
      <w:r>
        <w:rPr>
          <w:rFonts w:asciiTheme="minorHAnsi" w:hAnsiTheme="minorHAnsi" w:cstheme="minorHAnsi"/>
          <w:sz w:val="22"/>
          <w:szCs w:val="22"/>
        </w:rPr>
        <w:t xml:space="preserve">Pair up </w:t>
      </w:r>
      <w:r w:rsidR="00893CCD">
        <w:rPr>
          <w:rFonts w:asciiTheme="minorHAnsi" w:hAnsiTheme="minorHAnsi" w:cstheme="minorHAnsi"/>
          <w:sz w:val="22"/>
          <w:szCs w:val="22"/>
        </w:rPr>
        <w:t>current volunteers with potential successors.</w:t>
      </w:r>
    </w:p>
    <w:p w14:paraId="49C74C84" w14:textId="28DF8D1B" w:rsidR="00327570" w:rsidRPr="00CE36D1" w:rsidRDefault="00327570" w:rsidP="0067702C">
      <w:pPr>
        <w:pStyle w:val="ListParagraph"/>
        <w:numPr>
          <w:ilvl w:val="0"/>
          <w:numId w:val="42"/>
        </w:numPr>
        <w:rPr>
          <w:rFonts w:asciiTheme="minorHAnsi" w:hAnsiTheme="minorHAnsi" w:cstheme="minorHAnsi"/>
          <w:b/>
          <w:bCs/>
          <w:sz w:val="22"/>
          <w:szCs w:val="22"/>
        </w:rPr>
      </w:pPr>
      <w:r w:rsidRPr="00CE36D1">
        <w:rPr>
          <w:rFonts w:asciiTheme="minorHAnsi" w:hAnsiTheme="minorHAnsi" w:cstheme="minorHAnsi"/>
          <w:b/>
          <w:bCs/>
          <w:sz w:val="22"/>
          <w:szCs w:val="22"/>
        </w:rPr>
        <w:t>Check-ins</w:t>
      </w:r>
    </w:p>
    <w:p w14:paraId="7DCF46A1" w14:textId="77777777" w:rsidR="00327570" w:rsidRDefault="00327570" w:rsidP="000474F1">
      <w:pPr>
        <w:pStyle w:val="ListParagraph"/>
        <w:numPr>
          <w:ilvl w:val="0"/>
          <w:numId w:val="40"/>
        </w:numPr>
        <w:rPr>
          <w:rFonts w:asciiTheme="minorHAnsi" w:hAnsiTheme="minorHAnsi" w:cstheme="minorHAnsi"/>
          <w:sz w:val="22"/>
          <w:szCs w:val="22"/>
        </w:rPr>
      </w:pPr>
      <w:r w:rsidRPr="000474F1">
        <w:rPr>
          <w:rFonts w:asciiTheme="minorHAnsi" w:hAnsiTheme="minorHAnsi" w:cstheme="minorHAnsi"/>
          <w:sz w:val="22"/>
          <w:szCs w:val="22"/>
        </w:rPr>
        <w:t>Conduct bi-annual one-on-one check-ins with volunteers to discuss their experiences and any potential challenges.</w:t>
      </w:r>
    </w:p>
    <w:p w14:paraId="7DD2538F" w14:textId="77777777" w:rsidR="00710985" w:rsidRDefault="00710985" w:rsidP="00710985">
      <w:pPr>
        <w:rPr>
          <w:rFonts w:asciiTheme="minorHAnsi" w:hAnsiTheme="minorHAnsi" w:cstheme="minorHAnsi"/>
          <w:sz w:val="22"/>
          <w:szCs w:val="22"/>
        </w:rPr>
      </w:pPr>
    </w:p>
    <w:p w14:paraId="38A6E2E0" w14:textId="77777777" w:rsidR="00710985" w:rsidRDefault="00710985" w:rsidP="00710985">
      <w:pPr>
        <w:rPr>
          <w:rFonts w:asciiTheme="minorHAnsi" w:hAnsiTheme="minorHAnsi" w:cstheme="minorHAnsi"/>
          <w:sz w:val="22"/>
          <w:szCs w:val="22"/>
        </w:rPr>
      </w:pPr>
    </w:p>
    <w:p w14:paraId="2CB560A7" w14:textId="77777777" w:rsidR="00710985" w:rsidRPr="00710985" w:rsidRDefault="00710985" w:rsidP="00710985">
      <w:pPr>
        <w:rPr>
          <w:rFonts w:asciiTheme="minorHAnsi" w:hAnsiTheme="minorHAnsi" w:cstheme="minorHAnsi"/>
          <w:sz w:val="22"/>
          <w:szCs w:val="22"/>
        </w:rPr>
      </w:pPr>
    </w:p>
    <w:p w14:paraId="6658CE43" w14:textId="233CAE71" w:rsidR="00893CCD" w:rsidRPr="001F23DC" w:rsidRDefault="001F23DC" w:rsidP="00893CCD">
      <w:pPr>
        <w:pStyle w:val="ListParagraph"/>
        <w:numPr>
          <w:ilvl w:val="0"/>
          <w:numId w:val="44"/>
        </w:numPr>
        <w:rPr>
          <w:rFonts w:asciiTheme="minorHAnsi" w:hAnsiTheme="minorHAnsi" w:cstheme="minorHAnsi"/>
          <w:b/>
          <w:bCs/>
          <w:sz w:val="22"/>
          <w:szCs w:val="22"/>
        </w:rPr>
      </w:pPr>
      <w:r w:rsidRPr="001F23DC">
        <w:rPr>
          <w:rFonts w:asciiTheme="minorHAnsi" w:hAnsiTheme="minorHAnsi" w:cstheme="minorHAnsi"/>
          <w:b/>
          <w:bCs/>
          <w:sz w:val="22"/>
          <w:szCs w:val="22"/>
        </w:rPr>
        <w:lastRenderedPageBreak/>
        <w:t>Communicate</w:t>
      </w:r>
    </w:p>
    <w:p w14:paraId="46BAA56D" w14:textId="0396FE36" w:rsidR="001F23DC" w:rsidRDefault="00520457" w:rsidP="001F23DC">
      <w:pPr>
        <w:pStyle w:val="ListParagraph"/>
        <w:numPr>
          <w:ilvl w:val="1"/>
          <w:numId w:val="44"/>
        </w:numPr>
        <w:rPr>
          <w:rFonts w:asciiTheme="minorHAnsi" w:hAnsiTheme="minorHAnsi" w:cstheme="minorHAnsi"/>
          <w:sz w:val="22"/>
          <w:szCs w:val="22"/>
        </w:rPr>
      </w:pPr>
      <w:r>
        <w:rPr>
          <w:rFonts w:asciiTheme="minorHAnsi" w:hAnsiTheme="minorHAnsi" w:cstheme="minorHAnsi"/>
          <w:sz w:val="22"/>
          <w:szCs w:val="22"/>
        </w:rPr>
        <w:t>Communicate the importance of succession planning to all members.</w:t>
      </w:r>
    </w:p>
    <w:p w14:paraId="521636F2" w14:textId="05F958EF" w:rsidR="00520457" w:rsidRPr="00893CCD" w:rsidRDefault="009B5F72" w:rsidP="001F23DC">
      <w:pPr>
        <w:pStyle w:val="ListParagraph"/>
        <w:numPr>
          <w:ilvl w:val="1"/>
          <w:numId w:val="44"/>
        </w:numPr>
        <w:rPr>
          <w:rFonts w:asciiTheme="minorHAnsi" w:hAnsiTheme="minorHAnsi" w:cstheme="minorHAnsi"/>
          <w:sz w:val="22"/>
          <w:szCs w:val="22"/>
        </w:rPr>
      </w:pPr>
      <w:r>
        <w:rPr>
          <w:rFonts w:asciiTheme="minorHAnsi" w:hAnsiTheme="minorHAnsi" w:cstheme="minorHAnsi"/>
          <w:sz w:val="22"/>
          <w:szCs w:val="22"/>
        </w:rPr>
        <w:t xml:space="preserve">Never be afraid to ask new, </w:t>
      </w:r>
      <w:proofErr w:type="gramStart"/>
      <w:r>
        <w:rPr>
          <w:rFonts w:asciiTheme="minorHAnsi" w:hAnsiTheme="minorHAnsi" w:cstheme="minorHAnsi"/>
          <w:sz w:val="22"/>
          <w:szCs w:val="22"/>
        </w:rPr>
        <w:t>current</w:t>
      </w:r>
      <w:proofErr w:type="gramEnd"/>
      <w:r>
        <w:rPr>
          <w:rFonts w:asciiTheme="minorHAnsi" w:hAnsiTheme="minorHAnsi" w:cstheme="minorHAnsi"/>
          <w:sz w:val="22"/>
          <w:szCs w:val="22"/>
        </w:rPr>
        <w:t xml:space="preserve"> or past members to </w:t>
      </w:r>
      <w:r w:rsidR="00710985">
        <w:rPr>
          <w:rFonts w:asciiTheme="minorHAnsi" w:hAnsiTheme="minorHAnsi" w:cstheme="minorHAnsi"/>
          <w:sz w:val="22"/>
          <w:szCs w:val="22"/>
        </w:rPr>
        <w:t>help out by giving a little bit of their time to the Club.</w:t>
      </w:r>
    </w:p>
    <w:p w14:paraId="67EAC50F" w14:textId="1FA2903F" w:rsidR="00327570" w:rsidRPr="00710985" w:rsidRDefault="00327570" w:rsidP="00710985">
      <w:pPr>
        <w:pStyle w:val="ListParagraph"/>
        <w:numPr>
          <w:ilvl w:val="0"/>
          <w:numId w:val="45"/>
        </w:numPr>
        <w:rPr>
          <w:rFonts w:asciiTheme="minorHAnsi" w:hAnsiTheme="minorHAnsi" w:cstheme="minorHAnsi"/>
          <w:b/>
          <w:bCs/>
          <w:sz w:val="22"/>
          <w:szCs w:val="22"/>
        </w:rPr>
      </w:pPr>
      <w:r w:rsidRPr="00710985">
        <w:rPr>
          <w:rFonts w:asciiTheme="minorHAnsi" w:hAnsiTheme="minorHAnsi" w:cstheme="minorHAnsi"/>
          <w:b/>
          <w:bCs/>
          <w:sz w:val="22"/>
          <w:szCs w:val="22"/>
        </w:rPr>
        <w:t>Review &amp; Update</w:t>
      </w:r>
    </w:p>
    <w:p w14:paraId="03F0C2A1" w14:textId="4667419A" w:rsidR="00710985" w:rsidRDefault="00327570" w:rsidP="00710985">
      <w:pPr>
        <w:pStyle w:val="ListParagraph"/>
        <w:numPr>
          <w:ilvl w:val="0"/>
          <w:numId w:val="46"/>
        </w:numPr>
        <w:rPr>
          <w:rFonts w:asciiTheme="minorHAnsi" w:hAnsiTheme="minorHAnsi" w:cstheme="minorHAnsi"/>
          <w:sz w:val="22"/>
          <w:szCs w:val="22"/>
        </w:rPr>
      </w:pPr>
      <w:r w:rsidRPr="00710985">
        <w:rPr>
          <w:rFonts w:asciiTheme="minorHAnsi" w:hAnsiTheme="minorHAnsi" w:cstheme="minorHAnsi"/>
          <w:sz w:val="22"/>
          <w:szCs w:val="22"/>
        </w:rPr>
        <w:t>Conduct a review of the V-MAP annually, incorporating feedback and adjusting to the club's evolving needs.</w:t>
      </w:r>
    </w:p>
    <w:p w14:paraId="606E665D" w14:textId="348F9916" w:rsidR="00327570" w:rsidRPr="00710985" w:rsidRDefault="00327570" w:rsidP="00710985">
      <w:pPr>
        <w:pStyle w:val="ListParagraph"/>
        <w:numPr>
          <w:ilvl w:val="0"/>
          <w:numId w:val="46"/>
        </w:numPr>
        <w:rPr>
          <w:rFonts w:asciiTheme="minorHAnsi" w:hAnsiTheme="minorHAnsi" w:cstheme="minorHAnsi"/>
          <w:sz w:val="22"/>
          <w:szCs w:val="22"/>
        </w:rPr>
      </w:pPr>
      <w:r w:rsidRPr="00710985">
        <w:rPr>
          <w:rFonts w:asciiTheme="minorHAnsi" w:hAnsiTheme="minorHAnsi" w:cstheme="minorHAnsi"/>
          <w:sz w:val="22"/>
          <w:szCs w:val="22"/>
        </w:rPr>
        <w:t>Conduct an annual survey to gather feedback from volunteers on their experiences.</w:t>
      </w:r>
    </w:p>
    <w:p w14:paraId="395F8D6B" w14:textId="77777777" w:rsidR="00710985" w:rsidRDefault="00710985" w:rsidP="00327570">
      <w:pPr>
        <w:ind w:left="720"/>
        <w:rPr>
          <w:rFonts w:asciiTheme="minorHAnsi" w:hAnsiTheme="minorHAnsi" w:cstheme="minorHAnsi"/>
          <w:sz w:val="22"/>
          <w:szCs w:val="22"/>
        </w:rPr>
      </w:pPr>
    </w:p>
    <w:p w14:paraId="5164073C" w14:textId="77777777" w:rsidR="00B51482" w:rsidRPr="00CE36D1" w:rsidRDefault="00B51482" w:rsidP="00327570">
      <w:pPr>
        <w:ind w:left="720"/>
        <w:rPr>
          <w:rFonts w:asciiTheme="minorHAnsi" w:hAnsiTheme="minorHAnsi" w:cstheme="minorHAnsi"/>
          <w:sz w:val="22"/>
          <w:szCs w:val="22"/>
        </w:rPr>
      </w:pPr>
    </w:p>
    <w:p w14:paraId="402201C1" w14:textId="49A7D545" w:rsidR="00327570" w:rsidRPr="005A358E" w:rsidRDefault="00E41D1D" w:rsidP="001046FC">
      <w:pPr>
        <w:pBdr>
          <w:top w:val="single" w:sz="4" w:space="1" w:color="auto"/>
        </w:pBdr>
        <w:jc w:val="both"/>
        <w:rPr>
          <w:rFonts w:asciiTheme="minorHAnsi" w:hAnsiTheme="minorHAnsi" w:cstheme="minorHAnsi"/>
        </w:rPr>
      </w:pPr>
      <w:r w:rsidRPr="00AB48FA">
        <w:rPr>
          <w:rFonts w:asciiTheme="minorHAnsi" w:hAnsiTheme="minorHAnsi" w:cstheme="minorHAnsi"/>
        </w:rPr>
        <w:t xml:space="preserve">This plan provides a </w:t>
      </w:r>
      <w:r w:rsidR="005A358E">
        <w:rPr>
          <w:rFonts w:asciiTheme="minorHAnsi" w:hAnsiTheme="minorHAnsi" w:cstheme="minorHAnsi"/>
        </w:rPr>
        <w:t>simple, structured</w:t>
      </w:r>
      <w:r w:rsidRPr="00AB48FA">
        <w:rPr>
          <w:rFonts w:asciiTheme="minorHAnsi" w:hAnsiTheme="minorHAnsi" w:cstheme="minorHAnsi"/>
        </w:rPr>
        <w:t xml:space="preserve"> approach for managing volunteers in a </w:t>
      </w:r>
      <w:r w:rsidR="005A358E">
        <w:rPr>
          <w:rFonts w:asciiTheme="minorHAnsi" w:hAnsiTheme="minorHAnsi" w:cstheme="minorHAnsi"/>
        </w:rPr>
        <w:t>small</w:t>
      </w:r>
      <w:r w:rsidRPr="00AB48FA">
        <w:rPr>
          <w:rFonts w:asciiTheme="minorHAnsi" w:hAnsiTheme="minorHAnsi" w:cstheme="minorHAnsi"/>
        </w:rPr>
        <w:t xml:space="preserve"> karting club, ensuring their effective engagement, development, and contribution to the club's success.</w:t>
      </w:r>
    </w:p>
    <w:p w14:paraId="1EC70891" w14:textId="77777777" w:rsidR="001046FC" w:rsidRDefault="001046FC">
      <w:pPr>
        <w:rPr>
          <w:rFonts w:asciiTheme="minorHAnsi" w:hAnsiTheme="minorHAnsi" w:cstheme="minorHAnsi"/>
          <w:b/>
          <w:bCs/>
          <w:color w:val="FF0000"/>
          <w:sz w:val="36"/>
          <w:szCs w:val="36"/>
        </w:rPr>
      </w:pPr>
      <w:r>
        <w:rPr>
          <w:rFonts w:asciiTheme="minorHAnsi" w:hAnsiTheme="minorHAnsi" w:cstheme="minorHAnsi"/>
          <w:b/>
          <w:bCs/>
          <w:color w:val="FF0000"/>
          <w:sz w:val="36"/>
          <w:szCs w:val="36"/>
        </w:rPr>
        <w:br w:type="page"/>
      </w:r>
    </w:p>
    <w:p w14:paraId="73AA1B3B" w14:textId="34F10E86" w:rsidR="00327570" w:rsidRPr="00B03336" w:rsidRDefault="00327570" w:rsidP="00327570">
      <w:pPr>
        <w:rPr>
          <w:rFonts w:asciiTheme="minorHAnsi" w:hAnsiTheme="minorHAnsi" w:cstheme="minorHAnsi"/>
          <w:b/>
          <w:bCs/>
          <w:color w:val="FF0000"/>
          <w:sz w:val="36"/>
          <w:szCs w:val="36"/>
        </w:rPr>
      </w:pPr>
      <w:r>
        <w:rPr>
          <w:rFonts w:asciiTheme="minorHAnsi" w:hAnsiTheme="minorHAnsi" w:cstheme="minorHAnsi"/>
          <w:b/>
          <w:bCs/>
          <w:color w:val="FF0000"/>
          <w:sz w:val="36"/>
          <w:szCs w:val="36"/>
        </w:rPr>
        <w:lastRenderedPageBreak/>
        <w:t>Medium</w:t>
      </w:r>
      <w:r w:rsidRPr="00B03336">
        <w:rPr>
          <w:rFonts w:asciiTheme="minorHAnsi" w:hAnsiTheme="minorHAnsi" w:cstheme="minorHAnsi"/>
          <w:b/>
          <w:bCs/>
          <w:color w:val="FF0000"/>
          <w:sz w:val="36"/>
          <w:szCs w:val="36"/>
        </w:rPr>
        <w:t xml:space="preserve"> Club </w:t>
      </w:r>
      <w:r>
        <w:rPr>
          <w:rFonts w:asciiTheme="minorHAnsi" w:hAnsiTheme="minorHAnsi" w:cstheme="minorHAnsi"/>
          <w:b/>
          <w:bCs/>
          <w:color w:val="FF0000"/>
          <w:sz w:val="36"/>
          <w:szCs w:val="36"/>
        </w:rPr>
        <w:t xml:space="preserve">V-MAP </w:t>
      </w:r>
      <w:r w:rsidRPr="00B03336">
        <w:rPr>
          <w:rFonts w:asciiTheme="minorHAnsi" w:hAnsiTheme="minorHAnsi" w:cstheme="minorHAnsi"/>
          <w:b/>
          <w:bCs/>
          <w:color w:val="FF0000"/>
          <w:sz w:val="28"/>
          <w:szCs w:val="28"/>
        </w:rPr>
        <w:t>(</w:t>
      </w:r>
      <w:r>
        <w:rPr>
          <w:rFonts w:asciiTheme="minorHAnsi" w:hAnsiTheme="minorHAnsi" w:cstheme="minorHAnsi"/>
          <w:b/>
          <w:bCs/>
          <w:color w:val="FF0000"/>
          <w:sz w:val="28"/>
          <w:szCs w:val="28"/>
        </w:rPr>
        <w:t>More than</w:t>
      </w:r>
      <w:r w:rsidRPr="00B03336">
        <w:rPr>
          <w:rFonts w:asciiTheme="minorHAnsi" w:hAnsiTheme="minorHAnsi" w:cstheme="minorHAnsi"/>
          <w:b/>
          <w:bCs/>
          <w:color w:val="FF0000"/>
          <w:sz w:val="28"/>
          <w:szCs w:val="28"/>
        </w:rPr>
        <w:t xml:space="preserve"> 50</w:t>
      </w:r>
      <w:r>
        <w:rPr>
          <w:rFonts w:asciiTheme="minorHAnsi" w:hAnsiTheme="minorHAnsi" w:cstheme="minorHAnsi"/>
          <w:b/>
          <w:bCs/>
          <w:color w:val="FF0000"/>
          <w:sz w:val="28"/>
          <w:szCs w:val="28"/>
        </w:rPr>
        <w:t xml:space="preserve"> and less than 1</w:t>
      </w:r>
      <w:r w:rsidR="00A3543E">
        <w:rPr>
          <w:rFonts w:asciiTheme="minorHAnsi" w:hAnsiTheme="minorHAnsi" w:cstheme="minorHAnsi"/>
          <w:b/>
          <w:bCs/>
          <w:color w:val="FF0000"/>
          <w:sz w:val="28"/>
          <w:szCs w:val="28"/>
        </w:rPr>
        <w:t>5</w:t>
      </w:r>
      <w:r>
        <w:rPr>
          <w:rFonts w:asciiTheme="minorHAnsi" w:hAnsiTheme="minorHAnsi" w:cstheme="minorHAnsi"/>
          <w:b/>
          <w:bCs/>
          <w:color w:val="FF0000"/>
          <w:sz w:val="28"/>
          <w:szCs w:val="28"/>
        </w:rPr>
        <w:t>0</w:t>
      </w:r>
      <w:r w:rsidRPr="00B03336">
        <w:rPr>
          <w:rFonts w:asciiTheme="minorHAnsi" w:hAnsiTheme="minorHAnsi" w:cstheme="minorHAnsi"/>
          <w:b/>
          <w:bCs/>
          <w:color w:val="FF0000"/>
          <w:sz w:val="28"/>
          <w:szCs w:val="28"/>
        </w:rPr>
        <w:t xml:space="preserve"> members)</w:t>
      </w:r>
    </w:p>
    <w:p w14:paraId="5FE3A9A2" w14:textId="77777777" w:rsidR="00327570" w:rsidRPr="001F4D0D" w:rsidRDefault="00327570" w:rsidP="00327570">
      <w:pPr>
        <w:rPr>
          <w:rFonts w:asciiTheme="minorHAnsi" w:hAnsiTheme="minorHAnsi" w:cstheme="minorHAnsi"/>
          <w:b/>
          <w:bCs/>
          <w:sz w:val="44"/>
          <w:szCs w:val="44"/>
        </w:rPr>
      </w:pPr>
      <w:r w:rsidRPr="001F4D0D">
        <w:rPr>
          <w:rFonts w:asciiTheme="minorHAnsi" w:hAnsiTheme="minorHAnsi" w:cstheme="minorHAnsi"/>
          <w:b/>
          <w:bCs/>
          <w:sz w:val="44"/>
          <w:szCs w:val="44"/>
        </w:rPr>
        <w:t>[Karting Club] Volunteer Management Action Plan</w:t>
      </w:r>
    </w:p>
    <w:p w14:paraId="63B9F651" w14:textId="77777777" w:rsidR="00394ED8" w:rsidRPr="00FC1FD8" w:rsidRDefault="00394ED8" w:rsidP="00394ED8">
      <w:pPr>
        <w:rPr>
          <w:rFonts w:asciiTheme="minorHAnsi" w:hAnsiTheme="minorHAnsi" w:cstheme="minorHAnsi"/>
          <w:b/>
          <w:bCs/>
          <w:sz w:val="32"/>
          <w:szCs w:val="32"/>
        </w:rPr>
      </w:pPr>
      <w:bookmarkStart w:id="1" w:name="_Hlk143074200"/>
      <w:r w:rsidRPr="00FC1FD8">
        <w:rPr>
          <w:rFonts w:asciiTheme="minorHAnsi" w:hAnsiTheme="minorHAnsi" w:cstheme="minorHAnsi"/>
          <w:b/>
          <w:bCs/>
          <w:sz w:val="32"/>
          <w:szCs w:val="32"/>
        </w:rPr>
        <w:t>1. Introduction</w:t>
      </w:r>
      <w:r>
        <w:rPr>
          <w:rFonts w:asciiTheme="minorHAnsi" w:hAnsiTheme="minorHAnsi" w:cstheme="minorHAnsi"/>
          <w:b/>
          <w:bCs/>
          <w:sz w:val="32"/>
          <w:szCs w:val="32"/>
        </w:rPr>
        <w:t xml:space="preserve"> (Setting Up For Success)</w:t>
      </w:r>
    </w:p>
    <w:p w14:paraId="702B636E" w14:textId="77777777" w:rsidR="00394ED8" w:rsidRPr="00582038" w:rsidRDefault="00394ED8" w:rsidP="003C66B0">
      <w:pPr>
        <w:pStyle w:val="ListParagraph"/>
        <w:numPr>
          <w:ilvl w:val="0"/>
          <w:numId w:val="47"/>
        </w:numPr>
        <w:ind w:left="360"/>
        <w:rPr>
          <w:rFonts w:asciiTheme="minorHAnsi" w:hAnsiTheme="minorHAnsi" w:cstheme="minorHAnsi"/>
          <w:sz w:val="22"/>
          <w:szCs w:val="22"/>
        </w:rPr>
      </w:pPr>
      <w:r w:rsidRPr="00582038">
        <w:rPr>
          <w:rFonts w:asciiTheme="minorHAnsi" w:hAnsiTheme="minorHAnsi" w:cstheme="minorHAnsi"/>
          <w:b/>
          <w:bCs/>
          <w:sz w:val="22"/>
          <w:szCs w:val="22"/>
        </w:rPr>
        <w:t>Purpose</w:t>
      </w:r>
    </w:p>
    <w:p w14:paraId="4B926347" w14:textId="77777777" w:rsidR="00394ED8" w:rsidRPr="00582038" w:rsidRDefault="00394ED8" w:rsidP="003C66B0">
      <w:pPr>
        <w:pStyle w:val="ListParagraph"/>
        <w:numPr>
          <w:ilvl w:val="0"/>
          <w:numId w:val="33"/>
        </w:numPr>
        <w:ind w:left="720"/>
        <w:rPr>
          <w:rFonts w:asciiTheme="minorHAnsi" w:hAnsiTheme="minorHAnsi" w:cstheme="minorHAnsi"/>
          <w:sz w:val="22"/>
          <w:szCs w:val="22"/>
        </w:rPr>
      </w:pPr>
      <w:r w:rsidRPr="00582038">
        <w:rPr>
          <w:rFonts w:asciiTheme="minorHAnsi" w:hAnsiTheme="minorHAnsi" w:cstheme="minorHAnsi"/>
          <w:sz w:val="22"/>
          <w:szCs w:val="22"/>
        </w:rPr>
        <w:t>To effectively manage and appreciate the volunteers who support the XYZ Karting Club.</w:t>
      </w:r>
    </w:p>
    <w:p w14:paraId="49F77F6C" w14:textId="77777777" w:rsidR="00394ED8" w:rsidRPr="00582038" w:rsidRDefault="00394ED8" w:rsidP="003C66B0">
      <w:pPr>
        <w:pStyle w:val="ListParagraph"/>
        <w:numPr>
          <w:ilvl w:val="0"/>
          <w:numId w:val="47"/>
        </w:numPr>
        <w:ind w:left="360"/>
        <w:rPr>
          <w:rFonts w:asciiTheme="minorHAnsi" w:hAnsiTheme="minorHAnsi" w:cstheme="minorHAnsi"/>
          <w:sz w:val="22"/>
          <w:szCs w:val="22"/>
        </w:rPr>
      </w:pPr>
      <w:r w:rsidRPr="00582038">
        <w:rPr>
          <w:rFonts w:asciiTheme="minorHAnsi" w:hAnsiTheme="minorHAnsi" w:cstheme="minorHAnsi"/>
          <w:b/>
          <w:bCs/>
          <w:sz w:val="22"/>
          <w:szCs w:val="22"/>
        </w:rPr>
        <w:t>Scope</w:t>
      </w:r>
    </w:p>
    <w:p w14:paraId="36E029E7" w14:textId="77777777" w:rsidR="00394ED8" w:rsidRDefault="00394ED8" w:rsidP="003C66B0">
      <w:pPr>
        <w:pStyle w:val="ListParagraph"/>
        <w:numPr>
          <w:ilvl w:val="0"/>
          <w:numId w:val="33"/>
        </w:numPr>
        <w:ind w:left="720"/>
        <w:rPr>
          <w:rFonts w:asciiTheme="minorHAnsi" w:hAnsiTheme="minorHAnsi" w:cstheme="minorHAnsi"/>
          <w:sz w:val="22"/>
          <w:szCs w:val="22"/>
        </w:rPr>
      </w:pPr>
      <w:r w:rsidRPr="00582038">
        <w:rPr>
          <w:rFonts w:asciiTheme="minorHAnsi" w:hAnsiTheme="minorHAnsi" w:cstheme="minorHAnsi"/>
          <w:sz w:val="22"/>
          <w:szCs w:val="22"/>
        </w:rPr>
        <w:t>This plan covers the recruitment, training, appreciation, and retention of volunteers.</w:t>
      </w:r>
    </w:p>
    <w:p w14:paraId="50B44A53" w14:textId="77777777" w:rsidR="00394ED8" w:rsidRPr="00711973" w:rsidRDefault="00394ED8" w:rsidP="003C66B0">
      <w:pPr>
        <w:pStyle w:val="ListParagraph"/>
        <w:numPr>
          <w:ilvl w:val="0"/>
          <w:numId w:val="47"/>
        </w:numPr>
        <w:ind w:left="360"/>
        <w:rPr>
          <w:rFonts w:asciiTheme="minorHAnsi" w:hAnsiTheme="minorHAnsi" w:cstheme="minorHAnsi"/>
          <w:sz w:val="22"/>
          <w:szCs w:val="22"/>
        </w:rPr>
      </w:pPr>
      <w:r w:rsidRPr="00711973">
        <w:rPr>
          <w:rFonts w:asciiTheme="minorHAnsi" w:hAnsiTheme="minorHAnsi" w:cstheme="minorHAnsi"/>
          <w:b/>
          <w:bCs/>
          <w:sz w:val="22"/>
          <w:szCs w:val="22"/>
        </w:rPr>
        <w:t>Objectives of the Volunteer Program</w:t>
      </w:r>
    </w:p>
    <w:p w14:paraId="2F942FF7" w14:textId="5D24CA83" w:rsidR="00394ED8" w:rsidRPr="00CE36D1" w:rsidRDefault="00394ED8" w:rsidP="003C66B0">
      <w:pPr>
        <w:pStyle w:val="ListParagraph"/>
        <w:numPr>
          <w:ilvl w:val="0"/>
          <w:numId w:val="24"/>
        </w:numPr>
        <w:ind w:left="720"/>
        <w:rPr>
          <w:rFonts w:asciiTheme="minorHAnsi" w:hAnsiTheme="minorHAnsi" w:cstheme="minorHAnsi"/>
          <w:sz w:val="22"/>
          <w:szCs w:val="22"/>
        </w:rPr>
      </w:pPr>
      <w:r w:rsidRPr="00CE36D1">
        <w:rPr>
          <w:rFonts w:asciiTheme="minorHAnsi" w:hAnsiTheme="minorHAnsi" w:cstheme="minorHAnsi"/>
          <w:sz w:val="22"/>
          <w:szCs w:val="22"/>
        </w:rPr>
        <w:t>Enhance the club's operations and events</w:t>
      </w:r>
      <w:r w:rsidR="000F3FD0" w:rsidRPr="000F3FD0">
        <w:t xml:space="preserve"> </w:t>
      </w:r>
      <w:r w:rsidR="000F3FD0" w:rsidRPr="000F3FD0">
        <w:rPr>
          <w:rFonts w:asciiTheme="minorHAnsi" w:hAnsiTheme="minorHAnsi" w:cstheme="minorHAnsi"/>
          <w:sz w:val="22"/>
          <w:szCs w:val="22"/>
        </w:rPr>
        <w:t>and community outreach</w:t>
      </w:r>
      <w:r w:rsidRPr="00CE36D1">
        <w:rPr>
          <w:rFonts w:asciiTheme="minorHAnsi" w:hAnsiTheme="minorHAnsi" w:cstheme="minorHAnsi"/>
          <w:sz w:val="22"/>
          <w:szCs w:val="22"/>
        </w:rPr>
        <w:t>.</w:t>
      </w:r>
    </w:p>
    <w:p w14:paraId="6300DA17" w14:textId="55186B5C" w:rsidR="00394ED8" w:rsidRPr="00CE36D1" w:rsidRDefault="00394ED8" w:rsidP="003C66B0">
      <w:pPr>
        <w:pStyle w:val="ListParagraph"/>
        <w:numPr>
          <w:ilvl w:val="0"/>
          <w:numId w:val="24"/>
        </w:numPr>
        <w:ind w:left="720"/>
        <w:rPr>
          <w:rFonts w:asciiTheme="minorHAnsi" w:hAnsiTheme="minorHAnsi" w:cstheme="minorHAnsi"/>
          <w:sz w:val="22"/>
          <w:szCs w:val="22"/>
        </w:rPr>
      </w:pPr>
      <w:r w:rsidRPr="00CE36D1">
        <w:rPr>
          <w:rFonts w:asciiTheme="minorHAnsi" w:hAnsiTheme="minorHAnsi" w:cstheme="minorHAnsi"/>
          <w:sz w:val="22"/>
          <w:szCs w:val="22"/>
        </w:rPr>
        <w:t>Foster a sense of community and teamwork</w:t>
      </w:r>
      <w:r w:rsidR="00A84F4E" w:rsidRPr="00A84F4E">
        <w:rPr>
          <w:rFonts w:asciiTheme="minorHAnsi" w:hAnsiTheme="minorHAnsi" w:cstheme="minorHAnsi"/>
        </w:rPr>
        <w:t xml:space="preserve"> </w:t>
      </w:r>
      <w:r w:rsidR="00A84F4E" w:rsidRPr="003B197E">
        <w:rPr>
          <w:rFonts w:asciiTheme="minorHAnsi" w:hAnsiTheme="minorHAnsi" w:cstheme="minorHAnsi"/>
        </w:rPr>
        <w:t>and leadership</w:t>
      </w:r>
      <w:r w:rsidRPr="00CE36D1">
        <w:rPr>
          <w:rFonts w:asciiTheme="minorHAnsi" w:hAnsiTheme="minorHAnsi" w:cstheme="minorHAnsi"/>
          <w:sz w:val="22"/>
          <w:szCs w:val="22"/>
        </w:rPr>
        <w:t>.</w:t>
      </w:r>
    </w:p>
    <w:p w14:paraId="32BB8983" w14:textId="47A757CB" w:rsidR="00394ED8" w:rsidRPr="00CE36D1" w:rsidRDefault="00394ED8" w:rsidP="003C66B0">
      <w:pPr>
        <w:pStyle w:val="ListParagraph"/>
        <w:numPr>
          <w:ilvl w:val="0"/>
          <w:numId w:val="24"/>
        </w:numPr>
        <w:ind w:left="720"/>
        <w:rPr>
          <w:rFonts w:asciiTheme="minorHAnsi" w:hAnsiTheme="minorHAnsi" w:cstheme="minorHAnsi"/>
          <w:sz w:val="22"/>
          <w:szCs w:val="22"/>
        </w:rPr>
      </w:pPr>
      <w:r w:rsidRPr="00CE36D1">
        <w:rPr>
          <w:rFonts w:asciiTheme="minorHAnsi" w:hAnsiTheme="minorHAnsi" w:cstheme="minorHAnsi"/>
          <w:sz w:val="22"/>
          <w:szCs w:val="22"/>
        </w:rPr>
        <w:t>Provide opportunities for members to contribute and develop skills</w:t>
      </w:r>
      <w:r w:rsidR="00620782" w:rsidRPr="00620782">
        <w:rPr>
          <w:rFonts w:asciiTheme="minorHAnsi" w:hAnsiTheme="minorHAnsi" w:cstheme="minorHAnsi"/>
        </w:rPr>
        <w:t xml:space="preserve"> </w:t>
      </w:r>
      <w:r w:rsidR="00620782" w:rsidRPr="003B197E">
        <w:rPr>
          <w:rFonts w:asciiTheme="minorHAnsi" w:hAnsiTheme="minorHAnsi" w:cstheme="minorHAnsi"/>
        </w:rPr>
        <w:t>and take on leadership roles</w:t>
      </w:r>
      <w:r w:rsidRPr="00CE36D1">
        <w:rPr>
          <w:rFonts w:asciiTheme="minorHAnsi" w:hAnsiTheme="minorHAnsi" w:cstheme="minorHAnsi"/>
          <w:sz w:val="22"/>
          <w:szCs w:val="22"/>
        </w:rPr>
        <w:t>.</w:t>
      </w:r>
    </w:p>
    <w:p w14:paraId="5F97224E" w14:textId="77777777" w:rsidR="00394ED8" w:rsidRDefault="00394ED8" w:rsidP="00394ED8">
      <w:pPr>
        <w:rPr>
          <w:rFonts w:asciiTheme="minorHAnsi" w:hAnsiTheme="minorHAnsi" w:cstheme="minorHAnsi"/>
        </w:rPr>
      </w:pPr>
    </w:p>
    <w:p w14:paraId="440C019F" w14:textId="77777777" w:rsidR="00394ED8" w:rsidRPr="003616D6" w:rsidRDefault="00394ED8" w:rsidP="00394ED8">
      <w:pPr>
        <w:rPr>
          <w:rFonts w:asciiTheme="minorHAnsi" w:hAnsiTheme="minorHAnsi" w:cstheme="minorHAnsi"/>
        </w:rPr>
      </w:pPr>
    </w:p>
    <w:p w14:paraId="1BA71132" w14:textId="77777777" w:rsidR="00394ED8" w:rsidRDefault="00394ED8" w:rsidP="00394ED8">
      <w:pPr>
        <w:rPr>
          <w:rFonts w:asciiTheme="minorHAnsi" w:hAnsiTheme="minorHAnsi" w:cstheme="minorHAnsi"/>
          <w:sz w:val="22"/>
          <w:szCs w:val="22"/>
        </w:rPr>
      </w:pPr>
      <w:r>
        <w:rPr>
          <w:rFonts w:asciiTheme="minorHAnsi" w:hAnsiTheme="minorHAnsi" w:cstheme="minorHAnsi"/>
          <w:b/>
          <w:bCs/>
          <w:sz w:val="32"/>
          <w:szCs w:val="32"/>
        </w:rPr>
        <w:t>2</w:t>
      </w:r>
      <w:r w:rsidRPr="00FC1FD8">
        <w:rPr>
          <w:rFonts w:asciiTheme="minorHAnsi" w:hAnsiTheme="minorHAnsi" w:cstheme="minorHAnsi"/>
          <w:b/>
          <w:bCs/>
          <w:sz w:val="32"/>
          <w:szCs w:val="32"/>
        </w:rPr>
        <w:t>. Volunteer Roles &amp; Responsibilities</w:t>
      </w:r>
    </w:p>
    <w:p w14:paraId="734B7C3C" w14:textId="77777777" w:rsidR="00394ED8" w:rsidRPr="00BB010E" w:rsidRDefault="00394ED8" w:rsidP="00394ED8">
      <w:pPr>
        <w:ind w:left="709"/>
        <w:rPr>
          <w:rFonts w:asciiTheme="minorHAnsi" w:hAnsiTheme="minorHAnsi" w:cstheme="minorHAnsi"/>
          <w:sz w:val="22"/>
          <w:szCs w:val="22"/>
        </w:rPr>
      </w:pPr>
      <w:r w:rsidRPr="00BB010E">
        <w:rPr>
          <w:rFonts w:asciiTheme="minorHAnsi" w:hAnsiTheme="minorHAnsi" w:cstheme="minorHAnsi"/>
          <w:color w:val="FF0000"/>
          <w:sz w:val="22"/>
          <w:szCs w:val="22"/>
        </w:rPr>
        <w:t>(Customise for your Club)</w:t>
      </w:r>
    </w:p>
    <w:p w14:paraId="31E9F82B" w14:textId="77777777" w:rsidR="00394ED8" w:rsidRDefault="00394ED8" w:rsidP="003C66B0">
      <w:pPr>
        <w:pStyle w:val="ListParagraph"/>
        <w:numPr>
          <w:ilvl w:val="0"/>
          <w:numId w:val="48"/>
        </w:numPr>
        <w:ind w:left="360"/>
        <w:rPr>
          <w:rFonts w:asciiTheme="minorHAnsi" w:hAnsiTheme="minorHAnsi" w:cstheme="minorHAnsi"/>
          <w:sz w:val="22"/>
          <w:szCs w:val="22"/>
        </w:rPr>
      </w:pPr>
      <w:r w:rsidRPr="00CE36D1">
        <w:rPr>
          <w:rFonts w:asciiTheme="minorHAnsi" w:hAnsiTheme="minorHAnsi" w:cstheme="minorHAnsi"/>
          <w:sz w:val="22"/>
          <w:szCs w:val="22"/>
        </w:rPr>
        <w:t xml:space="preserve">Determine </w:t>
      </w:r>
      <w:r>
        <w:rPr>
          <w:rFonts w:asciiTheme="minorHAnsi" w:hAnsiTheme="minorHAnsi" w:cstheme="minorHAnsi"/>
          <w:sz w:val="22"/>
          <w:szCs w:val="22"/>
        </w:rPr>
        <w:t xml:space="preserve">and then list here the </w:t>
      </w:r>
      <w:r w:rsidRPr="00CE36D1">
        <w:rPr>
          <w:rFonts w:asciiTheme="minorHAnsi" w:hAnsiTheme="minorHAnsi" w:cstheme="minorHAnsi"/>
          <w:sz w:val="22"/>
          <w:szCs w:val="22"/>
        </w:rPr>
        <w:t>specific roles</w:t>
      </w:r>
      <w:r>
        <w:rPr>
          <w:rFonts w:asciiTheme="minorHAnsi" w:hAnsiTheme="minorHAnsi" w:cstheme="minorHAnsi"/>
          <w:sz w:val="22"/>
          <w:szCs w:val="22"/>
        </w:rPr>
        <w:t xml:space="preserve"> within the Club</w:t>
      </w:r>
      <w:r w:rsidRPr="00CE36D1">
        <w:rPr>
          <w:rFonts w:asciiTheme="minorHAnsi" w:hAnsiTheme="minorHAnsi" w:cstheme="minorHAnsi"/>
          <w:sz w:val="22"/>
          <w:szCs w:val="22"/>
        </w:rPr>
        <w:t xml:space="preserve"> that require </w:t>
      </w:r>
      <w:r>
        <w:rPr>
          <w:rFonts w:asciiTheme="minorHAnsi" w:hAnsiTheme="minorHAnsi" w:cstheme="minorHAnsi"/>
          <w:sz w:val="22"/>
          <w:szCs w:val="22"/>
        </w:rPr>
        <w:t xml:space="preserve">either paid personnel or </w:t>
      </w:r>
      <w:proofErr w:type="spellStart"/>
      <w:r>
        <w:rPr>
          <w:rFonts w:asciiTheme="minorHAnsi" w:hAnsiTheme="minorHAnsi" w:cstheme="minorHAnsi"/>
          <w:sz w:val="22"/>
          <w:szCs w:val="22"/>
        </w:rPr>
        <w:t>or</w:t>
      </w:r>
      <w:proofErr w:type="spellEnd"/>
      <w:r>
        <w:rPr>
          <w:rFonts w:asciiTheme="minorHAnsi" w:hAnsiTheme="minorHAnsi" w:cstheme="minorHAnsi"/>
          <w:sz w:val="22"/>
          <w:szCs w:val="22"/>
        </w:rPr>
        <w:t xml:space="preserve"> </w:t>
      </w:r>
      <w:r w:rsidRPr="00CE36D1">
        <w:rPr>
          <w:rFonts w:asciiTheme="minorHAnsi" w:hAnsiTheme="minorHAnsi" w:cstheme="minorHAnsi"/>
          <w:sz w:val="22"/>
          <w:szCs w:val="22"/>
        </w:rPr>
        <w:t>volunteer</w:t>
      </w:r>
      <w:r>
        <w:rPr>
          <w:rFonts w:asciiTheme="minorHAnsi" w:hAnsiTheme="minorHAnsi" w:cstheme="minorHAnsi"/>
          <w:sz w:val="22"/>
          <w:szCs w:val="22"/>
        </w:rPr>
        <w:t>s to undertake the specific duties of the role, including:</w:t>
      </w:r>
    </w:p>
    <w:p w14:paraId="77E25286" w14:textId="77777777" w:rsidR="00394ED8" w:rsidRDefault="00394ED8" w:rsidP="003C66B0">
      <w:pPr>
        <w:pStyle w:val="ListParagraph"/>
        <w:numPr>
          <w:ilvl w:val="1"/>
          <w:numId w:val="48"/>
        </w:numPr>
        <w:ind w:left="774" w:hanging="425"/>
        <w:rPr>
          <w:rFonts w:asciiTheme="minorHAnsi" w:hAnsiTheme="minorHAnsi" w:cstheme="minorHAnsi"/>
          <w:sz w:val="22"/>
          <w:szCs w:val="22"/>
        </w:rPr>
      </w:pPr>
      <w:r>
        <w:rPr>
          <w:rFonts w:asciiTheme="minorHAnsi" w:hAnsiTheme="minorHAnsi" w:cstheme="minorHAnsi"/>
          <w:sz w:val="22"/>
          <w:szCs w:val="22"/>
        </w:rPr>
        <w:t xml:space="preserve">The statutory roles required by law: President, Secretary (or Public Officer), Treasurer etc., </w:t>
      </w:r>
    </w:p>
    <w:p w14:paraId="4084D4C4" w14:textId="77777777" w:rsidR="00394ED8" w:rsidRDefault="00394ED8" w:rsidP="003C66B0">
      <w:pPr>
        <w:pStyle w:val="ListParagraph"/>
        <w:numPr>
          <w:ilvl w:val="1"/>
          <w:numId w:val="48"/>
        </w:numPr>
        <w:ind w:left="774" w:hanging="425"/>
        <w:rPr>
          <w:rFonts w:asciiTheme="minorHAnsi" w:hAnsiTheme="minorHAnsi" w:cstheme="minorHAnsi"/>
          <w:sz w:val="22"/>
          <w:szCs w:val="22"/>
        </w:rPr>
      </w:pPr>
      <w:r>
        <w:rPr>
          <w:rFonts w:asciiTheme="minorHAnsi" w:hAnsiTheme="minorHAnsi" w:cstheme="minorHAnsi"/>
          <w:sz w:val="22"/>
          <w:szCs w:val="22"/>
        </w:rPr>
        <w:t>The roles required by the KA NCRs to be filled:</w:t>
      </w:r>
    </w:p>
    <w:p w14:paraId="42E3473C" w14:textId="77777777" w:rsidR="00394ED8" w:rsidRDefault="00394ED8" w:rsidP="003C66B0">
      <w:pPr>
        <w:pStyle w:val="ListParagraph"/>
        <w:numPr>
          <w:ilvl w:val="2"/>
          <w:numId w:val="48"/>
        </w:numPr>
        <w:ind w:left="1800"/>
        <w:rPr>
          <w:rFonts w:asciiTheme="minorHAnsi" w:hAnsiTheme="minorHAnsi" w:cstheme="minorHAnsi"/>
          <w:sz w:val="22"/>
          <w:szCs w:val="22"/>
        </w:rPr>
      </w:pPr>
      <w:r>
        <w:rPr>
          <w:rFonts w:asciiTheme="minorHAnsi" w:hAnsiTheme="minorHAnsi" w:cstheme="minorHAnsi"/>
          <w:sz w:val="22"/>
          <w:szCs w:val="22"/>
        </w:rPr>
        <w:t>Club Safety Officer – (Refer to NCR, General Rules,  Chapter 4)</w:t>
      </w:r>
    </w:p>
    <w:p w14:paraId="24308F15" w14:textId="77777777" w:rsidR="00394ED8" w:rsidRDefault="00394ED8" w:rsidP="003C66B0">
      <w:pPr>
        <w:pStyle w:val="ListParagraph"/>
        <w:numPr>
          <w:ilvl w:val="3"/>
          <w:numId w:val="48"/>
        </w:numPr>
        <w:ind w:left="2520"/>
        <w:rPr>
          <w:rFonts w:asciiTheme="minorHAnsi" w:hAnsiTheme="minorHAnsi" w:cstheme="minorHAnsi"/>
          <w:sz w:val="22"/>
          <w:szCs w:val="22"/>
        </w:rPr>
      </w:pPr>
      <w:r>
        <w:rPr>
          <w:rFonts w:asciiTheme="minorHAnsi" w:hAnsiTheme="minorHAnsi" w:cstheme="minorHAnsi"/>
          <w:sz w:val="22"/>
          <w:szCs w:val="22"/>
        </w:rPr>
        <w:t>Must successfully complete the Club Safety Officer Course in the KA Officials Academy.</w:t>
      </w:r>
    </w:p>
    <w:p w14:paraId="75EDDAA3" w14:textId="77777777" w:rsidR="00394ED8" w:rsidRDefault="00394ED8" w:rsidP="003C66B0">
      <w:pPr>
        <w:pStyle w:val="ListParagraph"/>
        <w:numPr>
          <w:ilvl w:val="1"/>
          <w:numId w:val="48"/>
        </w:numPr>
        <w:ind w:left="774" w:hanging="425"/>
        <w:rPr>
          <w:rFonts w:asciiTheme="minorHAnsi" w:hAnsiTheme="minorHAnsi" w:cstheme="minorHAnsi"/>
          <w:sz w:val="22"/>
          <w:szCs w:val="22"/>
        </w:rPr>
      </w:pPr>
      <w:r>
        <w:rPr>
          <w:rFonts w:asciiTheme="minorHAnsi" w:hAnsiTheme="minorHAnsi" w:cstheme="minorHAnsi"/>
          <w:sz w:val="22"/>
          <w:szCs w:val="22"/>
        </w:rPr>
        <w:t>The roles that the Club will need to fill to be effective and efficient in organising Race Meetings, (Refer to NCR, General rules Chapters, 5, 6, 7.</w:t>
      </w:r>
    </w:p>
    <w:p w14:paraId="40E9A064" w14:textId="77777777" w:rsidR="00394ED8" w:rsidRDefault="00394ED8" w:rsidP="003C66B0">
      <w:pPr>
        <w:pStyle w:val="ListParagraph"/>
        <w:numPr>
          <w:ilvl w:val="2"/>
          <w:numId w:val="48"/>
        </w:numPr>
        <w:ind w:left="1800"/>
        <w:rPr>
          <w:rFonts w:asciiTheme="minorHAnsi" w:hAnsiTheme="minorHAnsi" w:cstheme="minorHAnsi"/>
          <w:sz w:val="22"/>
          <w:szCs w:val="22"/>
        </w:rPr>
      </w:pPr>
      <w:r>
        <w:rPr>
          <w:rFonts w:asciiTheme="minorHAnsi" w:hAnsiTheme="minorHAnsi" w:cstheme="minorHAnsi"/>
          <w:sz w:val="22"/>
          <w:szCs w:val="22"/>
        </w:rPr>
        <w:t xml:space="preserve">Race / Competition Secretary (Responsible for organising and preparing for Race Meetings), </w:t>
      </w:r>
    </w:p>
    <w:p w14:paraId="5DBAFBDC" w14:textId="77777777" w:rsidR="00394ED8" w:rsidRDefault="00394ED8" w:rsidP="003C66B0">
      <w:pPr>
        <w:pStyle w:val="ListParagraph"/>
        <w:numPr>
          <w:ilvl w:val="3"/>
          <w:numId w:val="48"/>
        </w:numPr>
        <w:ind w:left="2520"/>
        <w:rPr>
          <w:rFonts w:asciiTheme="minorHAnsi" w:hAnsiTheme="minorHAnsi" w:cstheme="minorHAnsi"/>
          <w:sz w:val="22"/>
          <w:szCs w:val="22"/>
        </w:rPr>
      </w:pPr>
      <w:r>
        <w:rPr>
          <w:rFonts w:asciiTheme="minorHAnsi" w:hAnsiTheme="minorHAnsi" w:cstheme="minorHAnsi"/>
          <w:sz w:val="22"/>
          <w:szCs w:val="22"/>
        </w:rPr>
        <w:t xml:space="preserve">Event Administration Officers / Committee Members who will form the Organising Committee for Race Meetings, </w:t>
      </w:r>
    </w:p>
    <w:p w14:paraId="695D1776" w14:textId="77777777" w:rsidR="00394ED8" w:rsidRDefault="00394ED8" w:rsidP="003C66B0">
      <w:pPr>
        <w:pStyle w:val="ListParagraph"/>
        <w:numPr>
          <w:ilvl w:val="2"/>
          <w:numId w:val="48"/>
        </w:numPr>
        <w:ind w:left="1800"/>
        <w:rPr>
          <w:rFonts w:asciiTheme="minorHAnsi" w:hAnsiTheme="minorHAnsi" w:cstheme="minorHAnsi"/>
          <w:sz w:val="22"/>
          <w:szCs w:val="22"/>
        </w:rPr>
      </w:pPr>
      <w:r>
        <w:rPr>
          <w:rFonts w:asciiTheme="minorHAnsi" w:hAnsiTheme="minorHAnsi" w:cstheme="minorHAnsi"/>
          <w:sz w:val="22"/>
          <w:szCs w:val="22"/>
        </w:rPr>
        <w:t>Promotions Officer / Social Media Officer etc</w:t>
      </w:r>
    </w:p>
    <w:p w14:paraId="335A0354" w14:textId="77777777" w:rsidR="00394ED8" w:rsidRDefault="00394ED8" w:rsidP="003C66B0">
      <w:pPr>
        <w:pStyle w:val="ListParagraph"/>
        <w:numPr>
          <w:ilvl w:val="2"/>
          <w:numId w:val="48"/>
        </w:numPr>
        <w:ind w:left="1800"/>
        <w:rPr>
          <w:rFonts w:asciiTheme="minorHAnsi" w:hAnsiTheme="minorHAnsi" w:cstheme="minorHAnsi"/>
          <w:sz w:val="22"/>
          <w:szCs w:val="22"/>
        </w:rPr>
      </w:pPr>
      <w:r>
        <w:rPr>
          <w:rFonts w:asciiTheme="minorHAnsi" w:hAnsiTheme="minorHAnsi" w:cstheme="minorHAnsi"/>
          <w:sz w:val="22"/>
          <w:szCs w:val="22"/>
        </w:rPr>
        <w:t>Key Race Officials or Officials Officer</w:t>
      </w:r>
    </w:p>
    <w:p w14:paraId="1F3E71DA" w14:textId="61CB61F5" w:rsidR="00394ED8" w:rsidRDefault="00260689" w:rsidP="003C66B0">
      <w:pPr>
        <w:pStyle w:val="ListParagraph"/>
        <w:numPr>
          <w:ilvl w:val="1"/>
          <w:numId w:val="48"/>
        </w:numPr>
        <w:ind w:left="774" w:hanging="425"/>
        <w:rPr>
          <w:rFonts w:asciiTheme="minorHAnsi" w:hAnsiTheme="minorHAnsi" w:cstheme="minorHAnsi"/>
          <w:sz w:val="22"/>
          <w:szCs w:val="22"/>
        </w:rPr>
      </w:pPr>
      <w:r w:rsidRPr="00260689">
        <w:rPr>
          <w:rFonts w:asciiTheme="minorHAnsi" w:hAnsiTheme="minorHAnsi" w:cstheme="minorHAnsi"/>
          <w:sz w:val="22"/>
          <w:szCs w:val="22"/>
        </w:rPr>
        <w:t xml:space="preserve">In addition to statutory roles, consider introducing roles </w:t>
      </w:r>
      <w:r w:rsidR="00394ED8">
        <w:rPr>
          <w:rFonts w:asciiTheme="minorHAnsi" w:hAnsiTheme="minorHAnsi" w:cstheme="minorHAnsi"/>
          <w:sz w:val="22"/>
          <w:szCs w:val="22"/>
        </w:rPr>
        <w:t>that the Club thinks they need to appoint to share the load and to run the Club efficiently e.g. :</w:t>
      </w:r>
    </w:p>
    <w:p w14:paraId="39A284D9" w14:textId="77777777" w:rsidR="00394ED8" w:rsidRPr="00C1722A" w:rsidRDefault="00394ED8" w:rsidP="003C66B0">
      <w:pPr>
        <w:pStyle w:val="ListParagraph"/>
        <w:numPr>
          <w:ilvl w:val="2"/>
          <w:numId w:val="34"/>
        </w:numPr>
        <w:ind w:left="1800"/>
        <w:rPr>
          <w:rFonts w:asciiTheme="minorHAnsi" w:hAnsiTheme="minorHAnsi" w:cstheme="minorHAnsi"/>
          <w:sz w:val="22"/>
          <w:szCs w:val="22"/>
        </w:rPr>
      </w:pPr>
      <w:r w:rsidRPr="00C1722A">
        <w:rPr>
          <w:rFonts w:asciiTheme="minorHAnsi" w:hAnsiTheme="minorHAnsi" w:cstheme="minorHAnsi"/>
          <w:sz w:val="22"/>
          <w:szCs w:val="22"/>
        </w:rPr>
        <w:t>Membership Coordinator to manage member registrations and renewals.</w:t>
      </w:r>
    </w:p>
    <w:p w14:paraId="2ACF4BB4" w14:textId="77777777" w:rsidR="00394ED8" w:rsidRDefault="00394ED8" w:rsidP="003C66B0">
      <w:pPr>
        <w:pStyle w:val="ListParagraph"/>
        <w:numPr>
          <w:ilvl w:val="2"/>
          <w:numId w:val="34"/>
        </w:numPr>
        <w:ind w:left="1800"/>
        <w:rPr>
          <w:rFonts w:asciiTheme="minorHAnsi" w:hAnsiTheme="minorHAnsi" w:cstheme="minorHAnsi"/>
          <w:sz w:val="22"/>
          <w:szCs w:val="22"/>
        </w:rPr>
      </w:pPr>
      <w:r w:rsidRPr="00C1722A">
        <w:rPr>
          <w:rFonts w:asciiTheme="minorHAnsi" w:hAnsiTheme="minorHAnsi" w:cstheme="minorHAnsi"/>
          <w:sz w:val="22"/>
          <w:szCs w:val="22"/>
        </w:rPr>
        <w:t>Equipment Manager to oversee the maintenance and storage of equipment.</w:t>
      </w:r>
    </w:p>
    <w:p w14:paraId="23D1E975" w14:textId="64CCC9CE" w:rsidR="000F3B70" w:rsidRPr="000F3B70" w:rsidRDefault="000F3B70" w:rsidP="003C66B0">
      <w:pPr>
        <w:pStyle w:val="ListParagraph"/>
        <w:numPr>
          <w:ilvl w:val="2"/>
          <w:numId w:val="34"/>
        </w:numPr>
        <w:ind w:left="1800"/>
        <w:rPr>
          <w:rFonts w:asciiTheme="minorHAnsi" w:hAnsiTheme="minorHAnsi" w:cstheme="minorHAnsi"/>
          <w:sz w:val="22"/>
          <w:szCs w:val="22"/>
        </w:rPr>
      </w:pPr>
      <w:r w:rsidRPr="000F3B70">
        <w:rPr>
          <w:rFonts w:asciiTheme="minorHAnsi" w:hAnsiTheme="minorHAnsi" w:cstheme="minorHAnsi"/>
          <w:sz w:val="22"/>
          <w:szCs w:val="22"/>
        </w:rPr>
        <w:t>Community Outreach Coordinator: To engage with the local community and schools.</w:t>
      </w:r>
    </w:p>
    <w:p w14:paraId="46F5F549" w14:textId="47BAD010" w:rsidR="000F3B70" w:rsidRPr="000F3B70" w:rsidRDefault="000F3B70" w:rsidP="003C66B0">
      <w:pPr>
        <w:pStyle w:val="ListParagraph"/>
        <w:numPr>
          <w:ilvl w:val="2"/>
          <w:numId w:val="34"/>
        </w:numPr>
        <w:ind w:left="1800"/>
        <w:rPr>
          <w:rFonts w:asciiTheme="minorHAnsi" w:hAnsiTheme="minorHAnsi" w:cstheme="minorHAnsi"/>
          <w:sz w:val="22"/>
          <w:szCs w:val="22"/>
        </w:rPr>
      </w:pPr>
      <w:r w:rsidRPr="000F3B70">
        <w:rPr>
          <w:rFonts w:asciiTheme="minorHAnsi" w:hAnsiTheme="minorHAnsi" w:cstheme="minorHAnsi"/>
          <w:sz w:val="22"/>
          <w:szCs w:val="22"/>
        </w:rPr>
        <w:t xml:space="preserve"> Sponsorship Coordinator: To seek and manage club sponsorships.</w:t>
      </w:r>
    </w:p>
    <w:p w14:paraId="63D64DA4" w14:textId="47169E86" w:rsidR="000F3B70" w:rsidRPr="00C1722A" w:rsidRDefault="000F3B70" w:rsidP="003C66B0">
      <w:pPr>
        <w:pStyle w:val="ListParagraph"/>
        <w:numPr>
          <w:ilvl w:val="2"/>
          <w:numId w:val="34"/>
        </w:numPr>
        <w:ind w:left="1800"/>
        <w:rPr>
          <w:rFonts w:asciiTheme="minorHAnsi" w:hAnsiTheme="minorHAnsi" w:cstheme="minorHAnsi"/>
          <w:sz w:val="22"/>
          <w:szCs w:val="22"/>
        </w:rPr>
      </w:pPr>
      <w:r w:rsidRPr="000F3B70">
        <w:rPr>
          <w:rFonts w:asciiTheme="minorHAnsi" w:hAnsiTheme="minorHAnsi" w:cstheme="minorHAnsi"/>
          <w:sz w:val="22"/>
          <w:szCs w:val="22"/>
        </w:rPr>
        <w:t xml:space="preserve">  Youth Engagement Officer: To involve younger members in club activities.</w:t>
      </w:r>
    </w:p>
    <w:p w14:paraId="6D980E2E" w14:textId="77777777" w:rsidR="00394ED8" w:rsidRPr="00CE36D1" w:rsidRDefault="00394ED8" w:rsidP="003C66B0">
      <w:pPr>
        <w:pStyle w:val="ListParagraph"/>
        <w:numPr>
          <w:ilvl w:val="0"/>
          <w:numId w:val="48"/>
        </w:numPr>
        <w:ind w:left="360"/>
        <w:rPr>
          <w:rFonts w:asciiTheme="minorHAnsi" w:hAnsiTheme="minorHAnsi" w:cstheme="minorHAnsi"/>
          <w:sz w:val="22"/>
          <w:szCs w:val="22"/>
        </w:rPr>
      </w:pPr>
      <w:r w:rsidRPr="00CE36D1">
        <w:rPr>
          <w:rFonts w:asciiTheme="minorHAnsi" w:hAnsiTheme="minorHAnsi" w:cstheme="minorHAnsi"/>
          <w:sz w:val="22"/>
          <w:szCs w:val="22"/>
        </w:rPr>
        <w:t xml:space="preserve">Volunteer </w:t>
      </w:r>
      <w:r>
        <w:rPr>
          <w:rFonts w:asciiTheme="minorHAnsi" w:hAnsiTheme="minorHAnsi" w:cstheme="minorHAnsi"/>
          <w:sz w:val="22"/>
          <w:szCs w:val="22"/>
        </w:rPr>
        <w:t>Position</w:t>
      </w:r>
      <w:r w:rsidRPr="00CE36D1">
        <w:rPr>
          <w:rFonts w:asciiTheme="minorHAnsi" w:hAnsiTheme="minorHAnsi" w:cstheme="minorHAnsi"/>
          <w:sz w:val="22"/>
          <w:szCs w:val="22"/>
        </w:rPr>
        <w:t xml:space="preserve"> Descriptions: </w:t>
      </w:r>
    </w:p>
    <w:p w14:paraId="7D64FA16" w14:textId="77777777" w:rsidR="00394ED8" w:rsidRDefault="00394ED8" w:rsidP="003C66B0">
      <w:pPr>
        <w:pStyle w:val="ListParagraph"/>
        <w:numPr>
          <w:ilvl w:val="1"/>
          <w:numId w:val="48"/>
        </w:numPr>
        <w:ind w:left="633" w:hanging="284"/>
        <w:rPr>
          <w:rFonts w:asciiTheme="minorHAnsi" w:hAnsiTheme="minorHAnsi" w:cstheme="minorHAnsi"/>
          <w:sz w:val="22"/>
          <w:szCs w:val="22"/>
        </w:rPr>
      </w:pPr>
      <w:r w:rsidRPr="00CE36D1">
        <w:rPr>
          <w:rFonts w:asciiTheme="minorHAnsi" w:hAnsiTheme="minorHAnsi" w:cstheme="minorHAnsi"/>
          <w:sz w:val="22"/>
          <w:szCs w:val="22"/>
        </w:rPr>
        <w:t xml:space="preserve">Select </w:t>
      </w:r>
      <w:r>
        <w:rPr>
          <w:rFonts w:asciiTheme="minorHAnsi" w:hAnsiTheme="minorHAnsi" w:cstheme="minorHAnsi"/>
          <w:sz w:val="22"/>
          <w:szCs w:val="22"/>
        </w:rPr>
        <w:t>and customise the</w:t>
      </w:r>
      <w:r w:rsidRPr="00CE36D1">
        <w:rPr>
          <w:rFonts w:asciiTheme="minorHAnsi" w:hAnsiTheme="minorHAnsi" w:cstheme="minorHAnsi"/>
          <w:sz w:val="22"/>
          <w:szCs w:val="22"/>
        </w:rPr>
        <w:t xml:space="preserve"> Position Descriptions for each </w:t>
      </w:r>
      <w:r>
        <w:rPr>
          <w:rFonts w:asciiTheme="minorHAnsi" w:hAnsiTheme="minorHAnsi" w:cstheme="minorHAnsi"/>
          <w:sz w:val="22"/>
          <w:szCs w:val="22"/>
        </w:rPr>
        <w:t xml:space="preserve">Volunteer </w:t>
      </w:r>
      <w:r w:rsidRPr="00CE36D1">
        <w:rPr>
          <w:rFonts w:asciiTheme="minorHAnsi" w:hAnsiTheme="minorHAnsi" w:cstheme="minorHAnsi"/>
          <w:sz w:val="22"/>
          <w:szCs w:val="22"/>
        </w:rPr>
        <w:t>role, detailing responsibilities, time commitment, and any required skills or qualifications.</w:t>
      </w:r>
    </w:p>
    <w:p w14:paraId="520A70E2" w14:textId="0FF80A66" w:rsidR="008E02EC" w:rsidRPr="00CE36D1" w:rsidRDefault="008E02EC" w:rsidP="003C66B0">
      <w:pPr>
        <w:pStyle w:val="ListParagraph"/>
        <w:numPr>
          <w:ilvl w:val="1"/>
          <w:numId w:val="48"/>
        </w:numPr>
        <w:ind w:left="633" w:hanging="284"/>
        <w:rPr>
          <w:rFonts w:asciiTheme="minorHAnsi" w:hAnsiTheme="minorHAnsi" w:cstheme="minorHAnsi"/>
          <w:sz w:val="22"/>
          <w:szCs w:val="22"/>
        </w:rPr>
      </w:pPr>
      <w:r w:rsidRPr="008E02EC">
        <w:rPr>
          <w:rFonts w:asciiTheme="minorHAnsi" w:hAnsiTheme="minorHAnsi" w:cstheme="minorHAnsi"/>
          <w:sz w:val="22"/>
          <w:szCs w:val="22"/>
        </w:rPr>
        <w:t>Regularly update position descriptions to reflect the growing needs of a medium-sized club.</w:t>
      </w:r>
    </w:p>
    <w:p w14:paraId="25DB161B" w14:textId="77777777" w:rsidR="00394ED8" w:rsidRPr="00CB2915" w:rsidRDefault="00394ED8" w:rsidP="003C66B0">
      <w:pPr>
        <w:ind w:left="633"/>
        <w:rPr>
          <w:rFonts w:asciiTheme="minorHAnsi" w:hAnsiTheme="minorHAnsi" w:cstheme="minorHAnsi"/>
          <w:color w:val="FF0000"/>
          <w:sz w:val="20"/>
          <w:szCs w:val="20"/>
        </w:rPr>
      </w:pPr>
      <w:r w:rsidRPr="00CB2915">
        <w:rPr>
          <w:rFonts w:asciiTheme="minorHAnsi" w:hAnsiTheme="minorHAnsi" w:cstheme="minorHAnsi"/>
          <w:b/>
          <w:bCs/>
          <w:color w:val="FF0000"/>
          <w:sz w:val="20"/>
          <w:szCs w:val="20"/>
        </w:rPr>
        <w:t>Template PD’s can be found here:</w:t>
      </w:r>
      <w:r w:rsidRPr="00CB2915">
        <w:rPr>
          <w:rFonts w:asciiTheme="minorHAnsi" w:hAnsiTheme="minorHAnsi" w:cstheme="minorHAnsi"/>
          <w:color w:val="FF0000"/>
          <w:sz w:val="20"/>
          <w:szCs w:val="20"/>
        </w:rPr>
        <w:t xml:space="preserve"> </w:t>
      </w:r>
      <w:hyperlink r:id="rId17" w:history="1">
        <w:r w:rsidRPr="00CB2915">
          <w:rPr>
            <w:rStyle w:val="Hyperlink"/>
            <w:rFonts w:asciiTheme="minorHAnsi" w:hAnsiTheme="minorHAnsi" w:cstheme="minorHAnsi"/>
            <w:b/>
            <w:bCs/>
            <w:color w:val="FF0000"/>
            <w:sz w:val="20"/>
            <w:szCs w:val="20"/>
          </w:rPr>
          <w:t>https://www.karting.net.au/club-toolkit/volunteers</w:t>
        </w:r>
      </w:hyperlink>
    </w:p>
    <w:p w14:paraId="60EBC3E0" w14:textId="77777777" w:rsidR="00394ED8" w:rsidRDefault="00394ED8" w:rsidP="00394ED8">
      <w:pPr>
        <w:rPr>
          <w:rFonts w:asciiTheme="minorHAnsi" w:hAnsiTheme="minorHAnsi" w:cstheme="minorHAnsi"/>
        </w:rPr>
      </w:pPr>
    </w:p>
    <w:p w14:paraId="4FC65FCF" w14:textId="77777777" w:rsidR="00394ED8" w:rsidRPr="003616D6" w:rsidRDefault="00394ED8" w:rsidP="00394ED8">
      <w:pPr>
        <w:rPr>
          <w:rFonts w:asciiTheme="minorHAnsi" w:hAnsiTheme="minorHAnsi" w:cstheme="minorHAnsi"/>
        </w:rPr>
      </w:pPr>
    </w:p>
    <w:p w14:paraId="08567693" w14:textId="77777777" w:rsidR="00394ED8" w:rsidRPr="00FC1FD8" w:rsidRDefault="00394ED8" w:rsidP="00394ED8">
      <w:pPr>
        <w:rPr>
          <w:rFonts w:asciiTheme="minorHAnsi" w:hAnsiTheme="minorHAnsi" w:cstheme="minorHAnsi"/>
          <w:b/>
          <w:bCs/>
          <w:sz w:val="32"/>
          <w:szCs w:val="32"/>
        </w:rPr>
      </w:pPr>
      <w:r>
        <w:rPr>
          <w:rFonts w:asciiTheme="minorHAnsi" w:hAnsiTheme="minorHAnsi" w:cstheme="minorHAnsi"/>
          <w:b/>
          <w:bCs/>
          <w:sz w:val="32"/>
          <w:szCs w:val="32"/>
        </w:rPr>
        <w:t>3</w:t>
      </w:r>
      <w:r w:rsidRPr="00FC1FD8">
        <w:rPr>
          <w:rFonts w:asciiTheme="minorHAnsi" w:hAnsiTheme="minorHAnsi" w:cstheme="minorHAnsi"/>
          <w:b/>
          <w:bCs/>
          <w:sz w:val="32"/>
          <w:szCs w:val="32"/>
        </w:rPr>
        <w:t>. Recruitment Process</w:t>
      </w:r>
    </w:p>
    <w:p w14:paraId="780F87DE" w14:textId="77777777" w:rsidR="00394ED8" w:rsidRPr="00CE36D1" w:rsidRDefault="00394ED8" w:rsidP="003C66B0">
      <w:pPr>
        <w:pStyle w:val="ListParagraph"/>
        <w:numPr>
          <w:ilvl w:val="0"/>
          <w:numId w:val="49"/>
        </w:numPr>
        <w:ind w:left="360"/>
        <w:rPr>
          <w:rFonts w:asciiTheme="minorHAnsi" w:hAnsiTheme="minorHAnsi" w:cstheme="minorHAnsi"/>
          <w:b/>
          <w:bCs/>
          <w:sz w:val="22"/>
          <w:szCs w:val="22"/>
        </w:rPr>
      </w:pPr>
      <w:r w:rsidRPr="00CE36D1">
        <w:rPr>
          <w:rFonts w:asciiTheme="minorHAnsi" w:hAnsiTheme="minorHAnsi" w:cstheme="minorHAnsi"/>
          <w:b/>
          <w:bCs/>
          <w:sz w:val="22"/>
          <w:szCs w:val="22"/>
        </w:rPr>
        <w:t xml:space="preserve">Advertise/Seek/Find </w:t>
      </w:r>
    </w:p>
    <w:p w14:paraId="06DC3EC5" w14:textId="77777777" w:rsidR="00394ED8" w:rsidRDefault="00394ED8" w:rsidP="003C66B0">
      <w:pPr>
        <w:pStyle w:val="ListParagraph"/>
        <w:numPr>
          <w:ilvl w:val="1"/>
          <w:numId w:val="49"/>
        </w:numPr>
        <w:ind w:left="774" w:hanging="425"/>
        <w:rPr>
          <w:rFonts w:asciiTheme="minorHAnsi" w:hAnsiTheme="minorHAnsi" w:cstheme="minorHAnsi"/>
          <w:sz w:val="22"/>
          <w:szCs w:val="22"/>
        </w:rPr>
      </w:pPr>
      <w:r w:rsidRPr="003B2DB7">
        <w:rPr>
          <w:rFonts w:asciiTheme="minorHAnsi" w:hAnsiTheme="minorHAnsi" w:cstheme="minorHAnsi"/>
          <w:sz w:val="22"/>
          <w:szCs w:val="22"/>
        </w:rPr>
        <w:t>Seek appropriate people to fill the identified roles that need volunteers.</w:t>
      </w:r>
    </w:p>
    <w:p w14:paraId="3FF67ADB" w14:textId="7DD42BDB" w:rsidR="00EF0982" w:rsidRPr="003B2DB7" w:rsidRDefault="00EF0982" w:rsidP="003C66B0">
      <w:pPr>
        <w:pStyle w:val="ListParagraph"/>
        <w:numPr>
          <w:ilvl w:val="1"/>
          <w:numId w:val="49"/>
        </w:numPr>
        <w:ind w:left="774" w:hanging="425"/>
        <w:rPr>
          <w:rFonts w:asciiTheme="minorHAnsi" w:hAnsiTheme="minorHAnsi" w:cstheme="minorHAnsi"/>
          <w:sz w:val="22"/>
          <w:szCs w:val="22"/>
        </w:rPr>
      </w:pPr>
      <w:r w:rsidRPr="00EF0982">
        <w:rPr>
          <w:rFonts w:asciiTheme="minorHAnsi" w:hAnsiTheme="minorHAnsi" w:cstheme="minorHAnsi"/>
          <w:sz w:val="22"/>
          <w:szCs w:val="22"/>
        </w:rPr>
        <w:t>Collaborate with local businesses and schools for potential volunteer partnerships.</w:t>
      </w:r>
    </w:p>
    <w:p w14:paraId="4A60CD6E" w14:textId="77777777" w:rsidR="00394ED8" w:rsidRPr="00CE36D1" w:rsidRDefault="00394ED8" w:rsidP="003C66B0">
      <w:pPr>
        <w:pStyle w:val="ListParagraph"/>
        <w:numPr>
          <w:ilvl w:val="0"/>
          <w:numId w:val="49"/>
        </w:numPr>
        <w:ind w:left="360"/>
        <w:rPr>
          <w:rFonts w:asciiTheme="minorHAnsi" w:hAnsiTheme="minorHAnsi" w:cstheme="minorHAnsi"/>
          <w:b/>
          <w:bCs/>
          <w:sz w:val="22"/>
          <w:szCs w:val="22"/>
        </w:rPr>
      </w:pPr>
      <w:r w:rsidRPr="00CE36D1">
        <w:rPr>
          <w:rFonts w:asciiTheme="minorHAnsi" w:hAnsiTheme="minorHAnsi" w:cstheme="minorHAnsi"/>
          <w:b/>
          <w:bCs/>
          <w:sz w:val="22"/>
          <w:szCs w:val="22"/>
        </w:rPr>
        <w:t xml:space="preserve">Promotion </w:t>
      </w:r>
    </w:p>
    <w:p w14:paraId="7EB5C1D5" w14:textId="77777777" w:rsidR="00394ED8" w:rsidRDefault="00394ED8" w:rsidP="003C66B0">
      <w:pPr>
        <w:pStyle w:val="ListParagraph"/>
        <w:numPr>
          <w:ilvl w:val="1"/>
          <w:numId w:val="49"/>
        </w:numPr>
        <w:ind w:left="774" w:hanging="425"/>
        <w:rPr>
          <w:rFonts w:asciiTheme="minorHAnsi" w:hAnsiTheme="minorHAnsi" w:cstheme="minorHAnsi"/>
          <w:sz w:val="22"/>
          <w:szCs w:val="22"/>
        </w:rPr>
      </w:pPr>
      <w:r w:rsidRPr="003B2DB7">
        <w:rPr>
          <w:rFonts w:asciiTheme="minorHAnsi" w:hAnsiTheme="minorHAnsi" w:cstheme="minorHAnsi"/>
          <w:sz w:val="22"/>
          <w:szCs w:val="22"/>
        </w:rPr>
        <w:t>Use club's social media, website, and member meetings to advertise volunteer opportunities.</w:t>
      </w:r>
    </w:p>
    <w:p w14:paraId="249DE08A" w14:textId="24C1EDAC" w:rsidR="004324FF" w:rsidRPr="003B2DB7" w:rsidRDefault="004324FF" w:rsidP="003C66B0">
      <w:pPr>
        <w:pStyle w:val="ListParagraph"/>
        <w:numPr>
          <w:ilvl w:val="1"/>
          <w:numId w:val="49"/>
        </w:numPr>
        <w:ind w:left="774" w:hanging="425"/>
        <w:rPr>
          <w:rFonts w:asciiTheme="minorHAnsi" w:hAnsiTheme="minorHAnsi" w:cstheme="minorHAnsi"/>
          <w:sz w:val="22"/>
          <w:szCs w:val="22"/>
        </w:rPr>
      </w:pPr>
      <w:r w:rsidRPr="004324FF">
        <w:rPr>
          <w:rFonts w:asciiTheme="minorHAnsi" w:hAnsiTheme="minorHAnsi" w:cstheme="minorHAnsi"/>
          <w:sz w:val="22"/>
          <w:szCs w:val="22"/>
        </w:rPr>
        <w:t xml:space="preserve">Host open days or volunteer </w:t>
      </w:r>
      <w:r>
        <w:rPr>
          <w:rFonts w:asciiTheme="minorHAnsi" w:hAnsiTheme="minorHAnsi" w:cstheme="minorHAnsi"/>
          <w:sz w:val="22"/>
          <w:szCs w:val="22"/>
        </w:rPr>
        <w:t>‘</w:t>
      </w:r>
      <w:r w:rsidRPr="004324FF">
        <w:rPr>
          <w:rFonts w:asciiTheme="minorHAnsi" w:hAnsiTheme="minorHAnsi" w:cstheme="minorHAnsi"/>
          <w:sz w:val="22"/>
          <w:szCs w:val="22"/>
        </w:rPr>
        <w:t>fairs</w:t>
      </w:r>
      <w:r>
        <w:rPr>
          <w:rFonts w:asciiTheme="minorHAnsi" w:hAnsiTheme="minorHAnsi" w:cstheme="minorHAnsi"/>
          <w:sz w:val="22"/>
          <w:szCs w:val="22"/>
        </w:rPr>
        <w:t>’</w:t>
      </w:r>
      <w:r w:rsidRPr="004324FF">
        <w:rPr>
          <w:rFonts w:asciiTheme="minorHAnsi" w:hAnsiTheme="minorHAnsi" w:cstheme="minorHAnsi"/>
          <w:sz w:val="22"/>
          <w:szCs w:val="22"/>
        </w:rPr>
        <w:t xml:space="preserve"> to attract and engage potential volunteers.</w:t>
      </w:r>
    </w:p>
    <w:p w14:paraId="1DDA1685" w14:textId="77777777" w:rsidR="00394ED8" w:rsidRPr="00CE36D1" w:rsidRDefault="00394ED8" w:rsidP="003C66B0">
      <w:pPr>
        <w:pStyle w:val="ListParagraph"/>
        <w:numPr>
          <w:ilvl w:val="0"/>
          <w:numId w:val="49"/>
        </w:numPr>
        <w:ind w:left="360"/>
        <w:rPr>
          <w:rFonts w:asciiTheme="minorHAnsi" w:hAnsiTheme="minorHAnsi" w:cstheme="minorHAnsi"/>
          <w:b/>
          <w:bCs/>
          <w:sz w:val="22"/>
          <w:szCs w:val="22"/>
        </w:rPr>
      </w:pPr>
      <w:r w:rsidRPr="00CE36D1">
        <w:rPr>
          <w:rFonts w:asciiTheme="minorHAnsi" w:hAnsiTheme="minorHAnsi" w:cstheme="minorHAnsi"/>
          <w:b/>
          <w:bCs/>
          <w:sz w:val="22"/>
          <w:szCs w:val="22"/>
        </w:rPr>
        <w:lastRenderedPageBreak/>
        <w:t>Selection</w:t>
      </w:r>
    </w:p>
    <w:p w14:paraId="529EB5D2" w14:textId="77777777" w:rsidR="00394ED8" w:rsidRDefault="00394ED8" w:rsidP="003C66B0">
      <w:pPr>
        <w:pStyle w:val="ListParagraph"/>
        <w:numPr>
          <w:ilvl w:val="1"/>
          <w:numId w:val="36"/>
        </w:numPr>
        <w:ind w:left="774" w:hanging="425"/>
        <w:rPr>
          <w:rFonts w:asciiTheme="minorHAnsi" w:hAnsiTheme="minorHAnsi" w:cstheme="minorHAnsi"/>
          <w:sz w:val="22"/>
          <w:szCs w:val="22"/>
        </w:rPr>
      </w:pPr>
      <w:r w:rsidRPr="003B2DB7">
        <w:rPr>
          <w:rFonts w:asciiTheme="minorHAnsi" w:hAnsiTheme="minorHAnsi" w:cstheme="minorHAnsi"/>
          <w:sz w:val="22"/>
          <w:szCs w:val="22"/>
        </w:rPr>
        <w:t>Interview potential volunteers and match them with suitable roles.</w:t>
      </w:r>
    </w:p>
    <w:p w14:paraId="21A97025" w14:textId="6C474592" w:rsidR="00B0079D" w:rsidRPr="003B2DB7" w:rsidRDefault="00B0079D" w:rsidP="003C66B0">
      <w:pPr>
        <w:pStyle w:val="ListParagraph"/>
        <w:numPr>
          <w:ilvl w:val="1"/>
          <w:numId w:val="36"/>
        </w:numPr>
        <w:ind w:left="774" w:hanging="425"/>
        <w:rPr>
          <w:rFonts w:asciiTheme="minorHAnsi" w:hAnsiTheme="minorHAnsi" w:cstheme="minorHAnsi"/>
          <w:sz w:val="22"/>
          <w:szCs w:val="22"/>
        </w:rPr>
      </w:pPr>
      <w:r w:rsidRPr="00B0079D">
        <w:rPr>
          <w:rFonts w:asciiTheme="minorHAnsi" w:hAnsiTheme="minorHAnsi" w:cstheme="minorHAnsi"/>
          <w:sz w:val="22"/>
          <w:szCs w:val="22"/>
        </w:rPr>
        <w:t>Introduce a panel-based interview process to ensure a diverse range of volunteers are selected.</w:t>
      </w:r>
    </w:p>
    <w:p w14:paraId="2DB21A66" w14:textId="77777777" w:rsidR="00394ED8" w:rsidRPr="00AB57E0" w:rsidRDefault="00394ED8" w:rsidP="003C66B0">
      <w:pPr>
        <w:pStyle w:val="ListParagraph"/>
        <w:numPr>
          <w:ilvl w:val="0"/>
          <w:numId w:val="49"/>
        </w:numPr>
        <w:ind w:left="360"/>
        <w:rPr>
          <w:rFonts w:asciiTheme="minorHAnsi" w:hAnsiTheme="minorHAnsi" w:cstheme="minorHAnsi"/>
          <w:b/>
          <w:bCs/>
          <w:sz w:val="22"/>
          <w:szCs w:val="22"/>
        </w:rPr>
      </w:pPr>
      <w:r w:rsidRPr="00AB57E0">
        <w:rPr>
          <w:rFonts w:asciiTheme="minorHAnsi" w:hAnsiTheme="minorHAnsi" w:cstheme="minorHAnsi"/>
          <w:b/>
          <w:bCs/>
          <w:sz w:val="22"/>
          <w:szCs w:val="22"/>
        </w:rPr>
        <w:t>Screening</w:t>
      </w:r>
    </w:p>
    <w:p w14:paraId="24AB7E1E" w14:textId="39136628" w:rsidR="00394ED8" w:rsidRDefault="00394ED8" w:rsidP="003C66B0">
      <w:pPr>
        <w:pStyle w:val="ListParagraph"/>
        <w:numPr>
          <w:ilvl w:val="1"/>
          <w:numId w:val="36"/>
        </w:numPr>
        <w:ind w:left="774" w:hanging="425"/>
        <w:rPr>
          <w:rFonts w:asciiTheme="minorHAnsi" w:hAnsiTheme="minorHAnsi" w:cstheme="minorHAnsi"/>
          <w:sz w:val="22"/>
          <w:szCs w:val="22"/>
        </w:rPr>
      </w:pPr>
      <w:r w:rsidRPr="003B2DB7">
        <w:rPr>
          <w:rFonts w:asciiTheme="minorHAnsi" w:hAnsiTheme="minorHAnsi" w:cstheme="minorHAnsi"/>
          <w:sz w:val="22"/>
          <w:szCs w:val="22"/>
        </w:rPr>
        <w:t>This ensures both safety and suitability for the role and identifies potential risks</w:t>
      </w:r>
      <w:r w:rsidR="001E33DF">
        <w:rPr>
          <w:rFonts w:asciiTheme="minorHAnsi" w:hAnsiTheme="minorHAnsi" w:cstheme="minorHAnsi"/>
          <w:sz w:val="22"/>
          <w:szCs w:val="22"/>
        </w:rPr>
        <w:t>.</w:t>
      </w:r>
    </w:p>
    <w:p w14:paraId="78EBA36C" w14:textId="49C89BE1" w:rsidR="001E33DF" w:rsidRPr="000B2CA6" w:rsidRDefault="001E33DF" w:rsidP="003C66B0">
      <w:pPr>
        <w:pStyle w:val="ListParagraph"/>
        <w:numPr>
          <w:ilvl w:val="1"/>
          <w:numId w:val="36"/>
        </w:numPr>
        <w:ind w:left="774" w:hanging="425"/>
        <w:rPr>
          <w:rFonts w:asciiTheme="minorHAnsi" w:hAnsiTheme="minorHAnsi" w:cstheme="minorHAnsi"/>
          <w:sz w:val="22"/>
          <w:szCs w:val="22"/>
        </w:rPr>
      </w:pPr>
      <w:r w:rsidRPr="001E33DF">
        <w:rPr>
          <w:rFonts w:asciiTheme="minorHAnsi" w:hAnsiTheme="minorHAnsi" w:cstheme="minorHAnsi"/>
          <w:sz w:val="22"/>
          <w:szCs w:val="22"/>
        </w:rPr>
        <w:t>Implement advanced screening processes, including reference checks for critical roles.</w:t>
      </w:r>
    </w:p>
    <w:p w14:paraId="31F9DB86" w14:textId="77777777" w:rsidR="00CA0BF9" w:rsidRDefault="00CA0BF9" w:rsidP="00394ED8">
      <w:pPr>
        <w:rPr>
          <w:rFonts w:asciiTheme="minorHAnsi" w:hAnsiTheme="minorHAnsi" w:cstheme="minorHAnsi"/>
          <w:b/>
          <w:bCs/>
          <w:sz w:val="32"/>
          <w:szCs w:val="32"/>
        </w:rPr>
      </w:pPr>
    </w:p>
    <w:p w14:paraId="6FDCC8D1" w14:textId="77777777" w:rsidR="00CA0BF9" w:rsidRDefault="00CA0BF9" w:rsidP="00394ED8">
      <w:pPr>
        <w:rPr>
          <w:rFonts w:asciiTheme="minorHAnsi" w:hAnsiTheme="minorHAnsi" w:cstheme="minorHAnsi"/>
          <w:b/>
          <w:bCs/>
          <w:sz w:val="32"/>
          <w:szCs w:val="32"/>
        </w:rPr>
      </w:pPr>
    </w:p>
    <w:p w14:paraId="62120E2D" w14:textId="59676D66" w:rsidR="00394ED8" w:rsidRDefault="00394ED8" w:rsidP="00394ED8">
      <w:pPr>
        <w:rPr>
          <w:rFonts w:asciiTheme="minorHAnsi" w:hAnsiTheme="minorHAnsi" w:cstheme="minorHAnsi"/>
          <w:b/>
          <w:bCs/>
          <w:sz w:val="32"/>
          <w:szCs w:val="32"/>
        </w:rPr>
      </w:pPr>
      <w:r>
        <w:rPr>
          <w:rFonts w:asciiTheme="minorHAnsi" w:hAnsiTheme="minorHAnsi" w:cstheme="minorHAnsi"/>
          <w:b/>
          <w:bCs/>
          <w:sz w:val="32"/>
          <w:szCs w:val="32"/>
        </w:rPr>
        <w:t>4</w:t>
      </w:r>
      <w:r w:rsidRPr="00FC1FD8">
        <w:rPr>
          <w:rFonts w:asciiTheme="minorHAnsi" w:hAnsiTheme="minorHAnsi" w:cstheme="minorHAnsi"/>
          <w:b/>
          <w:bCs/>
          <w:sz w:val="32"/>
          <w:szCs w:val="32"/>
        </w:rPr>
        <w:t xml:space="preserve">. </w:t>
      </w:r>
      <w:r>
        <w:rPr>
          <w:rFonts w:asciiTheme="minorHAnsi" w:hAnsiTheme="minorHAnsi" w:cstheme="minorHAnsi"/>
          <w:b/>
          <w:bCs/>
          <w:sz w:val="32"/>
          <w:szCs w:val="32"/>
        </w:rPr>
        <w:t>SUPPORT YOUR VOLUNTEERS</w:t>
      </w:r>
    </w:p>
    <w:p w14:paraId="69B6C6E9" w14:textId="77777777" w:rsidR="00394ED8" w:rsidRDefault="00394ED8" w:rsidP="003C66B0">
      <w:pPr>
        <w:pStyle w:val="ListParagraph"/>
        <w:numPr>
          <w:ilvl w:val="0"/>
          <w:numId w:val="50"/>
        </w:numPr>
        <w:ind w:left="360"/>
        <w:rPr>
          <w:rFonts w:asciiTheme="minorHAnsi" w:hAnsiTheme="minorHAnsi" w:cstheme="minorHAnsi"/>
          <w:b/>
          <w:bCs/>
          <w:sz w:val="22"/>
          <w:szCs w:val="22"/>
        </w:rPr>
      </w:pPr>
      <w:r>
        <w:rPr>
          <w:rFonts w:asciiTheme="minorHAnsi" w:hAnsiTheme="minorHAnsi" w:cstheme="minorHAnsi"/>
          <w:b/>
          <w:bCs/>
          <w:sz w:val="22"/>
          <w:szCs w:val="22"/>
        </w:rPr>
        <w:t>Welcome</w:t>
      </w:r>
    </w:p>
    <w:p w14:paraId="23F9CE6F" w14:textId="77777777" w:rsidR="00394ED8" w:rsidRPr="000370C1" w:rsidRDefault="00394ED8" w:rsidP="00ED5721">
      <w:pPr>
        <w:pStyle w:val="ListParagraph"/>
        <w:numPr>
          <w:ilvl w:val="1"/>
          <w:numId w:val="38"/>
        </w:numPr>
        <w:ind w:left="851" w:hanging="502"/>
        <w:rPr>
          <w:rFonts w:asciiTheme="minorHAnsi" w:hAnsiTheme="minorHAnsi" w:cstheme="minorHAnsi"/>
          <w:sz w:val="22"/>
          <w:szCs w:val="22"/>
        </w:rPr>
      </w:pPr>
      <w:r w:rsidRPr="000370C1">
        <w:rPr>
          <w:rFonts w:asciiTheme="minorHAnsi" w:hAnsiTheme="minorHAnsi" w:cstheme="minorHAnsi"/>
          <w:sz w:val="22"/>
          <w:szCs w:val="22"/>
        </w:rPr>
        <w:t>Provide new volunteers with a welcome kit that includes:</w:t>
      </w:r>
    </w:p>
    <w:p w14:paraId="4171407B" w14:textId="77777777" w:rsidR="00394ED8" w:rsidRPr="00CE36D1" w:rsidRDefault="00394ED8" w:rsidP="00ED5721">
      <w:pPr>
        <w:pStyle w:val="ListParagraph"/>
        <w:numPr>
          <w:ilvl w:val="1"/>
          <w:numId w:val="38"/>
        </w:numPr>
        <w:ind w:left="851" w:hanging="502"/>
        <w:rPr>
          <w:rFonts w:asciiTheme="minorHAnsi" w:hAnsiTheme="minorHAnsi" w:cstheme="minorHAnsi"/>
          <w:sz w:val="22"/>
          <w:szCs w:val="22"/>
        </w:rPr>
      </w:pPr>
      <w:r w:rsidRPr="00CE36D1">
        <w:rPr>
          <w:rFonts w:asciiTheme="minorHAnsi" w:hAnsiTheme="minorHAnsi" w:cstheme="minorHAnsi"/>
          <w:sz w:val="22"/>
          <w:szCs w:val="22"/>
        </w:rPr>
        <w:t>A welcome letter</w:t>
      </w:r>
    </w:p>
    <w:p w14:paraId="30C38574" w14:textId="77777777" w:rsidR="00394ED8" w:rsidRPr="00CE36D1" w:rsidRDefault="00394ED8" w:rsidP="00ED5721">
      <w:pPr>
        <w:pStyle w:val="ListParagraph"/>
        <w:numPr>
          <w:ilvl w:val="1"/>
          <w:numId w:val="38"/>
        </w:numPr>
        <w:ind w:left="851" w:hanging="502"/>
        <w:rPr>
          <w:rFonts w:asciiTheme="minorHAnsi" w:hAnsiTheme="minorHAnsi" w:cstheme="minorHAnsi"/>
          <w:sz w:val="22"/>
          <w:szCs w:val="22"/>
        </w:rPr>
      </w:pPr>
      <w:r w:rsidRPr="00CE36D1">
        <w:rPr>
          <w:rFonts w:asciiTheme="minorHAnsi" w:hAnsiTheme="minorHAnsi" w:cstheme="minorHAnsi"/>
          <w:sz w:val="22"/>
          <w:szCs w:val="22"/>
        </w:rPr>
        <w:t>Club's history</w:t>
      </w:r>
      <w:r>
        <w:rPr>
          <w:rFonts w:asciiTheme="minorHAnsi" w:hAnsiTheme="minorHAnsi" w:cstheme="minorHAnsi"/>
          <w:sz w:val="22"/>
          <w:szCs w:val="22"/>
        </w:rPr>
        <w:t xml:space="preserve">, </w:t>
      </w:r>
      <w:proofErr w:type="gramStart"/>
      <w:r>
        <w:rPr>
          <w:rFonts w:asciiTheme="minorHAnsi" w:hAnsiTheme="minorHAnsi" w:cstheme="minorHAnsi"/>
          <w:sz w:val="22"/>
          <w:szCs w:val="22"/>
        </w:rPr>
        <w:t>purpose</w:t>
      </w:r>
      <w:proofErr w:type="gramEnd"/>
      <w:r>
        <w:rPr>
          <w:rFonts w:asciiTheme="minorHAnsi" w:hAnsiTheme="minorHAnsi" w:cstheme="minorHAnsi"/>
          <w:sz w:val="22"/>
          <w:szCs w:val="22"/>
        </w:rPr>
        <w:t xml:space="preserve"> and vision</w:t>
      </w:r>
    </w:p>
    <w:p w14:paraId="57E373A7" w14:textId="77777777" w:rsidR="00394ED8" w:rsidRPr="00CE36D1" w:rsidRDefault="00394ED8" w:rsidP="00ED5721">
      <w:pPr>
        <w:pStyle w:val="ListParagraph"/>
        <w:numPr>
          <w:ilvl w:val="1"/>
          <w:numId w:val="38"/>
        </w:numPr>
        <w:ind w:left="851" w:hanging="502"/>
        <w:rPr>
          <w:rFonts w:asciiTheme="minorHAnsi" w:hAnsiTheme="minorHAnsi" w:cstheme="minorHAnsi"/>
          <w:sz w:val="22"/>
          <w:szCs w:val="22"/>
        </w:rPr>
      </w:pPr>
      <w:r w:rsidRPr="00CE36D1">
        <w:rPr>
          <w:rFonts w:asciiTheme="minorHAnsi" w:hAnsiTheme="minorHAnsi" w:cstheme="minorHAnsi"/>
          <w:sz w:val="22"/>
          <w:szCs w:val="22"/>
        </w:rPr>
        <w:t>Volunteer's position description</w:t>
      </w:r>
    </w:p>
    <w:p w14:paraId="4BD8B691" w14:textId="77777777" w:rsidR="00394ED8" w:rsidRPr="00CE36D1" w:rsidRDefault="00394ED8" w:rsidP="00ED5721">
      <w:pPr>
        <w:pStyle w:val="ListParagraph"/>
        <w:numPr>
          <w:ilvl w:val="1"/>
          <w:numId w:val="38"/>
        </w:numPr>
        <w:ind w:left="851" w:hanging="502"/>
        <w:rPr>
          <w:rFonts w:asciiTheme="minorHAnsi" w:hAnsiTheme="minorHAnsi" w:cstheme="minorHAnsi"/>
          <w:sz w:val="22"/>
          <w:szCs w:val="22"/>
        </w:rPr>
      </w:pPr>
      <w:r w:rsidRPr="00CE36D1">
        <w:rPr>
          <w:rFonts w:asciiTheme="minorHAnsi" w:hAnsiTheme="minorHAnsi" w:cstheme="minorHAnsi"/>
          <w:sz w:val="22"/>
          <w:szCs w:val="22"/>
        </w:rPr>
        <w:t>Contact details of key club members</w:t>
      </w:r>
    </w:p>
    <w:p w14:paraId="53E0BDE7" w14:textId="77777777" w:rsidR="00394ED8" w:rsidRPr="00CE36D1" w:rsidRDefault="00394ED8" w:rsidP="003C66B0">
      <w:pPr>
        <w:pStyle w:val="ListParagraph"/>
        <w:numPr>
          <w:ilvl w:val="0"/>
          <w:numId w:val="50"/>
        </w:numPr>
        <w:ind w:left="426" w:hanging="426"/>
        <w:rPr>
          <w:rFonts w:asciiTheme="minorHAnsi" w:hAnsiTheme="minorHAnsi" w:cstheme="minorHAnsi"/>
          <w:b/>
          <w:bCs/>
          <w:sz w:val="22"/>
          <w:szCs w:val="22"/>
        </w:rPr>
      </w:pPr>
      <w:r w:rsidRPr="00CE36D1">
        <w:rPr>
          <w:rFonts w:asciiTheme="minorHAnsi" w:hAnsiTheme="minorHAnsi" w:cstheme="minorHAnsi"/>
          <w:b/>
          <w:bCs/>
          <w:sz w:val="22"/>
          <w:szCs w:val="22"/>
        </w:rPr>
        <w:t xml:space="preserve">Orientation </w:t>
      </w:r>
    </w:p>
    <w:p w14:paraId="6FE22FF7" w14:textId="77777777" w:rsidR="00394ED8" w:rsidRDefault="00394ED8" w:rsidP="003C66B0">
      <w:pPr>
        <w:pStyle w:val="ListParagraph"/>
        <w:numPr>
          <w:ilvl w:val="1"/>
          <w:numId w:val="36"/>
        </w:numPr>
        <w:ind w:left="774" w:hanging="348"/>
        <w:rPr>
          <w:rFonts w:asciiTheme="minorHAnsi" w:hAnsiTheme="minorHAnsi" w:cstheme="minorHAnsi"/>
          <w:sz w:val="22"/>
          <w:szCs w:val="22"/>
        </w:rPr>
      </w:pPr>
      <w:r w:rsidRPr="000370C1">
        <w:rPr>
          <w:rFonts w:asciiTheme="minorHAnsi" w:hAnsiTheme="minorHAnsi" w:cstheme="minorHAnsi"/>
          <w:sz w:val="22"/>
          <w:szCs w:val="22"/>
        </w:rPr>
        <w:t xml:space="preserve">Introduce new volunteers to the club's </w:t>
      </w:r>
      <w:r>
        <w:rPr>
          <w:rFonts w:asciiTheme="minorHAnsi" w:hAnsiTheme="minorHAnsi" w:cstheme="minorHAnsi"/>
          <w:sz w:val="22"/>
          <w:szCs w:val="22"/>
        </w:rPr>
        <w:t>purpose,</w:t>
      </w:r>
      <w:r w:rsidRPr="000370C1">
        <w:rPr>
          <w:rFonts w:asciiTheme="minorHAnsi" w:hAnsiTheme="minorHAnsi" w:cstheme="minorHAnsi"/>
          <w:sz w:val="22"/>
          <w:szCs w:val="22"/>
        </w:rPr>
        <w:t xml:space="preserve"> values, and operations.</w:t>
      </w:r>
    </w:p>
    <w:p w14:paraId="3F48E04B" w14:textId="3C41E7A6" w:rsidR="00B86431" w:rsidRPr="000370C1" w:rsidRDefault="00B86431" w:rsidP="003C66B0">
      <w:pPr>
        <w:pStyle w:val="ListParagraph"/>
        <w:numPr>
          <w:ilvl w:val="1"/>
          <w:numId w:val="36"/>
        </w:numPr>
        <w:ind w:left="774" w:hanging="348"/>
        <w:rPr>
          <w:rFonts w:asciiTheme="minorHAnsi" w:hAnsiTheme="minorHAnsi" w:cstheme="minorHAnsi"/>
          <w:sz w:val="22"/>
          <w:szCs w:val="22"/>
        </w:rPr>
      </w:pPr>
      <w:r w:rsidRPr="00B86431">
        <w:rPr>
          <w:rFonts w:asciiTheme="minorHAnsi" w:hAnsiTheme="minorHAnsi" w:cstheme="minorHAnsi"/>
          <w:sz w:val="22"/>
          <w:szCs w:val="22"/>
        </w:rPr>
        <w:t>Organi</w:t>
      </w:r>
      <w:r>
        <w:rPr>
          <w:rFonts w:asciiTheme="minorHAnsi" w:hAnsiTheme="minorHAnsi" w:cstheme="minorHAnsi"/>
          <w:sz w:val="22"/>
          <w:szCs w:val="22"/>
        </w:rPr>
        <w:t>s</w:t>
      </w:r>
      <w:r w:rsidRPr="00B86431">
        <w:rPr>
          <w:rFonts w:asciiTheme="minorHAnsi" w:hAnsiTheme="minorHAnsi" w:cstheme="minorHAnsi"/>
          <w:sz w:val="22"/>
          <w:szCs w:val="22"/>
        </w:rPr>
        <w:t>e team-building activities during orientation to foster camaraderie.</w:t>
      </w:r>
    </w:p>
    <w:p w14:paraId="535709E5" w14:textId="77777777" w:rsidR="00394ED8" w:rsidRPr="00CE36D1" w:rsidRDefault="00394ED8" w:rsidP="003C66B0">
      <w:pPr>
        <w:pStyle w:val="ListParagraph"/>
        <w:numPr>
          <w:ilvl w:val="0"/>
          <w:numId w:val="50"/>
        </w:numPr>
        <w:ind w:left="426" w:hanging="426"/>
        <w:rPr>
          <w:rFonts w:asciiTheme="minorHAnsi" w:hAnsiTheme="minorHAnsi" w:cstheme="minorHAnsi"/>
          <w:b/>
          <w:bCs/>
          <w:sz w:val="22"/>
          <w:szCs w:val="22"/>
        </w:rPr>
      </w:pPr>
      <w:r w:rsidRPr="00CE36D1">
        <w:rPr>
          <w:rFonts w:asciiTheme="minorHAnsi" w:hAnsiTheme="minorHAnsi" w:cstheme="minorHAnsi"/>
          <w:b/>
          <w:bCs/>
          <w:sz w:val="22"/>
          <w:szCs w:val="22"/>
        </w:rPr>
        <w:t xml:space="preserve">Skill Development </w:t>
      </w:r>
    </w:p>
    <w:p w14:paraId="4D237713" w14:textId="77777777" w:rsidR="00394ED8" w:rsidRDefault="00394ED8" w:rsidP="003C66B0">
      <w:pPr>
        <w:pStyle w:val="ListParagraph"/>
        <w:numPr>
          <w:ilvl w:val="1"/>
          <w:numId w:val="50"/>
        </w:numPr>
        <w:ind w:left="774" w:hanging="348"/>
        <w:rPr>
          <w:rFonts w:asciiTheme="minorHAnsi" w:hAnsiTheme="minorHAnsi" w:cstheme="minorHAnsi"/>
          <w:sz w:val="22"/>
          <w:szCs w:val="22"/>
        </w:rPr>
      </w:pPr>
      <w:r w:rsidRPr="000370C1">
        <w:rPr>
          <w:rFonts w:asciiTheme="minorHAnsi" w:hAnsiTheme="minorHAnsi" w:cstheme="minorHAnsi"/>
          <w:sz w:val="22"/>
          <w:szCs w:val="22"/>
        </w:rPr>
        <w:t>Offer training sessions for specific roles (e.g., safety protocols for the Safety Officer).</w:t>
      </w:r>
    </w:p>
    <w:p w14:paraId="0C4FE6CB" w14:textId="24F26749" w:rsidR="001A7882" w:rsidRPr="000370C1" w:rsidRDefault="001A7882" w:rsidP="003C66B0">
      <w:pPr>
        <w:pStyle w:val="ListParagraph"/>
        <w:numPr>
          <w:ilvl w:val="1"/>
          <w:numId w:val="50"/>
        </w:numPr>
        <w:ind w:left="774" w:hanging="348"/>
        <w:rPr>
          <w:rFonts w:asciiTheme="minorHAnsi" w:hAnsiTheme="minorHAnsi" w:cstheme="minorHAnsi"/>
          <w:sz w:val="22"/>
          <w:szCs w:val="22"/>
        </w:rPr>
      </w:pPr>
      <w:r w:rsidRPr="001A7882">
        <w:rPr>
          <w:rFonts w:asciiTheme="minorHAnsi" w:hAnsiTheme="minorHAnsi" w:cstheme="minorHAnsi"/>
          <w:sz w:val="22"/>
          <w:szCs w:val="22"/>
        </w:rPr>
        <w:t>Introduce advanced training sessions, considering the diverse roles in a medium-sized club.</w:t>
      </w:r>
    </w:p>
    <w:p w14:paraId="649BE86B" w14:textId="77777777" w:rsidR="00394ED8" w:rsidRPr="00CE36D1" w:rsidRDefault="00394ED8" w:rsidP="003C66B0">
      <w:pPr>
        <w:pStyle w:val="ListParagraph"/>
        <w:numPr>
          <w:ilvl w:val="0"/>
          <w:numId w:val="50"/>
        </w:numPr>
        <w:ind w:left="426" w:hanging="426"/>
        <w:rPr>
          <w:rFonts w:asciiTheme="minorHAnsi" w:hAnsiTheme="minorHAnsi" w:cstheme="minorHAnsi"/>
          <w:b/>
          <w:bCs/>
          <w:sz w:val="22"/>
          <w:szCs w:val="22"/>
        </w:rPr>
      </w:pPr>
      <w:r w:rsidRPr="00CE36D1">
        <w:rPr>
          <w:rFonts w:asciiTheme="minorHAnsi" w:hAnsiTheme="minorHAnsi" w:cstheme="minorHAnsi"/>
          <w:b/>
          <w:bCs/>
          <w:sz w:val="22"/>
          <w:szCs w:val="22"/>
        </w:rPr>
        <w:t xml:space="preserve">Mentorship </w:t>
      </w:r>
    </w:p>
    <w:p w14:paraId="4C304CE1" w14:textId="77777777" w:rsidR="00394ED8" w:rsidRDefault="00394ED8" w:rsidP="003C66B0">
      <w:pPr>
        <w:pStyle w:val="ListParagraph"/>
        <w:numPr>
          <w:ilvl w:val="0"/>
          <w:numId w:val="39"/>
        </w:numPr>
        <w:ind w:left="774" w:hanging="348"/>
        <w:rPr>
          <w:rFonts w:asciiTheme="minorHAnsi" w:hAnsiTheme="minorHAnsi" w:cstheme="minorHAnsi"/>
          <w:sz w:val="22"/>
          <w:szCs w:val="22"/>
        </w:rPr>
      </w:pPr>
      <w:r w:rsidRPr="000370C1">
        <w:rPr>
          <w:rFonts w:asciiTheme="minorHAnsi" w:hAnsiTheme="minorHAnsi" w:cstheme="minorHAnsi"/>
          <w:sz w:val="22"/>
          <w:szCs w:val="22"/>
        </w:rPr>
        <w:t>Pair new volunteers with experienced members for guidance.</w:t>
      </w:r>
    </w:p>
    <w:p w14:paraId="65BCA6F5" w14:textId="096DB349" w:rsidR="00FF6027" w:rsidRDefault="00FF6027" w:rsidP="003C66B0">
      <w:pPr>
        <w:pStyle w:val="ListParagraph"/>
        <w:numPr>
          <w:ilvl w:val="0"/>
          <w:numId w:val="39"/>
        </w:numPr>
        <w:ind w:left="774" w:hanging="348"/>
        <w:rPr>
          <w:rFonts w:asciiTheme="minorHAnsi" w:hAnsiTheme="minorHAnsi" w:cstheme="minorHAnsi"/>
          <w:sz w:val="22"/>
          <w:szCs w:val="22"/>
        </w:rPr>
      </w:pPr>
      <w:r w:rsidRPr="00FF6027">
        <w:rPr>
          <w:rFonts w:asciiTheme="minorHAnsi" w:hAnsiTheme="minorHAnsi" w:cstheme="minorHAnsi"/>
          <w:sz w:val="22"/>
          <w:szCs w:val="22"/>
        </w:rPr>
        <w:t>Organize quarterly mentor-mentee meetups to ensure continuous guidance.</w:t>
      </w:r>
    </w:p>
    <w:p w14:paraId="74021ED0" w14:textId="77777777" w:rsidR="00394ED8" w:rsidRPr="00CE36D1" w:rsidRDefault="00394ED8" w:rsidP="003C66B0">
      <w:pPr>
        <w:pStyle w:val="ListParagraph"/>
        <w:numPr>
          <w:ilvl w:val="0"/>
          <w:numId w:val="50"/>
        </w:numPr>
        <w:ind w:left="426" w:hanging="426"/>
        <w:rPr>
          <w:rFonts w:asciiTheme="minorHAnsi" w:hAnsiTheme="minorHAnsi" w:cstheme="minorHAnsi"/>
          <w:b/>
          <w:bCs/>
          <w:sz w:val="22"/>
          <w:szCs w:val="22"/>
        </w:rPr>
      </w:pPr>
      <w:r>
        <w:rPr>
          <w:rFonts w:asciiTheme="minorHAnsi" w:hAnsiTheme="minorHAnsi" w:cstheme="minorHAnsi"/>
          <w:b/>
          <w:bCs/>
          <w:sz w:val="22"/>
          <w:szCs w:val="22"/>
        </w:rPr>
        <w:t>Budget</w:t>
      </w:r>
    </w:p>
    <w:p w14:paraId="106511EB" w14:textId="4CBB2767" w:rsidR="00394ED8" w:rsidRDefault="00394ED8" w:rsidP="003C66B0">
      <w:pPr>
        <w:pStyle w:val="ListParagraph"/>
        <w:numPr>
          <w:ilvl w:val="0"/>
          <w:numId w:val="39"/>
        </w:numPr>
        <w:ind w:left="774" w:hanging="348"/>
        <w:rPr>
          <w:rFonts w:asciiTheme="minorHAnsi" w:hAnsiTheme="minorHAnsi" w:cstheme="minorHAnsi"/>
          <w:sz w:val="22"/>
          <w:szCs w:val="22"/>
        </w:rPr>
      </w:pPr>
      <w:r>
        <w:rPr>
          <w:rFonts w:asciiTheme="minorHAnsi" w:hAnsiTheme="minorHAnsi" w:cstheme="minorHAnsi"/>
          <w:sz w:val="22"/>
          <w:szCs w:val="22"/>
        </w:rPr>
        <w:t>Allocate appropriate funds to implement critical elements of the plan</w:t>
      </w:r>
      <w:r w:rsidR="00444564">
        <w:rPr>
          <w:rFonts w:asciiTheme="minorHAnsi" w:hAnsiTheme="minorHAnsi" w:cstheme="minorHAnsi"/>
          <w:sz w:val="22"/>
          <w:szCs w:val="22"/>
        </w:rPr>
        <w:t>.</w:t>
      </w:r>
    </w:p>
    <w:p w14:paraId="2C1DAC12" w14:textId="7BB506B0" w:rsidR="00444564" w:rsidRDefault="00444564" w:rsidP="003C66B0">
      <w:pPr>
        <w:pStyle w:val="ListParagraph"/>
        <w:numPr>
          <w:ilvl w:val="0"/>
          <w:numId w:val="39"/>
        </w:numPr>
        <w:ind w:left="774" w:hanging="348"/>
        <w:rPr>
          <w:rFonts w:asciiTheme="minorHAnsi" w:hAnsiTheme="minorHAnsi" w:cstheme="minorHAnsi"/>
          <w:sz w:val="22"/>
          <w:szCs w:val="22"/>
        </w:rPr>
      </w:pPr>
      <w:r w:rsidRPr="00444564">
        <w:rPr>
          <w:rFonts w:asciiTheme="minorHAnsi" w:hAnsiTheme="minorHAnsi" w:cstheme="minorHAnsi"/>
          <w:sz w:val="22"/>
          <w:szCs w:val="22"/>
        </w:rPr>
        <w:t>Consider a larger budget allocation for volunteer management, reflecting the club's growth.</w:t>
      </w:r>
    </w:p>
    <w:p w14:paraId="106D1DB2" w14:textId="77777777" w:rsidR="00394ED8" w:rsidRDefault="00394ED8" w:rsidP="00394ED8">
      <w:pPr>
        <w:pStyle w:val="ListParagraph"/>
        <w:ind w:left="786"/>
        <w:rPr>
          <w:rFonts w:asciiTheme="minorHAnsi" w:hAnsiTheme="minorHAnsi" w:cstheme="minorHAnsi"/>
          <w:sz w:val="22"/>
          <w:szCs w:val="22"/>
        </w:rPr>
      </w:pPr>
    </w:p>
    <w:p w14:paraId="4518E76B" w14:textId="77777777" w:rsidR="00394ED8" w:rsidRPr="000370C1" w:rsidRDefault="00394ED8" w:rsidP="00394ED8">
      <w:pPr>
        <w:pStyle w:val="ListParagraph"/>
        <w:ind w:left="786"/>
        <w:rPr>
          <w:rFonts w:asciiTheme="minorHAnsi" w:hAnsiTheme="minorHAnsi" w:cstheme="minorHAnsi"/>
          <w:sz w:val="22"/>
          <w:szCs w:val="22"/>
        </w:rPr>
      </w:pPr>
    </w:p>
    <w:p w14:paraId="6772BEB9" w14:textId="684A28F4" w:rsidR="00394ED8" w:rsidRPr="00FC1FD8" w:rsidRDefault="00394ED8" w:rsidP="00394ED8">
      <w:pPr>
        <w:rPr>
          <w:rFonts w:asciiTheme="minorHAnsi" w:hAnsiTheme="minorHAnsi" w:cstheme="minorHAnsi"/>
          <w:b/>
          <w:bCs/>
          <w:sz w:val="32"/>
          <w:szCs w:val="32"/>
        </w:rPr>
      </w:pPr>
      <w:r>
        <w:rPr>
          <w:rFonts w:asciiTheme="minorHAnsi" w:hAnsiTheme="minorHAnsi" w:cstheme="minorHAnsi"/>
          <w:b/>
          <w:bCs/>
          <w:sz w:val="32"/>
          <w:szCs w:val="32"/>
        </w:rPr>
        <w:t>5</w:t>
      </w:r>
      <w:r w:rsidRPr="00FC1FD8">
        <w:rPr>
          <w:rFonts w:asciiTheme="minorHAnsi" w:hAnsiTheme="minorHAnsi" w:cstheme="minorHAnsi"/>
          <w:b/>
          <w:bCs/>
          <w:sz w:val="32"/>
          <w:szCs w:val="32"/>
        </w:rPr>
        <w:t xml:space="preserve">. </w:t>
      </w:r>
      <w:r>
        <w:rPr>
          <w:rFonts w:asciiTheme="minorHAnsi" w:hAnsiTheme="minorHAnsi" w:cstheme="minorHAnsi"/>
          <w:b/>
          <w:bCs/>
          <w:sz w:val="32"/>
          <w:szCs w:val="32"/>
        </w:rPr>
        <w:t>Create Value</w:t>
      </w:r>
    </w:p>
    <w:p w14:paraId="380BAAA8" w14:textId="77777777" w:rsidR="00394ED8" w:rsidRPr="00CE36D1" w:rsidRDefault="00394ED8" w:rsidP="00A3543E">
      <w:pPr>
        <w:pStyle w:val="ListParagraph"/>
        <w:numPr>
          <w:ilvl w:val="0"/>
          <w:numId w:val="51"/>
        </w:numPr>
        <w:rPr>
          <w:rFonts w:asciiTheme="minorHAnsi" w:hAnsiTheme="minorHAnsi" w:cstheme="minorHAnsi"/>
          <w:b/>
          <w:bCs/>
          <w:sz w:val="22"/>
          <w:szCs w:val="22"/>
        </w:rPr>
      </w:pPr>
      <w:r w:rsidRPr="00CE36D1">
        <w:rPr>
          <w:rFonts w:asciiTheme="minorHAnsi" w:hAnsiTheme="minorHAnsi" w:cstheme="minorHAnsi"/>
          <w:b/>
          <w:bCs/>
          <w:sz w:val="22"/>
          <w:szCs w:val="22"/>
        </w:rPr>
        <w:t xml:space="preserve">Regular </w:t>
      </w:r>
      <w:r>
        <w:rPr>
          <w:rFonts w:asciiTheme="minorHAnsi" w:hAnsiTheme="minorHAnsi" w:cstheme="minorHAnsi"/>
          <w:b/>
          <w:bCs/>
          <w:sz w:val="22"/>
          <w:szCs w:val="22"/>
        </w:rPr>
        <w:t xml:space="preserve">Communications and </w:t>
      </w:r>
      <w:r w:rsidRPr="00CE36D1">
        <w:rPr>
          <w:rFonts w:asciiTheme="minorHAnsi" w:hAnsiTheme="minorHAnsi" w:cstheme="minorHAnsi"/>
          <w:b/>
          <w:bCs/>
          <w:sz w:val="22"/>
          <w:szCs w:val="22"/>
        </w:rPr>
        <w:t xml:space="preserve">Meetings </w:t>
      </w:r>
    </w:p>
    <w:p w14:paraId="329EB4A4" w14:textId="77777777" w:rsidR="00394ED8" w:rsidRDefault="00394ED8" w:rsidP="00ED5721">
      <w:pPr>
        <w:pStyle w:val="ListParagraph"/>
        <w:numPr>
          <w:ilvl w:val="0"/>
          <w:numId w:val="39"/>
        </w:numPr>
        <w:rPr>
          <w:rFonts w:asciiTheme="minorHAnsi" w:hAnsiTheme="minorHAnsi" w:cstheme="minorHAnsi"/>
          <w:sz w:val="22"/>
          <w:szCs w:val="22"/>
        </w:rPr>
      </w:pPr>
      <w:r>
        <w:rPr>
          <w:rFonts w:asciiTheme="minorHAnsi" w:hAnsiTheme="minorHAnsi" w:cstheme="minorHAnsi"/>
          <w:sz w:val="22"/>
          <w:szCs w:val="22"/>
        </w:rPr>
        <w:t>Communicate regularly by text, email, and phone</w:t>
      </w:r>
    </w:p>
    <w:p w14:paraId="0D84C79B" w14:textId="77777777" w:rsidR="00394ED8" w:rsidRDefault="00394ED8" w:rsidP="00ED5721">
      <w:pPr>
        <w:pStyle w:val="ListParagraph"/>
        <w:numPr>
          <w:ilvl w:val="0"/>
          <w:numId w:val="39"/>
        </w:numPr>
        <w:rPr>
          <w:rFonts w:asciiTheme="minorHAnsi" w:hAnsiTheme="minorHAnsi" w:cstheme="minorHAnsi"/>
          <w:sz w:val="22"/>
          <w:szCs w:val="22"/>
        </w:rPr>
      </w:pPr>
      <w:r w:rsidRPr="002D37AD">
        <w:rPr>
          <w:rFonts w:asciiTheme="minorHAnsi" w:hAnsiTheme="minorHAnsi" w:cstheme="minorHAnsi"/>
          <w:sz w:val="22"/>
          <w:szCs w:val="22"/>
        </w:rPr>
        <w:t xml:space="preserve">Conduct </w:t>
      </w:r>
      <w:r>
        <w:rPr>
          <w:rFonts w:asciiTheme="minorHAnsi" w:hAnsiTheme="minorHAnsi" w:cstheme="minorHAnsi"/>
          <w:sz w:val="22"/>
          <w:szCs w:val="22"/>
        </w:rPr>
        <w:t>bi-</w:t>
      </w:r>
      <w:r w:rsidRPr="002D37AD">
        <w:rPr>
          <w:rFonts w:asciiTheme="minorHAnsi" w:hAnsiTheme="minorHAnsi" w:cstheme="minorHAnsi"/>
          <w:sz w:val="22"/>
          <w:szCs w:val="22"/>
        </w:rPr>
        <w:t>monthly volunteer meetings to discuss upcoming events and address concerns.</w:t>
      </w:r>
    </w:p>
    <w:p w14:paraId="504B0AB5" w14:textId="37232197" w:rsidR="001049DA" w:rsidRPr="002D37AD" w:rsidRDefault="001049DA" w:rsidP="00ED5721">
      <w:pPr>
        <w:pStyle w:val="ListParagraph"/>
        <w:numPr>
          <w:ilvl w:val="0"/>
          <w:numId w:val="39"/>
        </w:numPr>
        <w:rPr>
          <w:rFonts w:asciiTheme="minorHAnsi" w:hAnsiTheme="minorHAnsi" w:cstheme="minorHAnsi"/>
          <w:sz w:val="22"/>
          <w:szCs w:val="22"/>
        </w:rPr>
      </w:pPr>
      <w:r w:rsidRPr="001049DA">
        <w:rPr>
          <w:rFonts w:asciiTheme="minorHAnsi" w:hAnsiTheme="minorHAnsi" w:cstheme="minorHAnsi"/>
          <w:sz w:val="22"/>
          <w:szCs w:val="22"/>
        </w:rPr>
        <w:t xml:space="preserve">Introduce a dedicated communication platform or app </w:t>
      </w:r>
      <w:r w:rsidR="00D67B89">
        <w:rPr>
          <w:rFonts w:asciiTheme="minorHAnsi" w:hAnsiTheme="minorHAnsi" w:cstheme="minorHAnsi"/>
          <w:sz w:val="22"/>
          <w:szCs w:val="22"/>
        </w:rPr>
        <w:t xml:space="preserve">(e.g. WhatsApp or Stack Team App) </w:t>
      </w:r>
      <w:r w:rsidRPr="001049DA">
        <w:rPr>
          <w:rFonts w:asciiTheme="minorHAnsi" w:hAnsiTheme="minorHAnsi" w:cstheme="minorHAnsi"/>
          <w:sz w:val="22"/>
          <w:szCs w:val="22"/>
        </w:rPr>
        <w:t>for volunteers.</w:t>
      </w:r>
    </w:p>
    <w:p w14:paraId="39EA387C" w14:textId="77777777" w:rsidR="00394ED8" w:rsidRPr="00CE36D1" w:rsidRDefault="00394ED8" w:rsidP="00A3543E">
      <w:pPr>
        <w:pStyle w:val="ListParagraph"/>
        <w:numPr>
          <w:ilvl w:val="0"/>
          <w:numId w:val="51"/>
        </w:numPr>
        <w:rPr>
          <w:rFonts w:asciiTheme="minorHAnsi" w:hAnsiTheme="minorHAnsi" w:cstheme="minorHAnsi"/>
          <w:b/>
          <w:bCs/>
          <w:sz w:val="22"/>
          <w:szCs w:val="22"/>
        </w:rPr>
      </w:pPr>
      <w:r w:rsidRPr="00CE36D1">
        <w:rPr>
          <w:rFonts w:asciiTheme="minorHAnsi" w:hAnsiTheme="minorHAnsi" w:cstheme="minorHAnsi"/>
          <w:b/>
          <w:bCs/>
          <w:sz w:val="22"/>
          <w:szCs w:val="22"/>
        </w:rPr>
        <w:t>Feedback Loop</w:t>
      </w:r>
    </w:p>
    <w:p w14:paraId="6985C935" w14:textId="77777777" w:rsidR="00394ED8" w:rsidRDefault="00394ED8" w:rsidP="00ED5721">
      <w:pPr>
        <w:pStyle w:val="ListParagraph"/>
        <w:numPr>
          <w:ilvl w:val="0"/>
          <w:numId w:val="40"/>
        </w:numPr>
        <w:rPr>
          <w:rFonts w:asciiTheme="minorHAnsi" w:hAnsiTheme="minorHAnsi" w:cstheme="minorHAnsi"/>
          <w:sz w:val="22"/>
          <w:szCs w:val="22"/>
        </w:rPr>
      </w:pPr>
      <w:r w:rsidRPr="005533A8">
        <w:rPr>
          <w:rFonts w:asciiTheme="minorHAnsi" w:hAnsiTheme="minorHAnsi" w:cstheme="minorHAnsi"/>
          <w:sz w:val="22"/>
          <w:szCs w:val="22"/>
        </w:rPr>
        <w:t>Create a system for volunteers to provide feedback and suggestions.</w:t>
      </w:r>
    </w:p>
    <w:p w14:paraId="6BEEEC13" w14:textId="6ADD1C68" w:rsidR="002A35A2" w:rsidRPr="005533A8" w:rsidRDefault="002A35A2" w:rsidP="00ED5721">
      <w:pPr>
        <w:pStyle w:val="ListParagraph"/>
        <w:numPr>
          <w:ilvl w:val="0"/>
          <w:numId w:val="40"/>
        </w:numPr>
        <w:rPr>
          <w:rFonts w:asciiTheme="minorHAnsi" w:hAnsiTheme="minorHAnsi" w:cstheme="minorHAnsi"/>
          <w:sz w:val="22"/>
          <w:szCs w:val="22"/>
        </w:rPr>
      </w:pPr>
      <w:r w:rsidRPr="002A35A2">
        <w:rPr>
          <w:rFonts w:asciiTheme="minorHAnsi" w:hAnsiTheme="minorHAnsi" w:cstheme="minorHAnsi"/>
          <w:sz w:val="22"/>
          <w:szCs w:val="22"/>
        </w:rPr>
        <w:t>Implement a more structured feedback mechanism, like quarterly focus group discussions.</w:t>
      </w:r>
    </w:p>
    <w:p w14:paraId="4C84E021" w14:textId="77777777" w:rsidR="00394ED8" w:rsidRPr="005E7E88" w:rsidRDefault="00394ED8" w:rsidP="00A3543E">
      <w:pPr>
        <w:pStyle w:val="ListParagraph"/>
        <w:numPr>
          <w:ilvl w:val="0"/>
          <w:numId w:val="51"/>
        </w:numPr>
        <w:rPr>
          <w:rFonts w:asciiTheme="minorHAnsi" w:hAnsiTheme="minorHAnsi" w:cstheme="minorHAnsi"/>
          <w:b/>
          <w:bCs/>
          <w:sz w:val="22"/>
          <w:szCs w:val="22"/>
        </w:rPr>
      </w:pPr>
      <w:r w:rsidRPr="005E7E88">
        <w:rPr>
          <w:rFonts w:asciiTheme="minorHAnsi" w:hAnsiTheme="minorHAnsi" w:cstheme="minorHAnsi"/>
          <w:b/>
          <w:bCs/>
          <w:sz w:val="22"/>
          <w:szCs w:val="22"/>
        </w:rPr>
        <w:t>Code of Conduct:</w:t>
      </w:r>
    </w:p>
    <w:p w14:paraId="20971EB8" w14:textId="77777777" w:rsidR="00394ED8" w:rsidRDefault="00394ED8" w:rsidP="00ED5721">
      <w:pPr>
        <w:pStyle w:val="ListParagraph"/>
        <w:numPr>
          <w:ilvl w:val="0"/>
          <w:numId w:val="40"/>
        </w:numPr>
        <w:rPr>
          <w:rFonts w:asciiTheme="minorHAnsi" w:hAnsiTheme="minorHAnsi" w:cstheme="minorHAnsi"/>
          <w:sz w:val="22"/>
          <w:szCs w:val="22"/>
        </w:rPr>
      </w:pPr>
      <w:r w:rsidRPr="005E7E88">
        <w:rPr>
          <w:rFonts w:asciiTheme="minorHAnsi" w:hAnsiTheme="minorHAnsi" w:cstheme="minorHAnsi"/>
          <w:sz w:val="22"/>
          <w:szCs w:val="22"/>
        </w:rPr>
        <w:t>Outline expected behaviours and values for all volunteers.</w:t>
      </w:r>
    </w:p>
    <w:p w14:paraId="4CD9EF10" w14:textId="27D4D8BB" w:rsidR="00645D43" w:rsidRPr="005E7E88" w:rsidRDefault="00645D43" w:rsidP="00ED5721">
      <w:pPr>
        <w:pStyle w:val="ListParagraph"/>
        <w:numPr>
          <w:ilvl w:val="0"/>
          <w:numId w:val="40"/>
        </w:numPr>
        <w:rPr>
          <w:rFonts w:asciiTheme="minorHAnsi" w:hAnsiTheme="minorHAnsi" w:cstheme="minorHAnsi"/>
          <w:sz w:val="22"/>
          <w:szCs w:val="22"/>
        </w:rPr>
      </w:pPr>
      <w:r w:rsidRPr="00645D43">
        <w:rPr>
          <w:rFonts w:asciiTheme="minorHAnsi" w:hAnsiTheme="minorHAnsi" w:cstheme="minorHAnsi"/>
          <w:sz w:val="22"/>
          <w:szCs w:val="22"/>
        </w:rPr>
        <w:t>Organi</w:t>
      </w:r>
      <w:r>
        <w:rPr>
          <w:rFonts w:asciiTheme="minorHAnsi" w:hAnsiTheme="minorHAnsi" w:cstheme="minorHAnsi"/>
          <w:sz w:val="22"/>
          <w:szCs w:val="22"/>
        </w:rPr>
        <w:t>s</w:t>
      </w:r>
      <w:r w:rsidRPr="00645D43">
        <w:rPr>
          <w:rFonts w:asciiTheme="minorHAnsi" w:hAnsiTheme="minorHAnsi" w:cstheme="minorHAnsi"/>
          <w:sz w:val="22"/>
          <w:szCs w:val="22"/>
        </w:rPr>
        <w:t>e yearly workshops on ethical conduct and club values.</w:t>
      </w:r>
    </w:p>
    <w:p w14:paraId="60822C51" w14:textId="77777777" w:rsidR="00394ED8" w:rsidRPr="005E7E88" w:rsidRDefault="00394ED8" w:rsidP="00A3543E">
      <w:pPr>
        <w:pStyle w:val="ListParagraph"/>
        <w:numPr>
          <w:ilvl w:val="0"/>
          <w:numId w:val="51"/>
        </w:numPr>
        <w:rPr>
          <w:rFonts w:asciiTheme="minorHAnsi" w:hAnsiTheme="minorHAnsi" w:cstheme="minorHAnsi"/>
          <w:b/>
          <w:bCs/>
          <w:sz w:val="22"/>
          <w:szCs w:val="22"/>
        </w:rPr>
      </w:pPr>
      <w:r w:rsidRPr="005E7E88">
        <w:rPr>
          <w:rFonts w:asciiTheme="minorHAnsi" w:hAnsiTheme="minorHAnsi" w:cstheme="minorHAnsi"/>
          <w:b/>
          <w:bCs/>
          <w:sz w:val="22"/>
          <w:szCs w:val="22"/>
        </w:rPr>
        <w:t xml:space="preserve">Safety Protocols: </w:t>
      </w:r>
    </w:p>
    <w:p w14:paraId="7CEB1775" w14:textId="77777777" w:rsidR="00394ED8" w:rsidRDefault="00394ED8" w:rsidP="00ED5721">
      <w:pPr>
        <w:pStyle w:val="ListParagraph"/>
        <w:numPr>
          <w:ilvl w:val="0"/>
          <w:numId w:val="40"/>
        </w:numPr>
        <w:rPr>
          <w:rFonts w:asciiTheme="minorHAnsi" w:hAnsiTheme="minorHAnsi" w:cstheme="minorHAnsi"/>
          <w:sz w:val="22"/>
          <w:szCs w:val="22"/>
        </w:rPr>
      </w:pPr>
      <w:r w:rsidRPr="005E7E88">
        <w:rPr>
          <w:rFonts w:asciiTheme="minorHAnsi" w:hAnsiTheme="minorHAnsi" w:cstheme="minorHAnsi"/>
          <w:sz w:val="22"/>
          <w:szCs w:val="22"/>
        </w:rPr>
        <w:t>Ensure all volunteers are aware of and adhere to safety guidelines.</w:t>
      </w:r>
    </w:p>
    <w:p w14:paraId="6B13E2A4" w14:textId="0DAC24FE" w:rsidR="00AA0F2E" w:rsidRPr="005E7E88" w:rsidRDefault="00AA0F2E" w:rsidP="00ED5721">
      <w:pPr>
        <w:pStyle w:val="ListParagraph"/>
        <w:numPr>
          <w:ilvl w:val="0"/>
          <w:numId w:val="40"/>
        </w:numPr>
        <w:rPr>
          <w:rFonts w:asciiTheme="minorHAnsi" w:hAnsiTheme="minorHAnsi" w:cstheme="minorHAnsi"/>
          <w:sz w:val="22"/>
          <w:szCs w:val="22"/>
        </w:rPr>
      </w:pPr>
      <w:r w:rsidRPr="00AA0F2E">
        <w:rPr>
          <w:rFonts w:asciiTheme="minorHAnsi" w:hAnsiTheme="minorHAnsi" w:cstheme="minorHAnsi"/>
          <w:sz w:val="22"/>
          <w:szCs w:val="22"/>
        </w:rPr>
        <w:t>Introduce advanced safety training sessions, especially for roles directly involved in karting activities.</w:t>
      </w:r>
    </w:p>
    <w:p w14:paraId="61EFE341" w14:textId="77777777" w:rsidR="00394ED8" w:rsidRPr="005E7E88" w:rsidRDefault="00394ED8" w:rsidP="00A3543E">
      <w:pPr>
        <w:pStyle w:val="ListParagraph"/>
        <w:numPr>
          <w:ilvl w:val="0"/>
          <w:numId w:val="51"/>
        </w:numPr>
        <w:rPr>
          <w:rFonts w:asciiTheme="minorHAnsi" w:hAnsiTheme="minorHAnsi" w:cstheme="minorHAnsi"/>
          <w:b/>
          <w:bCs/>
          <w:sz w:val="22"/>
          <w:szCs w:val="22"/>
        </w:rPr>
      </w:pPr>
      <w:r w:rsidRPr="005E7E88">
        <w:rPr>
          <w:rFonts w:asciiTheme="minorHAnsi" w:hAnsiTheme="minorHAnsi" w:cstheme="minorHAnsi"/>
          <w:b/>
          <w:bCs/>
          <w:sz w:val="22"/>
          <w:szCs w:val="22"/>
        </w:rPr>
        <w:t xml:space="preserve">Grievance Policy: </w:t>
      </w:r>
    </w:p>
    <w:p w14:paraId="4AEE2947" w14:textId="77777777" w:rsidR="00394ED8" w:rsidRDefault="00394ED8" w:rsidP="00ED5721">
      <w:pPr>
        <w:pStyle w:val="ListParagraph"/>
        <w:numPr>
          <w:ilvl w:val="0"/>
          <w:numId w:val="40"/>
        </w:numPr>
        <w:rPr>
          <w:rFonts w:asciiTheme="minorHAnsi" w:hAnsiTheme="minorHAnsi" w:cstheme="minorHAnsi"/>
          <w:sz w:val="22"/>
          <w:szCs w:val="22"/>
        </w:rPr>
      </w:pPr>
      <w:r w:rsidRPr="005E7E88">
        <w:rPr>
          <w:rFonts w:asciiTheme="minorHAnsi" w:hAnsiTheme="minorHAnsi" w:cstheme="minorHAnsi"/>
          <w:sz w:val="22"/>
          <w:szCs w:val="22"/>
        </w:rPr>
        <w:t>Establish a clear process for addressing any issues or conflicts among volunteers.</w:t>
      </w:r>
    </w:p>
    <w:p w14:paraId="4F2F88D2" w14:textId="08C80490" w:rsidR="00A26737" w:rsidRPr="005E7E88" w:rsidRDefault="00A26737" w:rsidP="00ED5721">
      <w:pPr>
        <w:pStyle w:val="ListParagraph"/>
        <w:numPr>
          <w:ilvl w:val="0"/>
          <w:numId w:val="40"/>
        </w:numPr>
        <w:rPr>
          <w:rFonts w:asciiTheme="minorHAnsi" w:hAnsiTheme="minorHAnsi" w:cstheme="minorHAnsi"/>
          <w:sz w:val="22"/>
          <w:szCs w:val="22"/>
        </w:rPr>
      </w:pPr>
      <w:r w:rsidRPr="00A26737">
        <w:rPr>
          <w:rFonts w:asciiTheme="minorHAnsi" w:hAnsiTheme="minorHAnsi" w:cstheme="minorHAnsi"/>
          <w:sz w:val="22"/>
          <w:szCs w:val="22"/>
        </w:rPr>
        <w:t>Set up a dedicated committee</w:t>
      </w:r>
      <w:r>
        <w:rPr>
          <w:rFonts w:asciiTheme="minorHAnsi" w:hAnsiTheme="minorHAnsi" w:cstheme="minorHAnsi"/>
          <w:sz w:val="22"/>
          <w:szCs w:val="22"/>
        </w:rPr>
        <w:t xml:space="preserve"> or committee member</w:t>
      </w:r>
      <w:r w:rsidRPr="00A26737">
        <w:rPr>
          <w:rFonts w:asciiTheme="minorHAnsi" w:hAnsiTheme="minorHAnsi" w:cstheme="minorHAnsi"/>
          <w:sz w:val="22"/>
          <w:szCs w:val="22"/>
        </w:rPr>
        <w:t xml:space="preserve"> to address volunteer grievances.</w:t>
      </w:r>
    </w:p>
    <w:p w14:paraId="2DB25B84" w14:textId="77777777" w:rsidR="00394ED8" w:rsidRDefault="00394ED8" w:rsidP="00394ED8">
      <w:pPr>
        <w:rPr>
          <w:rFonts w:asciiTheme="minorHAnsi" w:hAnsiTheme="minorHAnsi" w:cstheme="minorHAnsi"/>
        </w:rPr>
      </w:pPr>
    </w:p>
    <w:p w14:paraId="2E6D9ED0" w14:textId="77777777" w:rsidR="00394ED8" w:rsidRDefault="00394ED8" w:rsidP="00394ED8">
      <w:pPr>
        <w:rPr>
          <w:rFonts w:asciiTheme="minorHAnsi" w:hAnsiTheme="minorHAnsi" w:cstheme="minorHAnsi"/>
        </w:rPr>
      </w:pPr>
    </w:p>
    <w:p w14:paraId="47CF5890" w14:textId="77777777" w:rsidR="00ED5721" w:rsidRPr="003616D6" w:rsidRDefault="00ED5721" w:rsidP="00394ED8">
      <w:pPr>
        <w:rPr>
          <w:rFonts w:asciiTheme="minorHAnsi" w:hAnsiTheme="minorHAnsi" w:cstheme="minorHAnsi"/>
        </w:rPr>
      </w:pPr>
    </w:p>
    <w:p w14:paraId="3E724C75" w14:textId="77777777" w:rsidR="00394ED8" w:rsidRPr="00FC1FD8" w:rsidRDefault="00394ED8" w:rsidP="00394ED8">
      <w:pPr>
        <w:rPr>
          <w:rFonts w:asciiTheme="minorHAnsi" w:hAnsiTheme="minorHAnsi" w:cstheme="minorHAnsi"/>
          <w:b/>
          <w:bCs/>
          <w:sz w:val="32"/>
          <w:szCs w:val="32"/>
        </w:rPr>
      </w:pPr>
      <w:r>
        <w:rPr>
          <w:rFonts w:asciiTheme="minorHAnsi" w:hAnsiTheme="minorHAnsi" w:cstheme="minorHAnsi"/>
          <w:b/>
          <w:bCs/>
          <w:sz w:val="32"/>
          <w:szCs w:val="32"/>
        </w:rPr>
        <w:lastRenderedPageBreak/>
        <w:t>6</w:t>
      </w:r>
      <w:r w:rsidRPr="00FC1FD8">
        <w:rPr>
          <w:rFonts w:asciiTheme="minorHAnsi" w:hAnsiTheme="minorHAnsi" w:cstheme="minorHAnsi"/>
          <w:b/>
          <w:bCs/>
          <w:sz w:val="32"/>
          <w:szCs w:val="32"/>
        </w:rPr>
        <w:t xml:space="preserve">. </w:t>
      </w:r>
      <w:r>
        <w:rPr>
          <w:rFonts w:asciiTheme="minorHAnsi" w:hAnsiTheme="minorHAnsi" w:cstheme="minorHAnsi"/>
          <w:b/>
          <w:bCs/>
          <w:sz w:val="32"/>
          <w:szCs w:val="32"/>
        </w:rPr>
        <w:t>Reward and Celebrate</w:t>
      </w:r>
    </w:p>
    <w:p w14:paraId="41EBF580" w14:textId="77777777" w:rsidR="00394ED8" w:rsidRPr="00CE36D1" w:rsidRDefault="00394ED8" w:rsidP="00A3543E">
      <w:pPr>
        <w:pStyle w:val="ListParagraph"/>
        <w:numPr>
          <w:ilvl w:val="0"/>
          <w:numId w:val="52"/>
        </w:numPr>
        <w:rPr>
          <w:rFonts w:asciiTheme="minorHAnsi" w:hAnsiTheme="minorHAnsi" w:cstheme="minorHAnsi"/>
          <w:b/>
          <w:bCs/>
          <w:sz w:val="22"/>
          <w:szCs w:val="22"/>
        </w:rPr>
      </w:pPr>
      <w:r w:rsidRPr="00CE36D1">
        <w:rPr>
          <w:rFonts w:asciiTheme="minorHAnsi" w:hAnsiTheme="minorHAnsi" w:cstheme="minorHAnsi"/>
          <w:b/>
          <w:bCs/>
          <w:sz w:val="22"/>
          <w:szCs w:val="22"/>
        </w:rPr>
        <w:t xml:space="preserve">Thank You Events: </w:t>
      </w:r>
    </w:p>
    <w:p w14:paraId="55175E7B" w14:textId="77777777" w:rsidR="00DB2888" w:rsidRPr="00DB2888" w:rsidRDefault="00394ED8" w:rsidP="00394ED8">
      <w:pPr>
        <w:pStyle w:val="ListParagraph"/>
        <w:numPr>
          <w:ilvl w:val="0"/>
          <w:numId w:val="40"/>
        </w:numPr>
        <w:rPr>
          <w:rFonts w:asciiTheme="minorHAnsi" w:hAnsiTheme="minorHAnsi" w:cstheme="minorHAnsi"/>
          <w:sz w:val="22"/>
          <w:szCs w:val="22"/>
        </w:rPr>
      </w:pPr>
      <w:r w:rsidRPr="0067702C">
        <w:rPr>
          <w:rFonts w:asciiTheme="minorHAnsi" w:hAnsiTheme="minorHAnsi" w:cstheme="minorHAnsi"/>
          <w:sz w:val="22"/>
          <w:szCs w:val="22"/>
        </w:rPr>
        <w:t>Organise bi-annual events to celebrate and thank volunteers.</w:t>
      </w:r>
      <w:r w:rsidR="00DB2888" w:rsidRPr="00DB2888">
        <w:t xml:space="preserve"> </w:t>
      </w:r>
    </w:p>
    <w:p w14:paraId="143616E7" w14:textId="340F9793" w:rsidR="00394ED8" w:rsidRPr="0067702C" w:rsidRDefault="00DB2888" w:rsidP="00394ED8">
      <w:pPr>
        <w:pStyle w:val="ListParagraph"/>
        <w:numPr>
          <w:ilvl w:val="0"/>
          <w:numId w:val="40"/>
        </w:numPr>
        <w:rPr>
          <w:rFonts w:asciiTheme="minorHAnsi" w:hAnsiTheme="minorHAnsi" w:cstheme="minorHAnsi"/>
          <w:sz w:val="22"/>
          <w:szCs w:val="22"/>
        </w:rPr>
      </w:pPr>
      <w:r w:rsidRPr="00DB2888">
        <w:rPr>
          <w:rFonts w:asciiTheme="minorHAnsi" w:hAnsiTheme="minorHAnsi" w:cstheme="minorHAnsi"/>
          <w:sz w:val="22"/>
          <w:szCs w:val="22"/>
        </w:rPr>
        <w:t>Consider larger-scale events, like an annual volunteer awards night.</w:t>
      </w:r>
    </w:p>
    <w:p w14:paraId="7A1968DE" w14:textId="77777777" w:rsidR="00394ED8" w:rsidRPr="00CE36D1" w:rsidRDefault="00394ED8" w:rsidP="00A3543E">
      <w:pPr>
        <w:pStyle w:val="ListParagraph"/>
        <w:numPr>
          <w:ilvl w:val="0"/>
          <w:numId w:val="52"/>
        </w:numPr>
        <w:rPr>
          <w:rFonts w:asciiTheme="minorHAnsi" w:hAnsiTheme="minorHAnsi" w:cstheme="minorHAnsi"/>
          <w:b/>
          <w:bCs/>
          <w:sz w:val="22"/>
          <w:szCs w:val="22"/>
        </w:rPr>
      </w:pPr>
      <w:r w:rsidRPr="00CE36D1">
        <w:rPr>
          <w:rFonts w:asciiTheme="minorHAnsi" w:hAnsiTheme="minorHAnsi" w:cstheme="minorHAnsi"/>
          <w:b/>
          <w:bCs/>
          <w:sz w:val="22"/>
          <w:szCs w:val="22"/>
        </w:rPr>
        <w:t>Recognition:</w:t>
      </w:r>
    </w:p>
    <w:p w14:paraId="3BD8FB65" w14:textId="77777777" w:rsidR="00394ED8" w:rsidRDefault="00394ED8" w:rsidP="00394ED8">
      <w:pPr>
        <w:pStyle w:val="ListParagraph"/>
        <w:numPr>
          <w:ilvl w:val="0"/>
          <w:numId w:val="40"/>
        </w:numPr>
        <w:rPr>
          <w:rFonts w:asciiTheme="minorHAnsi" w:hAnsiTheme="minorHAnsi" w:cstheme="minorHAnsi"/>
          <w:sz w:val="22"/>
          <w:szCs w:val="22"/>
        </w:rPr>
      </w:pPr>
      <w:r w:rsidRPr="0067702C">
        <w:rPr>
          <w:rFonts w:asciiTheme="minorHAnsi" w:hAnsiTheme="minorHAnsi" w:cstheme="minorHAnsi"/>
          <w:sz w:val="22"/>
          <w:szCs w:val="22"/>
        </w:rPr>
        <w:t>Highlight a "Volunteer of the Month" on the club's social media and website.</w:t>
      </w:r>
    </w:p>
    <w:p w14:paraId="6FAAAC83" w14:textId="000ACE5D" w:rsidR="00006D59" w:rsidRPr="0067702C" w:rsidRDefault="00006D59" w:rsidP="00394ED8">
      <w:pPr>
        <w:pStyle w:val="ListParagraph"/>
        <w:numPr>
          <w:ilvl w:val="0"/>
          <w:numId w:val="40"/>
        </w:numPr>
        <w:rPr>
          <w:rFonts w:asciiTheme="minorHAnsi" w:hAnsiTheme="minorHAnsi" w:cstheme="minorHAnsi"/>
          <w:sz w:val="22"/>
          <w:szCs w:val="22"/>
        </w:rPr>
      </w:pPr>
      <w:r w:rsidRPr="00006D59">
        <w:rPr>
          <w:rFonts w:asciiTheme="minorHAnsi" w:hAnsiTheme="minorHAnsi" w:cstheme="minorHAnsi"/>
          <w:sz w:val="22"/>
          <w:szCs w:val="22"/>
        </w:rPr>
        <w:t>Introduce a "Volunteer of the Quarter" recognition system.</w:t>
      </w:r>
    </w:p>
    <w:p w14:paraId="0E311727" w14:textId="77777777" w:rsidR="00394ED8" w:rsidRPr="00CE36D1" w:rsidRDefault="00394ED8" w:rsidP="00A3543E">
      <w:pPr>
        <w:pStyle w:val="ListParagraph"/>
        <w:numPr>
          <w:ilvl w:val="0"/>
          <w:numId w:val="52"/>
        </w:numPr>
        <w:rPr>
          <w:rFonts w:asciiTheme="minorHAnsi" w:hAnsiTheme="minorHAnsi" w:cstheme="minorHAnsi"/>
          <w:b/>
          <w:bCs/>
          <w:sz w:val="22"/>
          <w:szCs w:val="22"/>
        </w:rPr>
      </w:pPr>
      <w:r w:rsidRPr="00CE36D1">
        <w:rPr>
          <w:rFonts w:asciiTheme="minorHAnsi" w:hAnsiTheme="minorHAnsi" w:cstheme="minorHAnsi"/>
          <w:b/>
          <w:bCs/>
          <w:sz w:val="22"/>
          <w:szCs w:val="22"/>
        </w:rPr>
        <w:t xml:space="preserve">Perks: </w:t>
      </w:r>
    </w:p>
    <w:p w14:paraId="26706412" w14:textId="052C6BC0" w:rsidR="00AD4EF6" w:rsidRPr="008F7852" w:rsidRDefault="00394ED8" w:rsidP="008F7852">
      <w:pPr>
        <w:pStyle w:val="ListParagraph"/>
        <w:numPr>
          <w:ilvl w:val="0"/>
          <w:numId w:val="40"/>
        </w:numPr>
        <w:rPr>
          <w:rFonts w:asciiTheme="minorHAnsi" w:hAnsiTheme="minorHAnsi" w:cstheme="minorHAnsi"/>
          <w:sz w:val="22"/>
          <w:szCs w:val="22"/>
        </w:rPr>
      </w:pPr>
      <w:r w:rsidRPr="0067702C">
        <w:rPr>
          <w:rFonts w:asciiTheme="minorHAnsi" w:hAnsiTheme="minorHAnsi" w:cstheme="minorHAnsi"/>
          <w:sz w:val="22"/>
          <w:szCs w:val="22"/>
        </w:rPr>
        <w:t>Offer discounts on club merchandise or free entry to certain events for active volunteers.</w:t>
      </w:r>
    </w:p>
    <w:p w14:paraId="3F3AA065" w14:textId="77777777" w:rsidR="00394ED8" w:rsidRDefault="00394ED8" w:rsidP="00394ED8">
      <w:pPr>
        <w:rPr>
          <w:rFonts w:asciiTheme="minorHAnsi" w:hAnsiTheme="minorHAnsi" w:cstheme="minorHAnsi"/>
        </w:rPr>
      </w:pPr>
    </w:p>
    <w:p w14:paraId="47281E1B" w14:textId="77777777" w:rsidR="00394ED8" w:rsidRPr="003616D6" w:rsidRDefault="00394ED8" w:rsidP="00394ED8">
      <w:pPr>
        <w:rPr>
          <w:rFonts w:asciiTheme="minorHAnsi" w:hAnsiTheme="minorHAnsi" w:cstheme="minorHAnsi"/>
        </w:rPr>
      </w:pPr>
    </w:p>
    <w:p w14:paraId="6917BC5C" w14:textId="77777777" w:rsidR="00394ED8" w:rsidRPr="00FC1FD8" w:rsidRDefault="00394ED8" w:rsidP="00394ED8">
      <w:pPr>
        <w:rPr>
          <w:rFonts w:asciiTheme="minorHAnsi" w:hAnsiTheme="minorHAnsi" w:cstheme="minorHAnsi"/>
          <w:b/>
          <w:bCs/>
          <w:sz w:val="32"/>
          <w:szCs w:val="32"/>
        </w:rPr>
      </w:pPr>
      <w:r>
        <w:rPr>
          <w:rFonts w:asciiTheme="minorHAnsi" w:hAnsiTheme="minorHAnsi" w:cstheme="minorHAnsi"/>
          <w:b/>
          <w:bCs/>
          <w:sz w:val="32"/>
          <w:szCs w:val="32"/>
        </w:rPr>
        <w:t>7</w:t>
      </w:r>
      <w:r w:rsidRPr="00FC1FD8">
        <w:rPr>
          <w:rFonts w:asciiTheme="minorHAnsi" w:hAnsiTheme="minorHAnsi" w:cstheme="minorHAnsi"/>
          <w:b/>
          <w:bCs/>
          <w:sz w:val="32"/>
          <w:szCs w:val="32"/>
        </w:rPr>
        <w:t xml:space="preserve">. </w:t>
      </w:r>
      <w:r>
        <w:rPr>
          <w:rFonts w:asciiTheme="minorHAnsi" w:hAnsiTheme="minorHAnsi" w:cstheme="minorHAnsi"/>
          <w:b/>
          <w:bCs/>
          <w:sz w:val="32"/>
          <w:szCs w:val="32"/>
        </w:rPr>
        <w:t>Plan For</w:t>
      </w:r>
      <w:r w:rsidRPr="00FC1FD8">
        <w:rPr>
          <w:rFonts w:asciiTheme="minorHAnsi" w:hAnsiTheme="minorHAnsi" w:cstheme="minorHAnsi"/>
          <w:b/>
          <w:bCs/>
          <w:sz w:val="32"/>
          <w:szCs w:val="32"/>
        </w:rPr>
        <w:t xml:space="preserve"> Succession</w:t>
      </w:r>
    </w:p>
    <w:p w14:paraId="4EA20B5C" w14:textId="77777777" w:rsidR="00394ED8" w:rsidRPr="00CE36D1" w:rsidRDefault="00394ED8" w:rsidP="00A3543E">
      <w:pPr>
        <w:pStyle w:val="ListParagraph"/>
        <w:numPr>
          <w:ilvl w:val="0"/>
          <w:numId w:val="53"/>
        </w:numPr>
        <w:rPr>
          <w:rFonts w:asciiTheme="minorHAnsi" w:hAnsiTheme="minorHAnsi" w:cstheme="minorHAnsi"/>
          <w:b/>
          <w:bCs/>
          <w:sz w:val="22"/>
          <w:szCs w:val="22"/>
        </w:rPr>
      </w:pPr>
      <w:r w:rsidRPr="00CE36D1">
        <w:rPr>
          <w:rFonts w:asciiTheme="minorHAnsi" w:hAnsiTheme="minorHAnsi" w:cstheme="minorHAnsi"/>
          <w:b/>
          <w:bCs/>
          <w:sz w:val="22"/>
          <w:szCs w:val="22"/>
        </w:rPr>
        <w:t xml:space="preserve">Succession Planning: </w:t>
      </w:r>
    </w:p>
    <w:p w14:paraId="399A9E84" w14:textId="77777777" w:rsidR="00394ED8" w:rsidRDefault="00394ED8" w:rsidP="00394ED8">
      <w:pPr>
        <w:pStyle w:val="ListParagraph"/>
        <w:numPr>
          <w:ilvl w:val="0"/>
          <w:numId w:val="40"/>
        </w:numPr>
        <w:rPr>
          <w:rFonts w:asciiTheme="minorHAnsi" w:hAnsiTheme="minorHAnsi" w:cstheme="minorHAnsi"/>
          <w:sz w:val="22"/>
          <w:szCs w:val="22"/>
        </w:rPr>
      </w:pPr>
      <w:r w:rsidRPr="000474F1">
        <w:rPr>
          <w:rFonts w:asciiTheme="minorHAnsi" w:hAnsiTheme="minorHAnsi" w:cstheme="minorHAnsi"/>
          <w:sz w:val="22"/>
          <w:szCs w:val="22"/>
        </w:rPr>
        <w:t>Identify potential leaders among volunteers for future committee roles.</w:t>
      </w:r>
    </w:p>
    <w:p w14:paraId="52EFC8F9" w14:textId="107A8A05" w:rsidR="000B2AB2" w:rsidRPr="000474F1" w:rsidRDefault="000B2AB2" w:rsidP="00394ED8">
      <w:pPr>
        <w:pStyle w:val="ListParagraph"/>
        <w:numPr>
          <w:ilvl w:val="0"/>
          <w:numId w:val="40"/>
        </w:numPr>
        <w:rPr>
          <w:rFonts w:asciiTheme="minorHAnsi" w:hAnsiTheme="minorHAnsi" w:cstheme="minorHAnsi"/>
          <w:sz w:val="22"/>
          <w:szCs w:val="22"/>
        </w:rPr>
      </w:pPr>
      <w:r w:rsidRPr="000B2AB2">
        <w:rPr>
          <w:rFonts w:asciiTheme="minorHAnsi" w:hAnsiTheme="minorHAnsi" w:cstheme="minorHAnsi"/>
          <w:sz w:val="22"/>
          <w:szCs w:val="22"/>
        </w:rPr>
        <w:t>Organi</w:t>
      </w:r>
      <w:r>
        <w:rPr>
          <w:rFonts w:asciiTheme="minorHAnsi" w:hAnsiTheme="minorHAnsi" w:cstheme="minorHAnsi"/>
          <w:sz w:val="22"/>
          <w:szCs w:val="22"/>
        </w:rPr>
        <w:t>s</w:t>
      </w:r>
      <w:r w:rsidRPr="000B2AB2">
        <w:rPr>
          <w:rFonts w:asciiTheme="minorHAnsi" w:hAnsiTheme="minorHAnsi" w:cstheme="minorHAnsi"/>
          <w:sz w:val="22"/>
          <w:szCs w:val="22"/>
        </w:rPr>
        <w:t>e leadership training sessions for potential successors.</w:t>
      </w:r>
    </w:p>
    <w:p w14:paraId="7BBFFC7A" w14:textId="77777777" w:rsidR="00394ED8" w:rsidRDefault="00394ED8" w:rsidP="00A3543E">
      <w:pPr>
        <w:pStyle w:val="ListParagraph"/>
        <w:numPr>
          <w:ilvl w:val="0"/>
          <w:numId w:val="53"/>
        </w:numPr>
        <w:rPr>
          <w:rFonts w:asciiTheme="minorHAnsi" w:hAnsiTheme="minorHAnsi" w:cstheme="minorHAnsi"/>
          <w:b/>
          <w:bCs/>
          <w:sz w:val="22"/>
          <w:szCs w:val="22"/>
        </w:rPr>
      </w:pPr>
      <w:r>
        <w:rPr>
          <w:rFonts w:asciiTheme="minorHAnsi" w:hAnsiTheme="minorHAnsi" w:cstheme="minorHAnsi"/>
          <w:b/>
          <w:bCs/>
          <w:sz w:val="22"/>
          <w:szCs w:val="22"/>
        </w:rPr>
        <w:t>Implement Mentor Programs</w:t>
      </w:r>
    </w:p>
    <w:p w14:paraId="0F45BBF3" w14:textId="77777777" w:rsidR="00394ED8" w:rsidRPr="004F5A47" w:rsidRDefault="00394ED8" w:rsidP="00394ED8">
      <w:pPr>
        <w:pStyle w:val="ListParagraph"/>
        <w:numPr>
          <w:ilvl w:val="0"/>
          <w:numId w:val="40"/>
        </w:numPr>
        <w:rPr>
          <w:rFonts w:asciiTheme="minorHAnsi" w:hAnsiTheme="minorHAnsi" w:cstheme="minorHAnsi"/>
          <w:b/>
          <w:bCs/>
          <w:sz w:val="22"/>
          <w:szCs w:val="22"/>
        </w:rPr>
      </w:pPr>
      <w:r>
        <w:rPr>
          <w:rFonts w:asciiTheme="minorHAnsi" w:hAnsiTheme="minorHAnsi" w:cstheme="minorHAnsi"/>
          <w:sz w:val="22"/>
          <w:szCs w:val="22"/>
        </w:rPr>
        <w:t>Pair up current volunteers with potential successors.</w:t>
      </w:r>
    </w:p>
    <w:p w14:paraId="12CCBC4F" w14:textId="36C49ABF" w:rsidR="004F5A47" w:rsidRPr="004F5A47" w:rsidRDefault="004F5A47" w:rsidP="00394ED8">
      <w:pPr>
        <w:pStyle w:val="ListParagraph"/>
        <w:numPr>
          <w:ilvl w:val="0"/>
          <w:numId w:val="40"/>
        </w:numPr>
        <w:rPr>
          <w:rFonts w:asciiTheme="minorHAnsi" w:hAnsiTheme="minorHAnsi" w:cstheme="minorHAnsi"/>
          <w:sz w:val="22"/>
          <w:szCs w:val="22"/>
        </w:rPr>
      </w:pPr>
      <w:r w:rsidRPr="004F5A47">
        <w:rPr>
          <w:rFonts w:asciiTheme="minorHAnsi" w:hAnsiTheme="minorHAnsi" w:cstheme="minorHAnsi"/>
          <w:sz w:val="22"/>
          <w:szCs w:val="22"/>
        </w:rPr>
        <w:t>Introduce group mentorship programs, where a group of new volunteers is mentored by a senior volunteer.</w:t>
      </w:r>
    </w:p>
    <w:p w14:paraId="014814D9" w14:textId="77777777" w:rsidR="00394ED8" w:rsidRPr="00CE36D1" w:rsidRDefault="00394ED8" w:rsidP="00A3543E">
      <w:pPr>
        <w:pStyle w:val="ListParagraph"/>
        <w:numPr>
          <w:ilvl w:val="0"/>
          <w:numId w:val="53"/>
        </w:numPr>
        <w:rPr>
          <w:rFonts w:asciiTheme="minorHAnsi" w:hAnsiTheme="minorHAnsi" w:cstheme="minorHAnsi"/>
          <w:b/>
          <w:bCs/>
          <w:sz w:val="22"/>
          <w:szCs w:val="22"/>
        </w:rPr>
      </w:pPr>
      <w:r w:rsidRPr="00CE36D1">
        <w:rPr>
          <w:rFonts w:asciiTheme="minorHAnsi" w:hAnsiTheme="minorHAnsi" w:cstheme="minorHAnsi"/>
          <w:b/>
          <w:bCs/>
          <w:sz w:val="22"/>
          <w:szCs w:val="22"/>
        </w:rPr>
        <w:t>Check-ins</w:t>
      </w:r>
    </w:p>
    <w:p w14:paraId="45548BD1" w14:textId="77777777" w:rsidR="00394ED8" w:rsidRDefault="00394ED8" w:rsidP="00394ED8">
      <w:pPr>
        <w:pStyle w:val="ListParagraph"/>
        <w:numPr>
          <w:ilvl w:val="0"/>
          <w:numId w:val="40"/>
        </w:numPr>
        <w:rPr>
          <w:rFonts w:asciiTheme="minorHAnsi" w:hAnsiTheme="minorHAnsi" w:cstheme="minorHAnsi"/>
          <w:sz w:val="22"/>
          <w:szCs w:val="22"/>
        </w:rPr>
      </w:pPr>
      <w:r w:rsidRPr="000474F1">
        <w:rPr>
          <w:rFonts w:asciiTheme="minorHAnsi" w:hAnsiTheme="minorHAnsi" w:cstheme="minorHAnsi"/>
          <w:sz w:val="22"/>
          <w:szCs w:val="22"/>
        </w:rPr>
        <w:t>Conduct bi-annual one-on-one check-ins with volunteers to discuss their experiences and any potential challenges.</w:t>
      </w:r>
    </w:p>
    <w:p w14:paraId="077B0755" w14:textId="2B686F24" w:rsidR="00394ED8" w:rsidRPr="00B25C94" w:rsidRDefault="00B25C94" w:rsidP="00394ED8">
      <w:pPr>
        <w:pStyle w:val="ListParagraph"/>
        <w:numPr>
          <w:ilvl w:val="0"/>
          <w:numId w:val="40"/>
        </w:numPr>
        <w:rPr>
          <w:rFonts w:asciiTheme="minorHAnsi" w:hAnsiTheme="minorHAnsi" w:cstheme="minorHAnsi"/>
          <w:sz w:val="22"/>
          <w:szCs w:val="22"/>
        </w:rPr>
      </w:pPr>
      <w:r>
        <w:rPr>
          <w:rFonts w:asciiTheme="minorHAnsi" w:hAnsiTheme="minorHAnsi" w:cstheme="minorHAnsi"/>
          <w:sz w:val="22"/>
          <w:szCs w:val="22"/>
        </w:rPr>
        <w:t>I</w:t>
      </w:r>
      <w:r w:rsidRPr="00B25C94">
        <w:rPr>
          <w:rFonts w:asciiTheme="minorHAnsi" w:hAnsiTheme="minorHAnsi" w:cstheme="minorHAnsi"/>
          <w:sz w:val="22"/>
          <w:szCs w:val="22"/>
        </w:rPr>
        <w:t>ntroduce a more structured feedback mechanism during check-ins, like a standardized feedback form.</w:t>
      </w:r>
    </w:p>
    <w:p w14:paraId="15D502DA" w14:textId="77777777" w:rsidR="00394ED8" w:rsidRPr="001F23DC" w:rsidRDefault="00394ED8" w:rsidP="00A3543E">
      <w:pPr>
        <w:pStyle w:val="ListParagraph"/>
        <w:numPr>
          <w:ilvl w:val="0"/>
          <w:numId w:val="54"/>
        </w:numPr>
        <w:rPr>
          <w:rFonts w:asciiTheme="minorHAnsi" w:hAnsiTheme="minorHAnsi" w:cstheme="minorHAnsi"/>
          <w:b/>
          <w:bCs/>
          <w:sz w:val="22"/>
          <w:szCs w:val="22"/>
        </w:rPr>
      </w:pPr>
      <w:r w:rsidRPr="001F23DC">
        <w:rPr>
          <w:rFonts w:asciiTheme="minorHAnsi" w:hAnsiTheme="minorHAnsi" w:cstheme="minorHAnsi"/>
          <w:b/>
          <w:bCs/>
          <w:sz w:val="22"/>
          <w:szCs w:val="22"/>
        </w:rPr>
        <w:t>Communicate</w:t>
      </w:r>
    </w:p>
    <w:p w14:paraId="27DB16CD" w14:textId="77777777" w:rsidR="00394ED8" w:rsidRDefault="00394ED8" w:rsidP="00A3543E">
      <w:pPr>
        <w:pStyle w:val="ListParagraph"/>
        <w:numPr>
          <w:ilvl w:val="1"/>
          <w:numId w:val="54"/>
        </w:numPr>
        <w:rPr>
          <w:rFonts w:asciiTheme="minorHAnsi" w:hAnsiTheme="minorHAnsi" w:cstheme="minorHAnsi"/>
          <w:sz w:val="22"/>
          <w:szCs w:val="22"/>
        </w:rPr>
      </w:pPr>
      <w:r>
        <w:rPr>
          <w:rFonts w:asciiTheme="minorHAnsi" w:hAnsiTheme="minorHAnsi" w:cstheme="minorHAnsi"/>
          <w:sz w:val="22"/>
          <w:szCs w:val="22"/>
        </w:rPr>
        <w:t>Communicate the importance of succession planning to all members.</w:t>
      </w:r>
    </w:p>
    <w:p w14:paraId="1B067364" w14:textId="77777777" w:rsidR="00394ED8" w:rsidRDefault="00394ED8" w:rsidP="00A3543E">
      <w:pPr>
        <w:pStyle w:val="ListParagraph"/>
        <w:numPr>
          <w:ilvl w:val="1"/>
          <w:numId w:val="54"/>
        </w:numPr>
        <w:rPr>
          <w:rFonts w:asciiTheme="minorHAnsi" w:hAnsiTheme="minorHAnsi" w:cstheme="minorHAnsi"/>
          <w:sz w:val="22"/>
          <w:szCs w:val="22"/>
        </w:rPr>
      </w:pPr>
      <w:r>
        <w:rPr>
          <w:rFonts w:asciiTheme="minorHAnsi" w:hAnsiTheme="minorHAnsi" w:cstheme="minorHAnsi"/>
          <w:sz w:val="22"/>
          <w:szCs w:val="22"/>
        </w:rPr>
        <w:t xml:space="preserve">Never be afraid to ask new, </w:t>
      </w:r>
      <w:proofErr w:type="gramStart"/>
      <w:r>
        <w:rPr>
          <w:rFonts w:asciiTheme="minorHAnsi" w:hAnsiTheme="minorHAnsi" w:cstheme="minorHAnsi"/>
          <w:sz w:val="22"/>
          <w:szCs w:val="22"/>
        </w:rPr>
        <w:t>current</w:t>
      </w:r>
      <w:proofErr w:type="gramEnd"/>
      <w:r>
        <w:rPr>
          <w:rFonts w:asciiTheme="minorHAnsi" w:hAnsiTheme="minorHAnsi" w:cstheme="minorHAnsi"/>
          <w:sz w:val="22"/>
          <w:szCs w:val="22"/>
        </w:rPr>
        <w:t xml:space="preserve"> or past members to help out by giving a little bit of their time to the Club.</w:t>
      </w:r>
    </w:p>
    <w:p w14:paraId="74D41BD7" w14:textId="42097A0F" w:rsidR="002B5FF8" w:rsidRPr="00893CCD" w:rsidRDefault="002B5FF8" w:rsidP="00A3543E">
      <w:pPr>
        <w:pStyle w:val="ListParagraph"/>
        <w:numPr>
          <w:ilvl w:val="1"/>
          <w:numId w:val="54"/>
        </w:numPr>
        <w:rPr>
          <w:rFonts w:asciiTheme="minorHAnsi" w:hAnsiTheme="minorHAnsi" w:cstheme="minorHAnsi"/>
          <w:sz w:val="22"/>
          <w:szCs w:val="22"/>
        </w:rPr>
      </w:pPr>
      <w:r w:rsidRPr="002B5FF8">
        <w:rPr>
          <w:rFonts w:asciiTheme="minorHAnsi" w:hAnsiTheme="minorHAnsi" w:cstheme="minorHAnsi"/>
          <w:sz w:val="22"/>
          <w:szCs w:val="22"/>
        </w:rPr>
        <w:t>Organize bi-annual meetings to discuss the importance of succession planning.</w:t>
      </w:r>
    </w:p>
    <w:p w14:paraId="618590A7" w14:textId="77777777" w:rsidR="00394ED8" w:rsidRPr="00710985" w:rsidRDefault="00394ED8" w:rsidP="00A3543E">
      <w:pPr>
        <w:pStyle w:val="ListParagraph"/>
        <w:numPr>
          <w:ilvl w:val="0"/>
          <w:numId w:val="55"/>
        </w:numPr>
        <w:rPr>
          <w:rFonts w:asciiTheme="minorHAnsi" w:hAnsiTheme="minorHAnsi" w:cstheme="minorHAnsi"/>
          <w:b/>
          <w:bCs/>
          <w:sz w:val="22"/>
          <w:szCs w:val="22"/>
        </w:rPr>
      </w:pPr>
      <w:r w:rsidRPr="00710985">
        <w:rPr>
          <w:rFonts w:asciiTheme="minorHAnsi" w:hAnsiTheme="minorHAnsi" w:cstheme="minorHAnsi"/>
          <w:b/>
          <w:bCs/>
          <w:sz w:val="22"/>
          <w:szCs w:val="22"/>
        </w:rPr>
        <w:t>Review &amp; Update</w:t>
      </w:r>
    </w:p>
    <w:p w14:paraId="5C0B41E4" w14:textId="77777777" w:rsidR="00394ED8" w:rsidRDefault="00394ED8" w:rsidP="00394ED8">
      <w:pPr>
        <w:pStyle w:val="ListParagraph"/>
        <w:numPr>
          <w:ilvl w:val="0"/>
          <w:numId w:val="46"/>
        </w:numPr>
        <w:rPr>
          <w:rFonts w:asciiTheme="minorHAnsi" w:hAnsiTheme="minorHAnsi" w:cstheme="minorHAnsi"/>
          <w:sz w:val="22"/>
          <w:szCs w:val="22"/>
        </w:rPr>
      </w:pPr>
      <w:r w:rsidRPr="00710985">
        <w:rPr>
          <w:rFonts w:asciiTheme="minorHAnsi" w:hAnsiTheme="minorHAnsi" w:cstheme="minorHAnsi"/>
          <w:sz w:val="22"/>
          <w:szCs w:val="22"/>
        </w:rPr>
        <w:t>Conduct a review of the V-MAP annually, incorporating feedback and adjusting to the club's evolving needs.</w:t>
      </w:r>
    </w:p>
    <w:p w14:paraId="36EB9EE5" w14:textId="77777777" w:rsidR="00394ED8" w:rsidRDefault="00394ED8" w:rsidP="00394ED8">
      <w:pPr>
        <w:pStyle w:val="ListParagraph"/>
        <w:numPr>
          <w:ilvl w:val="0"/>
          <w:numId w:val="46"/>
        </w:numPr>
        <w:rPr>
          <w:rFonts w:asciiTheme="minorHAnsi" w:hAnsiTheme="minorHAnsi" w:cstheme="minorHAnsi"/>
          <w:sz w:val="22"/>
          <w:szCs w:val="22"/>
        </w:rPr>
      </w:pPr>
      <w:r w:rsidRPr="00710985">
        <w:rPr>
          <w:rFonts w:asciiTheme="minorHAnsi" w:hAnsiTheme="minorHAnsi" w:cstheme="minorHAnsi"/>
          <w:sz w:val="22"/>
          <w:szCs w:val="22"/>
        </w:rPr>
        <w:t>Conduct an annual survey to gather feedback from volunteers on their experiences.</w:t>
      </w:r>
    </w:p>
    <w:p w14:paraId="79F5F8CD" w14:textId="0DC85B81" w:rsidR="00EB1ACC" w:rsidRPr="00710985" w:rsidRDefault="00EB1ACC" w:rsidP="00394ED8">
      <w:pPr>
        <w:pStyle w:val="ListParagraph"/>
        <w:numPr>
          <w:ilvl w:val="0"/>
          <w:numId w:val="46"/>
        </w:numPr>
        <w:rPr>
          <w:rFonts w:asciiTheme="minorHAnsi" w:hAnsiTheme="minorHAnsi" w:cstheme="minorHAnsi"/>
          <w:sz w:val="22"/>
          <w:szCs w:val="22"/>
        </w:rPr>
      </w:pPr>
      <w:r w:rsidRPr="00EB1ACC">
        <w:rPr>
          <w:rFonts w:asciiTheme="minorHAnsi" w:hAnsiTheme="minorHAnsi" w:cstheme="minorHAnsi"/>
          <w:sz w:val="22"/>
          <w:szCs w:val="22"/>
        </w:rPr>
        <w:t>Form a dedicated committee comprising senior volunteers and club members to oversee the bi-annual review and update process.</w:t>
      </w:r>
    </w:p>
    <w:p w14:paraId="083B9395" w14:textId="77777777" w:rsidR="00394ED8" w:rsidRDefault="00394ED8" w:rsidP="00394ED8">
      <w:pPr>
        <w:ind w:left="720"/>
        <w:rPr>
          <w:rFonts w:asciiTheme="minorHAnsi" w:hAnsiTheme="minorHAnsi" w:cstheme="minorHAnsi"/>
          <w:sz w:val="22"/>
          <w:szCs w:val="22"/>
        </w:rPr>
      </w:pPr>
    </w:p>
    <w:p w14:paraId="0B61CA54" w14:textId="77777777" w:rsidR="00B51482" w:rsidRPr="00CE36D1" w:rsidRDefault="00B51482" w:rsidP="00394ED8">
      <w:pPr>
        <w:ind w:left="720"/>
        <w:rPr>
          <w:rFonts w:asciiTheme="minorHAnsi" w:hAnsiTheme="minorHAnsi" w:cstheme="minorHAnsi"/>
          <w:sz w:val="22"/>
          <w:szCs w:val="22"/>
        </w:rPr>
      </w:pPr>
    </w:p>
    <w:p w14:paraId="70996D2E" w14:textId="02765C10" w:rsidR="00394ED8" w:rsidRPr="00AB48FA" w:rsidRDefault="00AB48FA" w:rsidP="00394ED8">
      <w:pPr>
        <w:pBdr>
          <w:top w:val="single" w:sz="4" w:space="1" w:color="auto"/>
        </w:pBdr>
        <w:rPr>
          <w:rFonts w:asciiTheme="minorHAnsi" w:hAnsiTheme="minorHAnsi" w:cstheme="minorHAnsi"/>
        </w:rPr>
      </w:pPr>
      <w:r w:rsidRPr="00AB48FA">
        <w:rPr>
          <w:rFonts w:asciiTheme="minorHAnsi" w:hAnsiTheme="minorHAnsi" w:cstheme="minorHAnsi"/>
        </w:rPr>
        <w:t>This plan provides a comprehensive approach for managing volunteers in a medium-sized karting club, ensuring their effective engagement, development, and contribution to the club's success.</w:t>
      </w:r>
    </w:p>
    <w:bookmarkEnd w:id="1"/>
    <w:p w14:paraId="452349DD" w14:textId="77777777" w:rsidR="00394ED8" w:rsidRPr="00394ED8" w:rsidRDefault="00394ED8" w:rsidP="00327570">
      <w:pPr>
        <w:rPr>
          <w:rFonts w:asciiTheme="minorHAnsi" w:hAnsiTheme="minorHAnsi" w:cstheme="minorHAnsi"/>
          <w:b/>
          <w:bCs/>
          <w:sz w:val="32"/>
          <w:szCs w:val="32"/>
        </w:rPr>
      </w:pPr>
    </w:p>
    <w:p w14:paraId="1BFFB159" w14:textId="77777777" w:rsidR="00394ED8" w:rsidRPr="00394ED8" w:rsidRDefault="00394ED8" w:rsidP="00327570">
      <w:pPr>
        <w:rPr>
          <w:rFonts w:asciiTheme="minorHAnsi" w:hAnsiTheme="minorHAnsi" w:cstheme="minorHAnsi"/>
          <w:b/>
          <w:bCs/>
          <w:sz w:val="32"/>
          <w:szCs w:val="32"/>
        </w:rPr>
      </w:pPr>
    </w:p>
    <w:p w14:paraId="24C46E13" w14:textId="77777777" w:rsidR="00394ED8" w:rsidRPr="00394ED8" w:rsidRDefault="00394ED8" w:rsidP="00327570">
      <w:pPr>
        <w:rPr>
          <w:rFonts w:asciiTheme="minorHAnsi" w:hAnsiTheme="minorHAnsi" w:cstheme="minorHAnsi"/>
          <w:b/>
          <w:bCs/>
          <w:sz w:val="32"/>
          <w:szCs w:val="32"/>
        </w:rPr>
      </w:pPr>
    </w:p>
    <w:p w14:paraId="385AA279" w14:textId="77777777" w:rsidR="00394ED8" w:rsidRPr="00394ED8" w:rsidRDefault="00394ED8" w:rsidP="00327570">
      <w:pPr>
        <w:rPr>
          <w:rFonts w:asciiTheme="minorHAnsi" w:hAnsiTheme="minorHAnsi" w:cstheme="minorHAnsi"/>
          <w:b/>
          <w:bCs/>
          <w:sz w:val="32"/>
          <w:szCs w:val="32"/>
        </w:rPr>
      </w:pPr>
    </w:p>
    <w:p w14:paraId="21078BB9" w14:textId="77777777" w:rsidR="00CA0BF9" w:rsidRDefault="00CA0BF9">
      <w:pPr>
        <w:rPr>
          <w:rFonts w:asciiTheme="minorHAnsi" w:hAnsiTheme="minorHAnsi" w:cstheme="minorHAnsi"/>
          <w:b/>
          <w:bCs/>
          <w:color w:val="FF0000"/>
          <w:sz w:val="36"/>
          <w:szCs w:val="36"/>
        </w:rPr>
      </w:pPr>
      <w:r>
        <w:rPr>
          <w:rFonts w:asciiTheme="minorHAnsi" w:hAnsiTheme="minorHAnsi" w:cstheme="minorHAnsi"/>
          <w:b/>
          <w:bCs/>
          <w:color w:val="FF0000"/>
          <w:sz w:val="36"/>
          <w:szCs w:val="36"/>
        </w:rPr>
        <w:br w:type="page"/>
      </w:r>
    </w:p>
    <w:p w14:paraId="454B9DAA" w14:textId="32E456A5" w:rsidR="00327570" w:rsidRPr="00B03336" w:rsidRDefault="00327570" w:rsidP="00327570">
      <w:pPr>
        <w:rPr>
          <w:rFonts w:asciiTheme="minorHAnsi" w:hAnsiTheme="minorHAnsi" w:cstheme="minorHAnsi"/>
          <w:b/>
          <w:bCs/>
          <w:color w:val="FF0000"/>
          <w:sz w:val="36"/>
          <w:szCs w:val="36"/>
        </w:rPr>
      </w:pPr>
      <w:r>
        <w:rPr>
          <w:rFonts w:asciiTheme="minorHAnsi" w:hAnsiTheme="minorHAnsi" w:cstheme="minorHAnsi"/>
          <w:b/>
          <w:bCs/>
          <w:color w:val="FF0000"/>
          <w:sz w:val="36"/>
          <w:szCs w:val="36"/>
        </w:rPr>
        <w:lastRenderedPageBreak/>
        <w:t xml:space="preserve">Large </w:t>
      </w:r>
      <w:r w:rsidRPr="00B03336">
        <w:rPr>
          <w:rFonts w:asciiTheme="minorHAnsi" w:hAnsiTheme="minorHAnsi" w:cstheme="minorHAnsi"/>
          <w:b/>
          <w:bCs/>
          <w:color w:val="FF0000"/>
          <w:sz w:val="36"/>
          <w:szCs w:val="36"/>
        </w:rPr>
        <w:t xml:space="preserve">Club </w:t>
      </w:r>
      <w:r>
        <w:rPr>
          <w:rFonts w:asciiTheme="minorHAnsi" w:hAnsiTheme="minorHAnsi" w:cstheme="minorHAnsi"/>
          <w:b/>
          <w:bCs/>
          <w:color w:val="FF0000"/>
          <w:sz w:val="36"/>
          <w:szCs w:val="36"/>
        </w:rPr>
        <w:t xml:space="preserve">V-MAP </w:t>
      </w:r>
      <w:r w:rsidRPr="00B03336">
        <w:rPr>
          <w:rFonts w:asciiTheme="minorHAnsi" w:hAnsiTheme="minorHAnsi" w:cstheme="minorHAnsi"/>
          <w:b/>
          <w:bCs/>
          <w:color w:val="FF0000"/>
          <w:sz w:val="28"/>
          <w:szCs w:val="28"/>
        </w:rPr>
        <w:t>(</w:t>
      </w:r>
      <w:r>
        <w:rPr>
          <w:rFonts w:asciiTheme="minorHAnsi" w:hAnsiTheme="minorHAnsi" w:cstheme="minorHAnsi"/>
          <w:b/>
          <w:bCs/>
          <w:color w:val="FF0000"/>
          <w:sz w:val="28"/>
          <w:szCs w:val="28"/>
        </w:rPr>
        <w:t>More</w:t>
      </w:r>
      <w:r w:rsidRPr="00B03336">
        <w:rPr>
          <w:rFonts w:asciiTheme="minorHAnsi" w:hAnsiTheme="minorHAnsi" w:cstheme="minorHAnsi"/>
          <w:b/>
          <w:bCs/>
          <w:color w:val="FF0000"/>
          <w:sz w:val="28"/>
          <w:szCs w:val="28"/>
        </w:rPr>
        <w:t xml:space="preserve"> than </w:t>
      </w:r>
      <w:r>
        <w:rPr>
          <w:rFonts w:asciiTheme="minorHAnsi" w:hAnsiTheme="minorHAnsi" w:cstheme="minorHAnsi"/>
          <w:b/>
          <w:bCs/>
          <w:color w:val="FF0000"/>
          <w:sz w:val="28"/>
          <w:szCs w:val="28"/>
        </w:rPr>
        <w:t>1</w:t>
      </w:r>
      <w:r w:rsidR="00CA0BF9">
        <w:rPr>
          <w:rFonts w:asciiTheme="minorHAnsi" w:hAnsiTheme="minorHAnsi" w:cstheme="minorHAnsi"/>
          <w:b/>
          <w:bCs/>
          <w:color w:val="FF0000"/>
          <w:sz w:val="28"/>
          <w:szCs w:val="28"/>
        </w:rPr>
        <w:t>5</w:t>
      </w:r>
      <w:r w:rsidRPr="00B03336">
        <w:rPr>
          <w:rFonts w:asciiTheme="minorHAnsi" w:hAnsiTheme="minorHAnsi" w:cstheme="minorHAnsi"/>
          <w:b/>
          <w:bCs/>
          <w:color w:val="FF0000"/>
          <w:sz w:val="28"/>
          <w:szCs w:val="28"/>
        </w:rPr>
        <w:t>0 members)</w:t>
      </w:r>
    </w:p>
    <w:p w14:paraId="0894B525" w14:textId="77777777" w:rsidR="00327570" w:rsidRPr="001F4D0D" w:rsidRDefault="00327570" w:rsidP="00327570">
      <w:pPr>
        <w:rPr>
          <w:rFonts w:asciiTheme="minorHAnsi" w:hAnsiTheme="minorHAnsi" w:cstheme="minorHAnsi"/>
          <w:b/>
          <w:bCs/>
          <w:sz w:val="44"/>
          <w:szCs w:val="44"/>
        </w:rPr>
      </w:pPr>
      <w:r w:rsidRPr="001F4D0D">
        <w:rPr>
          <w:rFonts w:asciiTheme="minorHAnsi" w:hAnsiTheme="minorHAnsi" w:cstheme="minorHAnsi"/>
          <w:b/>
          <w:bCs/>
          <w:sz w:val="44"/>
          <w:szCs w:val="44"/>
        </w:rPr>
        <w:t>[Karting Club] Volunteer Management Action Plan</w:t>
      </w:r>
    </w:p>
    <w:p w14:paraId="4BF5F14F" w14:textId="2516DFA1" w:rsidR="00327570" w:rsidRPr="00FC1FD8" w:rsidRDefault="00327570" w:rsidP="00327570">
      <w:pPr>
        <w:rPr>
          <w:rFonts w:asciiTheme="minorHAnsi" w:hAnsiTheme="minorHAnsi" w:cstheme="minorHAnsi"/>
          <w:b/>
          <w:bCs/>
        </w:rPr>
      </w:pPr>
      <w:r>
        <w:rPr>
          <w:rFonts w:asciiTheme="minorHAnsi" w:hAnsiTheme="minorHAnsi" w:cstheme="minorHAnsi"/>
          <w:b/>
          <w:bCs/>
        </w:rPr>
        <w:t>F</w:t>
      </w:r>
      <w:r w:rsidRPr="00FC1FD8">
        <w:rPr>
          <w:rFonts w:asciiTheme="minorHAnsi" w:hAnsiTheme="minorHAnsi" w:cstheme="minorHAnsi"/>
          <w:b/>
          <w:bCs/>
        </w:rPr>
        <w:t>or A Large Karting Club (more than 1</w:t>
      </w:r>
      <w:r w:rsidR="001645AA">
        <w:rPr>
          <w:rFonts w:asciiTheme="minorHAnsi" w:hAnsiTheme="minorHAnsi" w:cstheme="minorHAnsi"/>
          <w:b/>
          <w:bCs/>
        </w:rPr>
        <w:t>5</w:t>
      </w:r>
      <w:r w:rsidRPr="00FC1FD8">
        <w:rPr>
          <w:rFonts w:asciiTheme="minorHAnsi" w:hAnsiTheme="minorHAnsi" w:cstheme="minorHAnsi"/>
          <w:b/>
          <w:bCs/>
        </w:rPr>
        <w:t>0 members)</w:t>
      </w:r>
    </w:p>
    <w:p w14:paraId="353730C4" w14:textId="77777777" w:rsidR="00327570" w:rsidRPr="00C349FB" w:rsidRDefault="00327570" w:rsidP="00327570">
      <w:pPr>
        <w:rPr>
          <w:rFonts w:asciiTheme="minorHAnsi" w:hAnsiTheme="minorHAnsi" w:cstheme="minorHAnsi"/>
          <w:b/>
          <w:bCs/>
          <w:sz w:val="22"/>
          <w:szCs w:val="22"/>
        </w:rPr>
      </w:pPr>
    </w:p>
    <w:p w14:paraId="60D2B98E" w14:textId="77777777" w:rsidR="00EE2D34" w:rsidRPr="00FC1FD8" w:rsidRDefault="00EE2D34" w:rsidP="00EE2D34">
      <w:pPr>
        <w:rPr>
          <w:rFonts w:asciiTheme="minorHAnsi" w:hAnsiTheme="minorHAnsi" w:cstheme="minorHAnsi"/>
          <w:b/>
          <w:bCs/>
          <w:sz w:val="32"/>
          <w:szCs w:val="32"/>
        </w:rPr>
      </w:pPr>
      <w:r w:rsidRPr="00FC1FD8">
        <w:rPr>
          <w:rFonts w:asciiTheme="minorHAnsi" w:hAnsiTheme="minorHAnsi" w:cstheme="minorHAnsi"/>
          <w:b/>
          <w:bCs/>
          <w:sz w:val="32"/>
          <w:szCs w:val="32"/>
        </w:rPr>
        <w:t>1. Introduction</w:t>
      </w:r>
      <w:r>
        <w:rPr>
          <w:rFonts w:asciiTheme="minorHAnsi" w:hAnsiTheme="minorHAnsi" w:cstheme="minorHAnsi"/>
          <w:b/>
          <w:bCs/>
          <w:sz w:val="32"/>
          <w:szCs w:val="32"/>
        </w:rPr>
        <w:t xml:space="preserve"> (Setting Up For Success)</w:t>
      </w:r>
    </w:p>
    <w:p w14:paraId="0F257200" w14:textId="77777777" w:rsidR="00EE2D34" w:rsidRPr="00582038" w:rsidRDefault="00EE2D34" w:rsidP="00A806AE">
      <w:pPr>
        <w:pStyle w:val="ListParagraph"/>
        <w:numPr>
          <w:ilvl w:val="0"/>
          <w:numId w:val="56"/>
        </w:numPr>
        <w:rPr>
          <w:rFonts w:asciiTheme="minorHAnsi" w:hAnsiTheme="minorHAnsi" w:cstheme="minorHAnsi"/>
          <w:sz w:val="22"/>
          <w:szCs w:val="22"/>
        </w:rPr>
      </w:pPr>
      <w:r w:rsidRPr="00582038">
        <w:rPr>
          <w:rFonts w:asciiTheme="minorHAnsi" w:hAnsiTheme="minorHAnsi" w:cstheme="minorHAnsi"/>
          <w:b/>
          <w:bCs/>
          <w:sz w:val="22"/>
          <w:szCs w:val="22"/>
        </w:rPr>
        <w:t>Purpose</w:t>
      </w:r>
    </w:p>
    <w:p w14:paraId="2A9335AE" w14:textId="77777777" w:rsidR="00EE2D34" w:rsidRDefault="00EE2D34" w:rsidP="00EE2D34">
      <w:pPr>
        <w:pStyle w:val="ListParagraph"/>
        <w:numPr>
          <w:ilvl w:val="0"/>
          <w:numId w:val="33"/>
        </w:numPr>
        <w:ind w:left="720"/>
        <w:rPr>
          <w:rFonts w:asciiTheme="minorHAnsi" w:hAnsiTheme="minorHAnsi" w:cstheme="minorHAnsi"/>
          <w:sz w:val="22"/>
          <w:szCs w:val="22"/>
        </w:rPr>
      </w:pPr>
      <w:r w:rsidRPr="00582038">
        <w:rPr>
          <w:rFonts w:asciiTheme="minorHAnsi" w:hAnsiTheme="minorHAnsi" w:cstheme="minorHAnsi"/>
          <w:sz w:val="22"/>
          <w:szCs w:val="22"/>
        </w:rPr>
        <w:t>To effectively manage and appreciate the volunteers who support the XYZ Karting Club.</w:t>
      </w:r>
    </w:p>
    <w:p w14:paraId="4FC18FDA" w14:textId="77777777" w:rsidR="00BC1FA5" w:rsidRPr="001B71C4" w:rsidRDefault="00BC1FA5" w:rsidP="001B71C4">
      <w:pPr>
        <w:ind w:left="360"/>
        <w:rPr>
          <w:rFonts w:asciiTheme="minorHAnsi" w:hAnsiTheme="minorHAnsi" w:cstheme="minorHAnsi"/>
          <w:b/>
          <w:bCs/>
          <w:sz w:val="22"/>
          <w:szCs w:val="22"/>
        </w:rPr>
      </w:pPr>
      <w:r w:rsidRPr="001B71C4">
        <w:rPr>
          <w:rFonts w:asciiTheme="minorHAnsi" w:hAnsiTheme="minorHAnsi" w:cstheme="minorHAnsi"/>
          <w:b/>
          <w:bCs/>
          <w:sz w:val="22"/>
          <w:szCs w:val="22"/>
        </w:rPr>
        <w:t xml:space="preserve">**Priority Action:** </w:t>
      </w:r>
    </w:p>
    <w:p w14:paraId="24143721" w14:textId="4FB8866C" w:rsidR="00BC1FA5" w:rsidRPr="001B71C4" w:rsidRDefault="00BC1FA5" w:rsidP="00AA69DA">
      <w:pPr>
        <w:pStyle w:val="ListParagraph"/>
        <w:numPr>
          <w:ilvl w:val="0"/>
          <w:numId w:val="33"/>
        </w:numPr>
        <w:ind w:left="709" w:hanging="283"/>
        <w:rPr>
          <w:rFonts w:asciiTheme="minorHAnsi" w:hAnsiTheme="minorHAnsi" w:cstheme="minorHAnsi"/>
          <w:sz w:val="22"/>
          <w:szCs w:val="22"/>
        </w:rPr>
      </w:pPr>
      <w:r w:rsidRPr="001B71C4">
        <w:rPr>
          <w:rFonts w:asciiTheme="minorHAnsi" w:hAnsiTheme="minorHAnsi" w:cstheme="minorHAnsi"/>
          <w:sz w:val="22"/>
          <w:szCs w:val="22"/>
        </w:rPr>
        <w:t>Establish a dedicated volunteer management team to oversee the entire volunteer program.</w:t>
      </w:r>
    </w:p>
    <w:p w14:paraId="6C7F1938" w14:textId="77777777" w:rsidR="00EE2D34" w:rsidRPr="00582038" w:rsidRDefault="00EE2D34" w:rsidP="00A806AE">
      <w:pPr>
        <w:pStyle w:val="ListParagraph"/>
        <w:numPr>
          <w:ilvl w:val="0"/>
          <w:numId w:val="56"/>
        </w:numPr>
        <w:ind w:left="360"/>
        <w:rPr>
          <w:rFonts w:asciiTheme="minorHAnsi" w:hAnsiTheme="minorHAnsi" w:cstheme="minorHAnsi"/>
          <w:sz w:val="22"/>
          <w:szCs w:val="22"/>
        </w:rPr>
      </w:pPr>
      <w:r w:rsidRPr="00582038">
        <w:rPr>
          <w:rFonts w:asciiTheme="minorHAnsi" w:hAnsiTheme="minorHAnsi" w:cstheme="minorHAnsi"/>
          <w:b/>
          <w:bCs/>
          <w:sz w:val="22"/>
          <w:szCs w:val="22"/>
        </w:rPr>
        <w:t>Scope</w:t>
      </w:r>
    </w:p>
    <w:p w14:paraId="62F75E58" w14:textId="77777777" w:rsidR="00EE2D34" w:rsidRDefault="00EE2D34" w:rsidP="00EE2D34">
      <w:pPr>
        <w:pStyle w:val="ListParagraph"/>
        <w:numPr>
          <w:ilvl w:val="0"/>
          <w:numId w:val="33"/>
        </w:numPr>
        <w:ind w:left="720"/>
        <w:rPr>
          <w:rFonts w:asciiTheme="minorHAnsi" w:hAnsiTheme="minorHAnsi" w:cstheme="minorHAnsi"/>
          <w:sz w:val="22"/>
          <w:szCs w:val="22"/>
        </w:rPr>
      </w:pPr>
      <w:r w:rsidRPr="00582038">
        <w:rPr>
          <w:rFonts w:asciiTheme="minorHAnsi" w:hAnsiTheme="minorHAnsi" w:cstheme="minorHAnsi"/>
          <w:sz w:val="22"/>
          <w:szCs w:val="22"/>
        </w:rPr>
        <w:t>This plan covers the recruitment, training, appreciation, and retention of volunteers.</w:t>
      </w:r>
    </w:p>
    <w:p w14:paraId="61A8D259" w14:textId="77777777" w:rsidR="007A501D" w:rsidRPr="007A501D" w:rsidRDefault="007A501D" w:rsidP="007A501D">
      <w:pPr>
        <w:ind w:left="360"/>
        <w:rPr>
          <w:rFonts w:asciiTheme="minorHAnsi" w:hAnsiTheme="minorHAnsi" w:cstheme="minorHAnsi"/>
          <w:b/>
          <w:bCs/>
          <w:sz w:val="22"/>
          <w:szCs w:val="22"/>
        </w:rPr>
      </w:pPr>
      <w:r w:rsidRPr="007A501D">
        <w:rPr>
          <w:rFonts w:asciiTheme="minorHAnsi" w:hAnsiTheme="minorHAnsi" w:cstheme="minorHAnsi"/>
          <w:b/>
          <w:bCs/>
          <w:sz w:val="22"/>
          <w:szCs w:val="22"/>
        </w:rPr>
        <w:t xml:space="preserve">**Priority Action:** </w:t>
      </w:r>
    </w:p>
    <w:p w14:paraId="5CD11577" w14:textId="6629838E" w:rsidR="001B71C4" w:rsidRDefault="007A501D" w:rsidP="00EE2D34">
      <w:pPr>
        <w:pStyle w:val="ListParagraph"/>
        <w:numPr>
          <w:ilvl w:val="0"/>
          <w:numId w:val="33"/>
        </w:numPr>
        <w:ind w:left="720"/>
        <w:rPr>
          <w:rFonts w:asciiTheme="minorHAnsi" w:hAnsiTheme="minorHAnsi" w:cstheme="minorHAnsi"/>
          <w:sz w:val="22"/>
          <w:szCs w:val="22"/>
        </w:rPr>
      </w:pPr>
      <w:r w:rsidRPr="007A501D">
        <w:rPr>
          <w:rFonts w:asciiTheme="minorHAnsi" w:hAnsiTheme="minorHAnsi" w:cstheme="minorHAnsi"/>
          <w:sz w:val="22"/>
          <w:szCs w:val="22"/>
        </w:rPr>
        <w:t>Expand the scope to include volunteer career progression within the club.</w:t>
      </w:r>
    </w:p>
    <w:p w14:paraId="46EB507A" w14:textId="77777777" w:rsidR="00EE2D34" w:rsidRPr="00711973" w:rsidRDefault="00EE2D34" w:rsidP="00A806AE">
      <w:pPr>
        <w:pStyle w:val="ListParagraph"/>
        <w:numPr>
          <w:ilvl w:val="0"/>
          <w:numId w:val="56"/>
        </w:numPr>
        <w:ind w:left="360"/>
        <w:rPr>
          <w:rFonts w:asciiTheme="minorHAnsi" w:hAnsiTheme="minorHAnsi" w:cstheme="minorHAnsi"/>
          <w:sz w:val="22"/>
          <w:szCs w:val="22"/>
        </w:rPr>
      </w:pPr>
      <w:r w:rsidRPr="00711973">
        <w:rPr>
          <w:rFonts w:asciiTheme="minorHAnsi" w:hAnsiTheme="minorHAnsi" w:cstheme="minorHAnsi"/>
          <w:b/>
          <w:bCs/>
          <w:sz w:val="22"/>
          <w:szCs w:val="22"/>
        </w:rPr>
        <w:t>Objectives of the Volunteer Program</w:t>
      </w:r>
    </w:p>
    <w:p w14:paraId="4C7B317C" w14:textId="77777777" w:rsidR="00EE2D34" w:rsidRPr="00CE36D1" w:rsidRDefault="00EE2D34" w:rsidP="00EE2D34">
      <w:pPr>
        <w:pStyle w:val="ListParagraph"/>
        <w:numPr>
          <w:ilvl w:val="0"/>
          <w:numId w:val="24"/>
        </w:numPr>
        <w:ind w:left="720"/>
        <w:rPr>
          <w:rFonts w:asciiTheme="minorHAnsi" w:hAnsiTheme="minorHAnsi" w:cstheme="minorHAnsi"/>
          <w:sz w:val="22"/>
          <w:szCs w:val="22"/>
        </w:rPr>
      </w:pPr>
      <w:r w:rsidRPr="00CE36D1">
        <w:rPr>
          <w:rFonts w:asciiTheme="minorHAnsi" w:hAnsiTheme="minorHAnsi" w:cstheme="minorHAnsi"/>
          <w:sz w:val="22"/>
          <w:szCs w:val="22"/>
        </w:rPr>
        <w:t>Enhance the club's operations and events</w:t>
      </w:r>
      <w:r w:rsidRPr="000F3FD0">
        <w:t xml:space="preserve"> </w:t>
      </w:r>
      <w:r w:rsidRPr="000F3FD0">
        <w:rPr>
          <w:rFonts w:asciiTheme="minorHAnsi" w:hAnsiTheme="minorHAnsi" w:cstheme="minorHAnsi"/>
          <w:sz w:val="22"/>
          <w:szCs w:val="22"/>
        </w:rPr>
        <w:t>and community outreach</w:t>
      </w:r>
      <w:r w:rsidRPr="00CE36D1">
        <w:rPr>
          <w:rFonts w:asciiTheme="minorHAnsi" w:hAnsiTheme="minorHAnsi" w:cstheme="minorHAnsi"/>
          <w:sz w:val="22"/>
          <w:szCs w:val="22"/>
        </w:rPr>
        <w:t>.</w:t>
      </w:r>
    </w:p>
    <w:p w14:paraId="2D2641BB" w14:textId="77777777" w:rsidR="00EE2D34" w:rsidRPr="00CE36D1" w:rsidRDefault="00EE2D34" w:rsidP="00EE2D34">
      <w:pPr>
        <w:pStyle w:val="ListParagraph"/>
        <w:numPr>
          <w:ilvl w:val="0"/>
          <w:numId w:val="24"/>
        </w:numPr>
        <w:ind w:left="720"/>
        <w:rPr>
          <w:rFonts w:asciiTheme="minorHAnsi" w:hAnsiTheme="minorHAnsi" w:cstheme="minorHAnsi"/>
          <w:sz w:val="22"/>
          <w:szCs w:val="22"/>
        </w:rPr>
      </w:pPr>
      <w:r w:rsidRPr="00CE36D1">
        <w:rPr>
          <w:rFonts w:asciiTheme="minorHAnsi" w:hAnsiTheme="minorHAnsi" w:cstheme="minorHAnsi"/>
          <w:sz w:val="22"/>
          <w:szCs w:val="22"/>
        </w:rPr>
        <w:t>Foster a sense of community and teamwork</w:t>
      </w:r>
      <w:r w:rsidRPr="00A84F4E">
        <w:rPr>
          <w:rFonts w:asciiTheme="minorHAnsi" w:hAnsiTheme="minorHAnsi" w:cstheme="minorHAnsi"/>
        </w:rPr>
        <w:t xml:space="preserve"> </w:t>
      </w:r>
      <w:r w:rsidRPr="003B197E">
        <w:rPr>
          <w:rFonts w:asciiTheme="minorHAnsi" w:hAnsiTheme="minorHAnsi" w:cstheme="minorHAnsi"/>
        </w:rPr>
        <w:t>and leadership</w:t>
      </w:r>
      <w:r w:rsidRPr="00CE36D1">
        <w:rPr>
          <w:rFonts w:asciiTheme="minorHAnsi" w:hAnsiTheme="minorHAnsi" w:cstheme="minorHAnsi"/>
          <w:sz w:val="22"/>
          <w:szCs w:val="22"/>
        </w:rPr>
        <w:t>.</w:t>
      </w:r>
    </w:p>
    <w:p w14:paraId="2FB47B0D" w14:textId="77777777" w:rsidR="00EE2D34" w:rsidRDefault="00EE2D34" w:rsidP="00EE2D34">
      <w:pPr>
        <w:pStyle w:val="ListParagraph"/>
        <w:numPr>
          <w:ilvl w:val="0"/>
          <w:numId w:val="24"/>
        </w:numPr>
        <w:ind w:left="720"/>
        <w:rPr>
          <w:rFonts w:asciiTheme="minorHAnsi" w:hAnsiTheme="minorHAnsi" w:cstheme="minorHAnsi"/>
          <w:sz w:val="22"/>
          <w:szCs w:val="22"/>
        </w:rPr>
      </w:pPr>
      <w:r w:rsidRPr="00CE36D1">
        <w:rPr>
          <w:rFonts w:asciiTheme="minorHAnsi" w:hAnsiTheme="minorHAnsi" w:cstheme="minorHAnsi"/>
          <w:sz w:val="22"/>
          <w:szCs w:val="22"/>
        </w:rPr>
        <w:t>Provide opportunities for members to contribute and develop skills</w:t>
      </w:r>
      <w:r w:rsidRPr="00620782">
        <w:rPr>
          <w:rFonts w:asciiTheme="minorHAnsi" w:hAnsiTheme="minorHAnsi" w:cstheme="minorHAnsi"/>
        </w:rPr>
        <w:t xml:space="preserve"> </w:t>
      </w:r>
      <w:r w:rsidRPr="003B197E">
        <w:rPr>
          <w:rFonts w:asciiTheme="minorHAnsi" w:hAnsiTheme="minorHAnsi" w:cstheme="minorHAnsi"/>
        </w:rPr>
        <w:t>and take on leadership roles</w:t>
      </w:r>
      <w:r w:rsidRPr="00CE36D1">
        <w:rPr>
          <w:rFonts w:asciiTheme="minorHAnsi" w:hAnsiTheme="minorHAnsi" w:cstheme="minorHAnsi"/>
          <w:sz w:val="22"/>
          <w:szCs w:val="22"/>
        </w:rPr>
        <w:t>.</w:t>
      </w:r>
    </w:p>
    <w:p w14:paraId="7794D560" w14:textId="77777777" w:rsidR="00AA69DA" w:rsidRPr="00AA69DA" w:rsidRDefault="00AA69DA" w:rsidP="00AA69DA">
      <w:pPr>
        <w:ind w:left="360"/>
        <w:rPr>
          <w:rFonts w:asciiTheme="minorHAnsi" w:hAnsiTheme="minorHAnsi" w:cstheme="minorHAnsi"/>
          <w:b/>
          <w:bCs/>
          <w:sz w:val="22"/>
          <w:szCs w:val="22"/>
        </w:rPr>
      </w:pPr>
      <w:r w:rsidRPr="00AA69DA">
        <w:rPr>
          <w:rFonts w:asciiTheme="minorHAnsi" w:hAnsiTheme="minorHAnsi" w:cstheme="minorHAnsi"/>
          <w:b/>
          <w:bCs/>
          <w:sz w:val="22"/>
          <w:szCs w:val="22"/>
        </w:rPr>
        <w:t xml:space="preserve">**Priority Action:** </w:t>
      </w:r>
    </w:p>
    <w:p w14:paraId="34D84F4E" w14:textId="0AE5A57F" w:rsidR="00AA69DA" w:rsidRPr="00AA69DA" w:rsidRDefault="00AA69DA" w:rsidP="00AA69DA">
      <w:pPr>
        <w:pStyle w:val="ListParagraph"/>
        <w:numPr>
          <w:ilvl w:val="0"/>
          <w:numId w:val="24"/>
        </w:numPr>
        <w:ind w:left="720"/>
        <w:rPr>
          <w:rFonts w:asciiTheme="minorHAnsi" w:hAnsiTheme="minorHAnsi" w:cstheme="minorHAnsi"/>
          <w:sz w:val="22"/>
          <w:szCs w:val="22"/>
        </w:rPr>
      </w:pPr>
      <w:r w:rsidRPr="00AA69DA">
        <w:rPr>
          <w:rFonts w:asciiTheme="minorHAnsi" w:hAnsiTheme="minorHAnsi" w:cstheme="minorHAnsi"/>
          <w:sz w:val="22"/>
          <w:szCs w:val="22"/>
        </w:rPr>
        <w:t>Introduce a yearly volunteer satisfaction survey to measure the success of the program.</w:t>
      </w:r>
    </w:p>
    <w:p w14:paraId="180F2EDA" w14:textId="77777777" w:rsidR="00EE2D34" w:rsidRPr="003616D6" w:rsidRDefault="00EE2D34" w:rsidP="00EE2D34">
      <w:pPr>
        <w:rPr>
          <w:rFonts w:asciiTheme="minorHAnsi" w:hAnsiTheme="minorHAnsi" w:cstheme="minorHAnsi"/>
        </w:rPr>
      </w:pPr>
    </w:p>
    <w:p w14:paraId="198526CE" w14:textId="77777777" w:rsidR="00EE2D34" w:rsidRDefault="00EE2D34" w:rsidP="00EE2D34">
      <w:pPr>
        <w:rPr>
          <w:rFonts w:asciiTheme="minorHAnsi" w:hAnsiTheme="minorHAnsi" w:cstheme="minorHAnsi"/>
          <w:sz w:val="22"/>
          <w:szCs w:val="22"/>
        </w:rPr>
      </w:pPr>
      <w:r>
        <w:rPr>
          <w:rFonts w:asciiTheme="minorHAnsi" w:hAnsiTheme="minorHAnsi" w:cstheme="minorHAnsi"/>
          <w:b/>
          <w:bCs/>
          <w:sz w:val="32"/>
          <w:szCs w:val="32"/>
        </w:rPr>
        <w:t>2</w:t>
      </w:r>
      <w:r w:rsidRPr="00FC1FD8">
        <w:rPr>
          <w:rFonts w:asciiTheme="minorHAnsi" w:hAnsiTheme="minorHAnsi" w:cstheme="minorHAnsi"/>
          <w:b/>
          <w:bCs/>
          <w:sz w:val="32"/>
          <w:szCs w:val="32"/>
        </w:rPr>
        <w:t>. Volunteer Roles &amp; Responsibilities</w:t>
      </w:r>
    </w:p>
    <w:p w14:paraId="242E7CDD" w14:textId="77777777" w:rsidR="00EE2D34" w:rsidRPr="00BB010E" w:rsidRDefault="00EE2D34" w:rsidP="00EE2D34">
      <w:pPr>
        <w:ind w:left="709"/>
        <w:rPr>
          <w:rFonts w:asciiTheme="minorHAnsi" w:hAnsiTheme="minorHAnsi" w:cstheme="minorHAnsi"/>
          <w:sz w:val="22"/>
          <w:szCs w:val="22"/>
        </w:rPr>
      </w:pPr>
      <w:r w:rsidRPr="00BB010E">
        <w:rPr>
          <w:rFonts w:asciiTheme="minorHAnsi" w:hAnsiTheme="minorHAnsi" w:cstheme="minorHAnsi"/>
          <w:color w:val="FF0000"/>
          <w:sz w:val="22"/>
          <w:szCs w:val="22"/>
        </w:rPr>
        <w:t>(Customise for your Club)</w:t>
      </w:r>
    </w:p>
    <w:p w14:paraId="2678DD77" w14:textId="77777777" w:rsidR="00EE2D34" w:rsidRDefault="00EE2D34" w:rsidP="00A806AE">
      <w:pPr>
        <w:pStyle w:val="ListParagraph"/>
        <w:numPr>
          <w:ilvl w:val="0"/>
          <w:numId w:val="57"/>
        </w:numPr>
        <w:rPr>
          <w:rFonts w:asciiTheme="minorHAnsi" w:hAnsiTheme="minorHAnsi" w:cstheme="minorHAnsi"/>
          <w:sz w:val="22"/>
          <w:szCs w:val="22"/>
        </w:rPr>
      </w:pPr>
      <w:r w:rsidRPr="00CE36D1">
        <w:rPr>
          <w:rFonts w:asciiTheme="minorHAnsi" w:hAnsiTheme="minorHAnsi" w:cstheme="minorHAnsi"/>
          <w:sz w:val="22"/>
          <w:szCs w:val="22"/>
        </w:rPr>
        <w:t xml:space="preserve">Determine </w:t>
      </w:r>
      <w:r>
        <w:rPr>
          <w:rFonts w:asciiTheme="minorHAnsi" w:hAnsiTheme="minorHAnsi" w:cstheme="minorHAnsi"/>
          <w:sz w:val="22"/>
          <w:szCs w:val="22"/>
        </w:rPr>
        <w:t xml:space="preserve">and then list here the </w:t>
      </w:r>
      <w:r w:rsidRPr="00CE36D1">
        <w:rPr>
          <w:rFonts w:asciiTheme="minorHAnsi" w:hAnsiTheme="minorHAnsi" w:cstheme="minorHAnsi"/>
          <w:sz w:val="22"/>
          <w:szCs w:val="22"/>
        </w:rPr>
        <w:t>specific roles</w:t>
      </w:r>
      <w:r>
        <w:rPr>
          <w:rFonts w:asciiTheme="minorHAnsi" w:hAnsiTheme="minorHAnsi" w:cstheme="minorHAnsi"/>
          <w:sz w:val="22"/>
          <w:szCs w:val="22"/>
        </w:rPr>
        <w:t xml:space="preserve"> within the Club</w:t>
      </w:r>
      <w:r w:rsidRPr="00CE36D1">
        <w:rPr>
          <w:rFonts w:asciiTheme="minorHAnsi" w:hAnsiTheme="minorHAnsi" w:cstheme="minorHAnsi"/>
          <w:sz w:val="22"/>
          <w:szCs w:val="22"/>
        </w:rPr>
        <w:t xml:space="preserve"> that require </w:t>
      </w:r>
      <w:r>
        <w:rPr>
          <w:rFonts w:asciiTheme="minorHAnsi" w:hAnsiTheme="minorHAnsi" w:cstheme="minorHAnsi"/>
          <w:sz w:val="22"/>
          <w:szCs w:val="22"/>
        </w:rPr>
        <w:t xml:space="preserve">either paid personnel or </w:t>
      </w:r>
      <w:proofErr w:type="spellStart"/>
      <w:r>
        <w:rPr>
          <w:rFonts w:asciiTheme="minorHAnsi" w:hAnsiTheme="minorHAnsi" w:cstheme="minorHAnsi"/>
          <w:sz w:val="22"/>
          <w:szCs w:val="22"/>
        </w:rPr>
        <w:t>or</w:t>
      </w:r>
      <w:proofErr w:type="spellEnd"/>
      <w:r>
        <w:rPr>
          <w:rFonts w:asciiTheme="minorHAnsi" w:hAnsiTheme="minorHAnsi" w:cstheme="minorHAnsi"/>
          <w:sz w:val="22"/>
          <w:szCs w:val="22"/>
        </w:rPr>
        <w:t xml:space="preserve"> </w:t>
      </w:r>
      <w:r w:rsidRPr="00CE36D1">
        <w:rPr>
          <w:rFonts w:asciiTheme="minorHAnsi" w:hAnsiTheme="minorHAnsi" w:cstheme="minorHAnsi"/>
          <w:sz w:val="22"/>
          <w:szCs w:val="22"/>
        </w:rPr>
        <w:t>volunteer</w:t>
      </w:r>
      <w:r>
        <w:rPr>
          <w:rFonts w:asciiTheme="minorHAnsi" w:hAnsiTheme="minorHAnsi" w:cstheme="minorHAnsi"/>
          <w:sz w:val="22"/>
          <w:szCs w:val="22"/>
        </w:rPr>
        <w:t>s to undertake the specific duties of the role, including:</w:t>
      </w:r>
    </w:p>
    <w:p w14:paraId="05D4D408" w14:textId="77777777" w:rsidR="00EE2D34" w:rsidRDefault="00EE2D34" w:rsidP="00A806AE">
      <w:pPr>
        <w:pStyle w:val="ListParagraph"/>
        <w:numPr>
          <w:ilvl w:val="1"/>
          <w:numId w:val="57"/>
        </w:numPr>
        <w:ind w:left="774" w:hanging="425"/>
        <w:rPr>
          <w:rFonts w:asciiTheme="minorHAnsi" w:hAnsiTheme="minorHAnsi" w:cstheme="minorHAnsi"/>
          <w:sz w:val="22"/>
          <w:szCs w:val="22"/>
        </w:rPr>
      </w:pPr>
      <w:r>
        <w:rPr>
          <w:rFonts w:asciiTheme="minorHAnsi" w:hAnsiTheme="minorHAnsi" w:cstheme="minorHAnsi"/>
          <w:sz w:val="22"/>
          <w:szCs w:val="22"/>
        </w:rPr>
        <w:t xml:space="preserve">The statutory roles required by law: President, Secretary (or Public Officer), Treasurer etc., </w:t>
      </w:r>
    </w:p>
    <w:p w14:paraId="50D6FA6A" w14:textId="77777777" w:rsidR="00EE2D34" w:rsidRDefault="00EE2D34" w:rsidP="00A806AE">
      <w:pPr>
        <w:pStyle w:val="ListParagraph"/>
        <w:numPr>
          <w:ilvl w:val="1"/>
          <w:numId w:val="57"/>
        </w:numPr>
        <w:ind w:left="774" w:hanging="425"/>
        <w:rPr>
          <w:rFonts w:asciiTheme="minorHAnsi" w:hAnsiTheme="minorHAnsi" w:cstheme="minorHAnsi"/>
          <w:sz w:val="22"/>
          <w:szCs w:val="22"/>
        </w:rPr>
      </w:pPr>
      <w:r>
        <w:rPr>
          <w:rFonts w:asciiTheme="minorHAnsi" w:hAnsiTheme="minorHAnsi" w:cstheme="minorHAnsi"/>
          <w:sz w:val="22"/>
          <w:szCs w:val="22"/>
        </w:rPr>
        <w:t>The roles required by the KA NCRs to be filled:</w:t>
      </w:r>
    </w:p>
    <w:p w14:paraId="6251A799" w14:textId="77777777" w:rsidR="00EE2D34" w:rsidRDefault="00EE2D34" w:rsidP="00A806AE">
      <w:pPr>
        <w:pStyle w:val="ListParagraph"/>
        <w:numPr>
          <w:ilvl w:val="2"/>
          <w:numId w:val="57"/>
        </w:numPr>
        <w:ind w:left="1800"/>
        <w:rPr>
          <w:rFonts w:asciiTheme="minorHAnsi" w:hAnsiTheme="minorHAnsi" w:cstheme="minorHAnsi"/>
          <w:sz w:val="22"/>
          <w:szCs w:val="22"/>
        </w:rPr>
      </w:pPr>
      <w:r>
        <w:rPr>
          <w:rFonts w:asciiTheme="minorHAnsi" w:hAnsiTheme="minorHAnsi" w:cstheme="minorHAnsi"/>
          <w:sz w:val="22"/>
          <w:szCs w:val="22"/>
        </w:rPr>
        <w:t>Club Safety Officer – (Refer to NCR, General Rules,  Chapter 4)</w:t>
      </w:r>
    </w:p>
    <w:p w14:paraId="7197726B" w14:textId="77777777" w:rsidR="00EE2D34" w:rsidRDefault="00EE2D34" w:rsidP="00C349FB">
      <w:pPr>
        <w:pStyle w:val="ListParagraph"/>
        <w:numPr>
          <w:ilvl w:val="3"/>
          <w:numId w:val="57"/>
        </w:numPr>
        <w:ind w:left="2127" w:hanging="284"/>
        <w:rPr>
          <w:rFonts w:asciiTheme="minorHAnsi" w:hAnsiTheme="minorHAnsi" w:cstheme="minorHAnsi"/>
          <w:sz w:val="22"/>
          <w:szCs w:val="22"/>
        </w:rPr>
      </w:pPr>
      <w:r>
        <w:rPr>
          <w:rFonts w:asciiTheme="minorHAnsi" w:hAnsiTheme="minorHAnsi" w:cstheme="minorHAnsi"/>
          <w:sz w:val="22"/>
          <w:szCs w:val="22"/>
        </w:rPr>
        <w:t>Must successfully complete the Club Safety Officer Course in the KA Officials Academy.</w:t>
      </w:r>
    </w:p>
    <w:p w14:paraId="5A0D6AE8" w14:textId="77777777" w:rsidR="00EE2D34" w:rsidRDefault="00EE2D34" w:rsidP="00A806AE">
      <w:pPr>
        <w:pStyle w:val="ListParagraph"/>
        <w:numPr>
          <w:ilvl w:val="1"/>
          <w:numId w:val="57"/>
        </w:numPr>
        <w:ind w:left="774" w:hanging="425"/>
        <w:rPr>
          <w:rFonts w:asciiTheme="minorHAnsi" w:hAnsiTheme="minorHAnsi" w:cstheme="minorHAnsi"/>
          <w:sz w:val="22"/>
          <w:szCs w:val="22"/>
        </w:rPr>
      </w:pPr>
      <w:r>
        <w:rPr>
          <w:rFonts w:asciiTheme="minorHAnsi" w:hAnsiTheme="minorHAnsi" w:cstheme="minorHAnsi"/>
          <w:sz w:val="22"/>
          <w:szCs w:val="22"/>
        </w:rPr>
        <w:t>The roles that the Club will need to fill to be effective and efficient in organising Race Meetings, (Refer to NCR, General rules Chapters, 5, 6, 7.</w:t>
      </w:r>
    </w:p>
    <w:p w14:paraId="4FCB1FD2" w14:textId="77777777" w:rsidR="00EE2D34" w:rsidRDefault="00EE2D34" w:rsidP="00A806AE">
      <w:pPr>
        <w:pStyle w:val="ListParagraph"/>
        <w:numPr>
          <w:ilvl w:val="2"/>
          <w:numId w:val="57"/>
        </w:numPr>
        <w:ind w:left="1800"/>
        <w:rPr>
          <w:rFonts w:asciiTheme="minorHAnsi" w:hAnsiTheme="minorHAnsi" w:cstheme="minorHAnsi"/>
          <w:sz w:val="22"/>
          <w:szCs w:val="22"/>
        </w:rPr>
      </w:pPr>
      <w:r>
        <w:rPr>
          <w:rFonts w:asciiTheme="minorHAnsi" w:hAnsiTheme="minorHAnsi" w:cstheme="minorHAnsi"/>
          <w:sz w:val="22"/>
          <w:szCs w:val="22"/>
        </w:rPr>
        <w:t xml:space="preserve">Race / Competition Secretary (Responsible for organising and preparing for Race Meetings), </w:t>
      </w:r>
    </w:p>
    <w:p w14:paraId="3E909774" w14:textId="77777777" w:rsidR="00EE2D34" w:rsidRDefault="00EE2D34" w:rsidP="00C349FB">
      <w:pPr>
        <w:pStyle w:val="ListParagraph"/>
        <w:numPr>
          <w:ilvl w:val="3"/>
          <w:numId w:val="57"/>
        </w:numPr>
        <w:ind w:left="2127" w:hanging="284"/>
        <w:rPr>
          <w:rFonts w:asciiTheme="minorHAnsi" w:hAnsiTheme="minorHAnsi" w:cstheme="minorHAnsi"/>
          <w:sz w:val="22"/>
          <w:szCs w:val="22"/>
        </w:rPr>
      </w:pPr>
      <w:r>
        <w:rPr>
          <w:rFonts w:asciiTheme="minorHAnsi" w:hAnsiTheme="minorHAnsi" w:cstheme="minorHAnsi"/>
          <w:sz w:val="22"/>
          <w:szCs w:val="22"/>
        </w:rPr>
        <w:t xml:space="preserve">Event Administration Officers / Committee Members who will form the Organising Committee for Race Meetings, </w:t>
      </w:r>
    </w:p>
    <w:p w14:paraId="4C0F00A7" w14:textId="77777777" w:rsidR="00EE2D34" w:rsidRDefault="00EE2D34" w:rsidP="00A806AE">
      <w:pPr>
        <w:pStyle w:val="ListParagraph"/>
        <w:numPr>
          <w:ilvl w:val="2"/>
          <w:numId w:val="57"/>
        </w:numPr>
        <w:ind w:left="1800"/>
        <w:rPr>
          <w:rFonts w:asciiTheme="minorHAnsi" w:hAnsiTheme="minorHAnsi" w:cstheme="minorHAnsi"/>
          <w:sz w:val="22"/>
          <w:szCs w:val="22"/>
        </w:rPr>
      </w:pPr>
      <w:r>
        <w:rPr>
          <w:rFonts w:asciiTheme="minorHAnsi" w:hAnsiTheme="minorHAnsi" w:cstheme="minorHAnsi"/>
          <w:sz w:val="22"/>
          <w:szCs w:val="22"/>
        </w:rPr>
        <w:t>Promotions Officer / Social Media Officer etc</w:t>
      </w:r>
    </w:p>
    <w:p w14:paraId="7698D364" w14:textId="77777777" w:rsidR="00EE2D34" w:rsidRDefault="00EE2D34" w:rsidP="00A806AE">
      <w:pPr>
        <w:pStyle w:val="ListParagraph"/>
        <w:numPr>
          <w:ilvl w:val="2"/>
          <w:numId w:val="57"/>
        </w:numPr>
        <w:ind w:left="1800"/>
        <w:rPr>
          <w:rFonts w:asciiTheme="minorHAnsi" w:hAnsiTheme="minorHAnsi" w:cstheme="minorHAnsi"/>
          <w:sz w:val="22"/>
          <w:szCs w:val="22"/>
        </w:rPr>
      </w:pPr>
      <w:r>
        <w:rPr>
          <w:rFonts w:asciiTheme="minorHAnsi" w:hAnsiTheme="minorHAnsi" w:cstheme="minorHAnsi"/>
          <w:sz w:val="22"/>
          <w:szCs w:val="22"/>
        </w:rPr>
        <w:t>Key Race Officials or Officials Officer</w:t>
      </w:r>
    </w:p>
    <w:p w14:paraId="5FF2A387" w14:textId="77777777" w:rsidR="00EE2D34" w:rsidRDefault="00EE2D34" w:rsidP="00A806AE">
      <w:pPr>
        <w:pStyle w:val="ListParagraph"/>
        <w:numPr>
          <w:ilvl w:val="1"/>
          <w:numId w:val="57"/>
        </w:numPr>
        <w:ind w:left="774" w:hanging="425"/>
        <w:rPr>
          <w:rFonts w:asciiTheme="minorHAnsi" w:hAnsiTheme="minorHAnsi" w:cstheme="minorHAnsi"/>
          <w:sz w:val="22"/>
          <w:szCs w:val="22"/>
        </w:rPr>
      </w:pPr>
      <w:r w:rsidRPr="00260689">
        <w:rPr>
          <w:rFonts w:asciiTheme="minorHAnsi" w:hAnsiTheme="minorHAnsi" w:cstheme="minorHAnsi"/>
          <w:sz w:val="22"/>
          <w:szCs w:val="22"/>
        </w:rPr>
        <w:t xml:space="preserve">In addition to statutory roles, consider introducing roles </w:t>
      </w:r>
      <w:r>
        <w:rPr>
          <w:rFonts w:asciiTheme="minorHAnsi" w:hAnsiTheme="minorHAnsi" w:cstheme="minorHAnsi"/>
          <w:sz w:val="22"/>
          <w:szCs w:val="22"/>
        </w:rPr>
        <w:t>that the Club thinks they need to appoint to share the load and to run the Club efficiently e.g. :</w:t>
      </w:r>
    </w:p>
    <w:p w14:paraId="7A786A26" w14:textId="77777777" w:rsidR="00EE2D34" w:rsidRPr="00C1722A" w:rsidRDefault="00EE2D34" w:rsidP="00EE2D34">
      <w:pPr>
        <w:pStyle w:val="ListParagraph"/>
        <w:numPr>
          <w:ilvl w:val="2"/>
          <w:numId w:val="34"/>
        </w:numPr>
        <w:ind w:left="1800"/>
        <w:rPr>
          <w:rFonts w:asciiTheme="minorHAnsi" w:hAnsiTheme="minorHAnsi" w:cstheme="minorHAnsi"/>
          <w:sz w:val="22"/>
          <w:szCs w:val="22"/>
        </w:rPr>
      </w:pPr>
      <w:r w:rsidRPr="00C1722A">
        <w:rPr>
          <w:rFonts w:asciiTheme="minorHAnsi" w:hAnsiTheme="minorHAnsi" w:cstheme="minorHAnsi"/>
          <w:sz w:val="22"/>
          <w:szCs w:val="22"/>
        </w:rPr>
        <w:t>Membership Coordinator to manage member registrations and renewals.</w:t>
      </w:r>
    </w:p>
    <w:p w14:paraId="788D3A86" w14:textId="77777777" w:rsidR="00EE2D34" w:rsidRDefault="00EE2D34" w:rsidP="00EE2D34">
      <w:pPr>
        <w:pStyle w:val="ListParagraph"/>
        <w:numPr>
          <w:ilvl w:val="2"/>
          <w:numId w:val="34"/>
        </w:numPr>
        <w:ind w:left="1800"/>
        <w:rPr>
          <w:rFonts w:asciiTheme="minorHAnsi" w:hAnsiTheme="minorHAnsi" w:cstheme="minorHAnsi"/>
          <w:sz w:val="22"/>
          <w:szCs w:val="22"/>
        </w:rPr>
      </w:pPr>
      <w:r w:rsidRPr="00C1722A">
        <w:rPr>
          <w:rFonts w:asciiTheme="minorHAnsi" w:hAnsiTheme="minorHAnsi" w:cstheme="minorHAnsi"/>
          <w:sz w:val="22"/>
          <w:szCs w:val="22"/>
        </w:rPr>
        <w:t>Equipment Manager to oversee the maintenance and storage of equipment.</w:t>
      </w:r>
    </w:p>
    <w:p w14:paraId="5D0B174C" w14:textId="77777777" w:rsidR="00EE2D34" w:rsidRPr="000F3B70" w:rsidRDefault="00EE2D34" w:rsidP="00EE2D34">
      <w:pPr>
        <w:pStyle w:val="ListParagraph"/>
        <w:numPr>
          <w:ilvl w:val="2"/>
          <w:numId w:val="34"/>
        </w:numPr>
        <w:ind w:left="1800"/>
        <w:rPr>
          <w:rFonts w:asciiTheme="minorHAnsi" w:hAnsiTheme="minorHAnsi" w:cstheme="minorHAnsi"/>
          <w:sz w:val="22"/>
          <w:szCs w:val="22"/>
        </w:rPr>
      </w:pPr>
      <w:r w:rsidRPr="000F3B70">
        <w:rPr>
          <w:rFonts w:asciiTheme="minorHAnsi" w:hAnsiTheme="minorHAnsi" w:cstheme="minorHAnsi"/>
          <w:sz w:val="22"/>
          <w:szCs w:val="22"/>
        </w:rPr>
        <w:t>Community Outreach Coordinator: To engage with the local community and schools.</w:t>
      </w:r>
    </w:p>
    <w:p w14:paraId="0D8998C0" w14:textId="63D2F661" w:rsidR="00EE2D34" w:rsidRPr="000F3B70" w:rsidRDefault="00EE2D34" w:rsidP="00EE2D34">
      <w:pPr>
        <w:pStyle w:val="ListParagraph"/>
        <w:numPr>
          <w:ilvl w:val="2"/>
          <w:numId w:val="34"/>
        </w:numPr>
        <w:ind w:left="1800"/>
        <w:rPr>
          <w:rFonts w:asciiTheme="minorHAnsi" w:hAnsiTheme="minorHAnsi" w:cstheme="minorHAnsi"/>
          <w:sz w:val="22"/>
          <w:szCs w:val="22"/>
        </w:rPr>
      </w:pPr>
      <w:r w:rsidRPr="000F3B70">
        <w:rPr>
          <w:rFonts w:asciiTheme="minorHAnsi" w:hAnsiTheme="minorHAnsi" w:cstheme="minorHAnsi"/>
          <w:sz w:val="22"/>
          <w:szCs w:val="22"/>
        </w:rPr>
        <w:t>Sponsorship Coordinator: To seek and manage club sponsorships.</w:t>
      </w:r>
    </w:p>
    <w:p w14:paraId="72B5C4EE" w14:textId="4E13ACA4" w:rsidR="00EE2D34" w:rsidRDefault="00EE2D34" w:rsidP="00EE2D34">
      <w:pPr>
        <w:pStyle w:val="ListParagraph"/>
        <w:numPr>
          <w:ilvl w:val="2"/>
          <w:numId w:val="34"/>
        </w:numPr>
        <w:ind w:left="1800"/>
        <w:rPr>
          <w:rFonts w:asciiTheme="minorHAnsi" w:hAnsiTheme="minorHAnsi" w:cstheme="minorHAnsi"/>
          <w:sz w:val="22"/>
          <w:szCs w:val="22"/>
        </w:rPr>
      </w:pPr>
      <w:r w:rsidRPr="000F3B70">
        <w:rPr>
          <w:rFonts w:asciiTheme="minorHAnsi" w:hAnsiTheme="minorHAnsi" w:cstheme="minorHAnsi"/>
          <w:sz w:val="22"/>
          <w:szCs w:val="22"/>
        </w:rPr>
        <w:t>Youth Engagement Officer: To involve younger members in club activities.</w:t>
      </w:r>
    </w:p>
    <w:p w14:paraId="5E22E93B" w14:textId="77777777" w:rsidR="00FE1831" w:rsidRDefault="00FE1831" w:rsidP="00FE1831">
      <w:pPr>
        <w:ind w:left="360"/>
        <w:rPr>
          <w:rFonts w:asciiTheme="minorHAnsi" w:hAnsiTheme="minorHAnsi" w:cstheme="minorHAnsi"/>
          <w:sz w:val="22"/>
          <w:szCs w:val="22"/>
        </w:rPr>
      </w:pPr>
      <w:r w:rsidRPr="00FE1831">
        <w:rPr>
          <w:rFonts w:asciiTheme="minorHAnsi" w:hAnsiTheme="minorHAnsi" w:cstheme="minorHAnsi"/>
          <w:b/>
          <w:bCs/>
          <w:sz w:val="22"/>
          <w:szCs w:val="22"/>
        </w:rPr>
        <w:t>**Priority Action:**</w:t>
      </w:r>
      <w:r w:rsidRPr="00FE1831">
        <w:rPr>
          <w:rFonts w:asciiTheme="minorHAnsi" w:hAnsiTheme="minorHAnsi" w:cstheme="minorHAnsi"/>
          <w:sz w:val="22"/>
          <w:szCs w:val="22"/>
        </w:rPr>
        <w:t xml:space="preserve"> </w:t>
      </w:r>
    </w:p>
    <w:p w14:paraId="108A7CD9" w14:textId="38BEE61A" w:rsidR="00FE1831" w:rsidRPr="00FE1831" w:rsidRDefault="00FE1831" w:rsidP="00FE1831">
      <w:pPr>
        <w:ind w:left="360"/>
        <w:rPr>
          <w:rFonts w:asciiTheme="minorHAnsi" w:hAnsiTheme="minorHAnsi" w:cstheme="minorHAnsi"/>
          <w:sz w:val="22"/>
          <w:szCs w:val="22"/>
        </w:rPr>
      </w:pPr>
      <w:r w:rsidRPr="00FE1831">
        <w:rPr>
          <w:rFonts w:asciiTheme="minorHAnsi" w:hAnsiTheme="minorHAnsi" w:cstheme="minorHAnsi"/>
          <w:sz w:val="22"/>
          <w:szCs w:val="22"/>
        </w:rPr>
        <w:t xml:space="preserve">Create a volunteer advisory </w:t>
      </w:r>
      <w:r>
        <w:rPr>
          <w:rFonts w:asciiTheme="minorHAnsi" w:hAnsiTheme="minorHAnsi" w:cstheme="minorHAnsi"/>
          <w:sz w:val="22"/>
          <w:szCs w:val="22"/>
        </w:rPr>
        <w:t>committee</w:t>
      </w:r>
      <w:r w:rsidRPr="00FE1831">
        <w:rPr>
          <w:rFonts w:asciiTheme="minorHAnsi" w:hAnsiTheme="minorHAnsi" w:cstheme="minorHAnsi"/>
          <w:sz w:val="22"/>
          <w:szCs w:val="22"/>
        </w:rPr>
        <w:t xml:space="preserve"> to provide insights and feedback on club operations.</w:t>
      </w:r>
    </w:p>
    <w:p w14:paraId="4250CDBB" w14:textId="77777777" w:rsidR="00EE2D34" w:rsidRPr="00CE36D1" w:rsidRDefault="00EE2D34" w:rsidP="00A806AE">
      <w:pPr>
        <w:pStyle w:val="ListParagraph"/>
        <w:numPr>
          <w:ilvl w:val="0"/>
          <w:numId w:val="57"/>
        </w:numPr>
        <w:ind w:left="360"/>
        <w:rPr>
          <w:rFonts w:asciiTheme="minorHAnsi" w:hAnsiTheme="minorHAnsi" w:cstheme="minorHAnsi"/>
          <w:sz w:val="22"/>
          <w:szCs w:val="22"/>
        </w:rPr>
      </w:pPr>
      <w:r w:rsidRPr="00CE36D1">
        <w:rPr>
          <w:rFonts w:asciiTheme="minorHAnsi" w:hAnsiTheme="minorHAnsi" w:cstheme="minorHAnsi"/>
          <w:sz w:val="22"/>
          <w:szCs w:val="22"/>
        </w:rPr>
        <w:t xml:space="preserve">Volunteer </w:t>
      </w:r>
      <w:r>
        <w:rPr>
          <w:rFonts w:asciiTheme="minorHAnsi" w:hAnsiTheme="minorHAnsi" w:cstheme="minorHAnsi"/>
          <w:sz w:val="22"/>
          <w:szCs w:val="22"/>
        </w:rPr>
        <w:t>Position</w:t>
      </w:r>
      <w:r w:rsidRPr="00CE36D1">
        <w:rPr>
          <w:rFonts w:asciiTheme="minorHAnsi" w:hAnsiTheme="minorHAnsi" w:cstheme="minorHAnsi"/>
          <w:sz w:val="22"/>
          <w:szCs w:val="22"/>
        </w:rPr>
        <w:t xml:space="preserve"> Descriptions: </w:t>
      </w:r>
    </w:p>
    <w:p w14:paraId="30F14EBC" w14:textId="77777777" w:rsidR="00EE2D34" w:rsidRDefault="00EE2D34" w:rsidP="00A806AE">
      <w:pPr>
        <w:pStyle w:val="ListParagraph"/>
        <w:numPr>
          <w:ilvl w:val="1"/>
          <w:numId w:val="57"/>
        </w:numPr>
        <w:ind w:left="633" w:hanging="284"/>
        <w:rPr>
          <w:rFonts w:asciiTheme="minorHAnsi" w:hAnsiTheme="minorHAnsi" w:cstheme="minorHAnsi"/>
          <w:sz w:val="22"/>
          <w:szCs w:val="22"/>
        </w:rPr>
      </w:pPr>
      <w:r w:rsidRPr="00CE36D1">
        <w:rPr>
          <w:rFonts w:asciiTheme="minorHAnsi" w:hAnsiTheme="minorHAnsi" w:cstheme="minorHAnsi"/>
          <w:sz w:val="22"/>
          <w:szCs w:val="22"/>
        </w:rPr>
        <w:t xml:space="preserve">Select </w:t>
      </w:r>
      <w:r>
        <w:rPr>
          <w:rFonts w:asciiTheme="minorHAnsi" w:hAnsiTheme="minorHAnsi" w:cstheme="minorHAnsi"/>
          <w:sz w:val="22"/>
          <w:szCs w:val="22"/>
        </w:rPr>
        <w:t>and customise the</w:t>
      </w:r>
      <w:r w:rsidRPr="00CE36D1">
        <w:rPr>
          <w:rFonts w:asciiTheme="minorHAnsi" w:hAnsiTheme="minorHAnsi" w:cstheme="minorHAnsi"/>
          <w:sz w:val="22"/>
          <w:szCs w:val="22"/>
        </w:rPr>
        <w:t xml:space="preserve"> Position Descriptions for each </w:t>
      </w:r>
      <w:r>
        <w:rPr>
          <w:rFonts w:asciiTheme="minorHAnsi" w:hAnsiTheme="minorHAnsi" w:cstheme="minorHAnsi"/>
          <w:sz w:val="22"/>
          <w:szCs w:val="22"/>
        </w:rPr>
        <w:t xml:space="preserve">Volunteer </w:t>
      </w:r>
      <w:r w:rsidRPr="00CE36D1">
        <w:rPr>
          <w:rFonts w:asciiTheme="minorHAnsi" w:hAnsiTheme="minorHAnsi" w:cstheme="minorHAnsi"/>
          <w:sz w:val="22"/>
          <w:szCs w:val="22"/>
        </w:rPr>
        <w:t>role, detailing responsibilities, time commitment, and any required skills or qualifications.</w:t>
      </w:r>
    </w:p>
    <w:p w14:paraId="346646EF" w14:textId="77777777" w:rsidR="00EE2D34" w:rsidRPr="00CE36D1" w:rsidRDefault="00EE2D34" w:rsidP="00A806AE">
      <w:pPr>
        <w:pStyle w:val="ListParagraph"/>
        <w:numPr>
          <w:ilvl w:val="1"/>
          <w:numId w:val="57"/>
        </w:numPr>
        <w:ind w:left="633" w:hanging="284"/>
        <w:rPr>
          <w:rFonts w:asciiTheme="minorHAnsi" w:hAnsiTheme="minorHAnsi" w:cstheme="minorHAnsi"/>
          <w:sz w:val="22"/>
          <w:szCs w:val="22"/>
        </w:rPr>
      </w:pPr>
      <w:r w:rsidRPr="008E02EC">
        <w:rPr>
          <w:rFonts w:asciiTheme="minorHAnsi" w:hAnsiTheme="minorHAnsi" w:cstheme="minorHAnsi"/>
          <w:sz w:val="22"/>
          <w:szCs w:val="22"/>
        </w:rPr>
        <w:t>Regularly update position descriptions to reflect the growing needs of a medium-sized club.</w:t>
      </w:r>
    </w:p>
    <w:p w14:paraId="1B86C6D0" w14:textId="77777777" w:rsidR="001368D9" w:rsidRDefault="001368D9" w:rsidP="001368D9">
      <w:pPr>
        <w:ind w:left="349"/>
        <w:rPr>
          <w:rFonts w:asciiTheme="minorHAnsi" w:hAnsiTheme="minorHAnsi" w:cstheme="minorHAnsi"/>
          <w:b/>
          <w:bCs/>
          <w:sz w:val="20"/>
          <w:szCs w:val="20"/>
        </w:rPr>
      </w:pPr>
      <w:r w:rsidRPr="001368D9">
        <w:rPr>
          <w:rFonts w:asciiTheme="minorHAnsi" w:hAnsiTheme="minorHAnsi" w:cstheme="minorHAnsi"/>
          <w:b/>
          <w:bCs/>
          <w:sz w:val="20"/>
          <w:szCs w:val="20"/>
        </w:rPr>
        <w:t xml:space="preserve">**Priority Action:** </w:t>
      </w:r>
    </w:p>
    <w:p w14:paraId="27B5C1EF" w14:textId="0FB09D9B" w:rsidR="001368D9" w:rsidRPr="001368D9" w:rsidRDefault="001368D9" w:rsidP="001368D9">
      <w:pPr>
        <w:ind w:left="349"/>
        <w:rPr>
          <w:rFonts w:asciiTheme="minorHAnsi" w:hAnsiTheme="minorHAnsi" w:cstheme="minorHAnsi"/>
          <w:sz w:val="20"/>
          <w:szCs w:val="20"/>
        </w:rPr>
      </w:pPr>
      <w:r w:rsidRPr="001368D9">
        <w:rPr>
          <w:rFonts w:asciiTheme="minorHAnsi" w:hAnsiTheme="minorHAnsi" w:cstheme="minorHAnsi"/>
          <w:sz w:val="20"/>
          <w:szCs w:val="20"/>
        </w:rPr>
        <w:t>Introduce a</w:t>
      </w:r>
      <w:r>
        <w:rPr>
          <w:rFonts w:asciiTheme="minorHAnsi" w:hAnsiTheme="minorHAnsi" w:cstheme="minorHAnsi"/>
          <w:sz w:val="20"/>
          <w:szCs w:val="20"/>
        </w:rPr>
        <w:t xml:space="preserve">n </w:t>
      </w:r>
      <w:r w:rsidRPr="001368D9">
        <w:rPr>
          <w:rFonts w:asciiTheme="minorHAnsi" w:hAnsiTheme="minorHAnsi" w:cstheme="minorHAnsi"/>
          <w:sz w:val="20"/>
          <w:szCs w:val="20"/>
        </w:rPr>
        <w:t>annual review process for all position descriptions to ensure they remain relevant.</w:t>
      </w:r>
    </w:p>
    <w:p w14:paraId="52BC00FC" w14:textId="21494B8D" w:rsidR="00EE2D34" w:rsidRPr="00CB2915" w:rsidRDefault="00EE2D34" w:rsidP="00EE2D34">
      <w:pPr>
        <w:ind w:left="633"/>
        <w:rPr>
          <w:rFonts w:asciiTheme="minorHAnsi" w:hAnsiTheme="minorHAnsi" w:cstheme="minorHAnsi"/>
          <w:color w:val="FF0000"/>
          <w:sz w:val="20"/>
          <w:szCs w:val="20"/>
        </w:rPr>
      </w:pPr>
      <w:r w:rsidRPr="00CB2915">
        <w:rPr>
          <w:rFonts w:asciiTheme="minorHAnsi" w:hAnsiTheme="minorHAnsi" w:cstheme="minorHAnsi"/>
          <w:b/>
          <w:bCs/>
          <w:color w:val="FF0000"/>
          <w:sz w:val="20"/>
          <w:szCs w:val="20"/>
        </w:rPr>
        <w:t>Template PD’s can be found here:</w:t>
      </w:r>
      <w:r w:rsidRPr="00CB2915">
        <w:rPr>
          <w:rFonts w:asciiTheme="minorHAnsi" w:hAnsiTheme="minorHAnsi" w:cstheme="minorHAnsi"/>
          <w:color w:val="FF0000"/>
          <w:sz w:val="20"/>
          <w:szCs w:val="20"/>
        </w:rPr>
        <w:t xml:space="preserve"> </w:t>
      </w:r>
      <w:hyperlink r:id="rId18" w:history="1">
        <w:r w:rsidRPr="00CB2915">
          <w:rPr>
            <w:rStyle w:val="Hyperlink"/>
            <w:rFonts w:asciiTheme="minorHAnsi" w:hAnsiTheme="minorHAnsi" w:cstheme="minorHAnsi"/>
            <w:b/>
            <w:bCs/>
            <w:color w:val="FF0000"/>
            <w:sz w:val="20"/>
            <w:szCs w:val="20"/>
          </w:rPr>
          <w:t>https://www.karting.net.au/club-toolkit/volunteers</w:t>
        </w:r>
      </w:hyperlink>
    </w:p>
    <w:p w14:paraId="43A4B6E7" w14:textId="77777777" w:rsidR="00EE2D34" w:rsidRPr="003616D6" w:rsidRDefault="00EE2D34" w:rsidP="00EE2D34">
      <w:pPr>
        <w:rPr>
          <w:rFonts w:asciiTheme="minorHAnsi" w:hAnsiTheme="minorHAnsi" w:cstheme="minorHAnsi"/>
        </w:rPr>
      </w:pPr>
    </w:p>
    <w:p w14:paraId="210986D9" w14:textId="77777777" w:rsidR="00EE2D34" w:rsidRPr="00FC1FD8" w:rsidRDefault="00EE2D34" w:rsidP="00EE2D34">
      <w:pPr>
        <w:rPr>
          <w:rFonts w:asciiTheme="minorHAnsi" w:hAnsiTheme="minorHAnsi" w:cstheme="minorHAnsi"/>
          <w:b/>
          <w:bCs/>
          <w:sz w:val="32"/>
          <w:szCs w:val="32"/>
        </w:rPr>
      </w:pPr>
      <w:r>
        <w:rPr>
          <w:rFonts w:asciiTheme="minorHAnsi" w:hAnsiTheme="minorHAnsi" w:cstheme="minorHAnsi"/>
          <w:b/>
          <w:bCs/>
          <w:sz w:val="32"/>
          <w:szCs w:val="32"/>
        </w:rPr>
        <w:t>3</w:t>
      </w:r>
      <w:r w:rsidRPr="00FC1FD8">
        <w:rPr>
          <w:rFonts w:asciiTheme="minorHAnsi" w:hAnsiTheme="minorHAnsi" w:cstheme="minorHAnsi"/>
          <w:b/>
          <w:bCs/>
          <w:sz w:val="32"/>
          <w:szCs w:val="32"/>
        </w:rPr>
        <w:t>. Recruitment Process</w:t>
      </w:r>
    </w:p>
    <w:p w14:paraId="0586FEE3" w14:textId="77777777" w:rsidR="00EE2D34" w:rsidRPr="00CE36D1" w:rsidRDefault="00EE2D34" w:rsidP="00A806AE">
      <w:pPr>
        <w:pStyle w:val="ListParagraph"/>
        <w:numPr>
          <w:ilvl w:val="0"/>
          <w:numId w:val="58"/>
        </w:numPr>
        <w:rPr>
          <w:rFonts w:asciiTheme="minorHAnsi" w:hAnsiTheme="minorHAnsi" w:cstheme="minorHAnsi"/>
          <w:b/>
          <w:bCs/>
          <w:sz w:val="22"/>
          <w:szCs w:val="22"/>
        </w:rPr>
      </w:pPr>
      <w:r w:rsidRPr="00CE36D1">
        <w:rPr>
          <w:rFonts w:asciiTheme="minorHAnsi" w:hAnsiTheme="minorHAnsi" w:cstheme="minorHAnsi"/>
          <w:b/>
          <w:bCs/>
          <w:sz w:val="22"/>
          <w:szCs w:val="22"/>
        </w:rPr>
        <w:t xml:space="preserve">Advertise/Seek/Find </w:t>
      </w:r>
    </w:p>
    <w:p w14:paraId="26ED0BF4" w14:textId="77777777" w:rsidR="00EE2D34" w:rsidRDefault="00EE2D34" w:rsidP="00A806AE">
      <w:pPr>
        <w:pStyle w:val="ListParagraph"/>
        <w:numPr>
          <w:ilvl w:val="1"/>
          <w:numId w:val="58"/>
        </w:numPr>
        <w:ind w:left="774" w:hanging="425"/>
        <w:rPr>
          <w:rFonts w:asciiTheme="minorHAnsi" w:hAnsiTheme="minorHAnsi" w:cstheme="minorHAnsi"/>
          <w:sz w:val="22"/>
          <w:szCs w:val="22"/>
        </w:rPr>
      </w:pPr>
      <w:r w:rsidRPr="003B2DB7">
        <w:rPr>
          <w:rFonts w:asciiTheme="minorHAnsi" w:hAnsiTheme="minorHAnsi" w:cstheme="minorHAnsi"/>
          <w:sz w:val="22"/>
          <w:szCs w:val="22"/>
        </w:rPr>
        <w:t>Seek appropriate people to fill the identified roles that need volunteers.</w:t>
      </w:r>
    </w:p>
    <w:p w14:paraId="6EF06009" w14:textId="77777777" w:rsidR="00EE2D34" w:rsidRDefault="00EE2D34" w:rsidP="00A806AE">
      <w:pPr>
        <w:pStyle w:val="ListParagraph"/>
        <w:numPr>
          <w:ilvl w:val="1"/>
          <w:numId w:val="58"/>
        </w:numPr>
        <w:ind w:left="774" w:hanging="425"/>
        <w:rPr>
          <w:rFonts w:asciiTheme="minorHAnsi" w:hAnsiTheme="minorHAnsi" w:cstheme="minorHAnsi"/>
          <w:sz w:val="22"/>
          <w:szCs w:val="22"/>
        </w:rPr>
      </w:pPr>
      <w:r w:rsidRPr="00EF0982">
        <w:rPr>
          <w:rFonts w:asciiTheme="minorHAnsi" w:hAnsiTheme="minorHAnsi" w:cstheme="minorHAnsi"/>
          <w:sz w:val="22"/>
          <w:szCs w:val="22"/>
        </w:rPr>
        <w:t>Collaborate with local businesses and schools for potential volunteer partnerships.</w:t>
      </w:r>
    </w:p>
    <w:p w14:paraId="42138B61" w14:textId="77777777" w:rsidR="009A4D02" w:rsidRPr="009A4D02" w:rsidRDefault="009A4D02" w:rsidP="009A4D02">
      <w:pPr>
        <w:ind w:left="349"/>
        <w:rPr>
          <w:rFonts w:asciiTheme="minorHAnsi" w:hAnsiTheme="minorHAnsi" w:cstheme="minorHAnsi"/>
          <w:b/>
          <w:bCs/>
          <w:sz w:val="22"/>
          <w:szCs w:val="22"/>
        </w:rPr>
      </w:pPr>
      <w:r w:rsidRPr="009A4D02">
        <w:rPr>
          <w:rFonts w:asciiTheme="minorHAnsi" w:hAnsiTheme="minorHAnsi" w:cstheme="minorHAnsi"/>
          <w:b/>
          <w:bCs/>
          <w:sz w:val="22"/>
          <w:szCs w:val="22"/>
        </w:rPr>
        <w:t xml:space="preserve">**Priority Action:** </w:t>
      </w:r>
    </w:p>
    <w:p w14:paraId="42588097" w14:textId="3389A1DE" w:rsidR="009A4D02" w:rsidRPr="009A4D02" w:rsidRDefault="009A4D02" w:rsidP="009A4D02">
      <w:pPr>
        <w:ind w:left="349"/>
        <w:rPr>
          <w:rFonts w:asciiTheme="minorHAnsi" w:hAnsiTheme="minorHAnsi" w:cstheme="minorHAnsi"/>
          <w:sz w:val="22"/>
          <w:szCs w:val="22"/>
        </w:rPr>
      </w:pPr>
      <w:r w:rsidRPr="009A4D02">
        <w:rPr>
          <w:rFonts w:asciiTheme="minorHAnsi" w:hAnsiTheme="minorHAnsi" w:cstheme="minorHAnsi"/>
          <w:sz w:val="22"/>
          <w:szCs w:val="22"/>
        </w:rPr>
        <w:t>Partner with local colleges for internship programs to attract young talent.</w:t>
      </w:r>
    </w:p>
    <w:p w14:paraId="16A135A7" w14:textId="77777777" w:rsidR="00EE2D34" w:rsidRPr="00CE36D1" w:rsidRDefault="00EE2D34" w:rsidP="00A806AE">
      <w:pPr>
        <w:pStyle w:val="ListParagraph"/>
        <w:numPr>
          <w:ilvl w:val="0"/>
          <w:numId w:val="58"/>
        </w:numPr>
        <w:ind w:left="360"/>
        <w:rPr>
          <w:rFonts w:asciiTheme="minorHAnsi" w:hAnsiTheme="minorHAnsi" w:cstheme="minorHAnsi"/>
          <w:b/>
          <w:bCs/>
          <w:sz w:val="22"/>
          <w:szCs w:val="22"/>
        </w:rPr>
      </w:pPr>
      <w:r w:rsidRPr="00CE36D1">
        <w:rPr>
          <w:rFonts w:asciiTheme="minorHAnsi" w:hAnsiTheme="minorHAnsi" w:cstheme="minorHAnsi"/>
          <w:b/>
          <w:bCs/>
          <w:sz w:val="22"/>
          <w:szCs w:val="22"/>
        </w:rPr>
        <w:t xml:space="preserve">Promotion </w:t>
      </w:r>
    </w:p>
    <w:p w14:paraId="41940F3A" w14:textId="77777777" w:rsidR="00EE2D34" w:rsidRDefault="00EE2D34" w:rsidP="00A806AE">
      <w:pPr>
        <w:pStyle w:val="ListParagraph"/>
        <w:numPr>
          <w:ilvl w:val="1"/>
          <w:numId w:val="58"/>
        </w:numPr>
        <w:ind w:left="774" w:hanging="425"/>
        <w:rPr>
          <w:rFonts w:asciiTheme="minorHAnsi" w:hAnsiTheme="minorHAnsi" w:cstheme="minorHAnsi"/>
          <w:sz w:val="22"/>
          <w:szCs w:val="22"/>
        </w:rPr>
      </w:pPr>
      <w:r w:rsidRPr="003B2DB7">
        <w:rPr>
          <w:rFonts w:asciiTheme="minorHAnsi" w:hAnsiTheme="minorHAnsi" w:cstheme="minorHAnsi"/>
          <w:sz w:val="22"/>
          <w:szCs w:val="22"/>
        </w:rPr>
        <w:t>Use club's social media, website, and member meetings to advertise volunteer opportunities.</w:t>
      </w:r>
    </w:p>
    <w:p w14:paraId="6818E974" w14:textId="77777777" w:rsidR="00EE2D34" w:rsidRDefault="00EE2D34" w:rsidP="00A806AE">
      <w:pPr>
        <w:pStyle w:val="ListParagraph"/>
        <w:numPr>
          <w:ilvl w:val="1"/>
          <w:numId w:val="58"/>
        </w:numPr>
        <w:ind w:left="774" w:hanging="425"/>
        <w:rPr>
          <w:rFonts w:asciiTheme="minorHAnsi" w:hAnsiTheme="minorHAnsi" w:cstheme="minorHAnsi"/>
          <w:sz w:val="22"/>
          <w:szCs w:val="22"/>
        </w:rPr>
      </w:pPr>
      <w:r w:rsidRPr="004324FF">
        <w:rPr>
          <w:rFonts w:asciiTheme="minorHAnsi" w:hAnsiTheme="minorHAnsi" w:cstheme="minorHAnsi"/>
          <w:sz w:val="22"/>
          <w:szCs w:val="22"/>
        </w:rPr>
        <w:t xml:space="preserve">Host open days or volunteer </w:t>
      </w:r>
      <w:r>
        <w:rPr>
          <w:rFonts w:asciiTheme="minorHAnsi" w:hAnsiTheme="minorHAnsi" w:cstheme="minorHAnsi"/>
          <w:sz w:val="22"/>
          <w:szCs w:val="22"/>
        </w:rPr>
        <w:t>‘</w:t>
      </w:r>
      <w:r w:rsidRPr="004324FF">
        <w:rPr>
          <w:rFonts w:asciiTheme="minorHAnsi" w:hAnsiTheme="minorHAnsi" w:cstheme="minorHAnsi"/>
          <w:sz w:val="22"/>
          <w:szCs w:val="22"/>
        </w:rPr>
        <w:t>fairs</w:t>
      </w:r>
      <w:r>
        <w:rPr>
          <w:rFonts w:asciiTheme="minorHAnsi" w:hAnsiTheme="minorHAnsi" w:cstheme="minorHAnsi"/>
          <w:sz w:val="22"/>
          <w:szCs w:val="22"/>
        </w:rPr>
        <w:t>’</w:t>
      </w:r>
      <w:r w:rsidRPr="004324FF">
        <w:rPr>
          <w:rFonts w:asciiTheme="minorHAnsi" w:hAnsiTheme="minorHAnsi" w:cstheme="minorHAnsi"/>
          <w:sz w:val="22"/>
          <w:szCs w:val="22"/>
        </w:rPr>
        <w:t xml:space="preserve"> to attract and engage potential volunteers.</w:t>
      </w:r>
    </w:p>
    <w:p w14:paraId="72BEFBB4" w14:textId="77777777" w:rsidR="00447F05" w:rsidRDefault="00447F05" w:rsidP="00447F05">
      <w:pPr>
        <w:ind w:left="349"/>
        <w:rPr>
          <w:rFonts w:asciiTheme="minorHAnsi" w:hAnsiTheme="minorHAnsi" w:cstheme="minorHAnsi"/>
          <w:sz w:val="22"/>
          <w:szCs w:val="22"/>
        </w:rPr>
      </w:pPr>
      <w:r w:rsidRPr="00447F05">
        <w:rPr>
          <w:rFonts w:asciiTheme="minorHAnsi" w:hAnsiTheme="minorHAnsi" w:cstheme="minorHAnsi"/>
          <w:b/>
          <w:bCs/>
          <w:sz w:val="22"/>
          <w:szCs w:val="22"/>
        </w:rPr>
        <w:t>**Priority Action:**</w:t>
      </w:r>
    </w:p>
    <w:p w14:paraId="222BCF17" w14:textId="0232D26B" w:rsidR="00447F05" w:rsidRPr="00447F05" w:rsidRDefault="00447F05" w:rsidP="00447F05">
      <w:pPr>
        <w:ind w:left="349"/>
        <w:rPr>
          <w:rFonts w:asciiTheme="minorHAnsi" w:hAnsiTheme="minorHAnsi" w:cstheme="minorHAnsi"/>
          <w:sz w:val="22"/>
          <w:szCs w:val="22"/>
        </w:rPr>
      </w:pPr>
      <w:r w:rsidRPr="00447F05">
        <w:rPr>
          <w:rFonts w:asciiTheme="minorHAnsi" w:hAnsiTheme="minorHAnsi" w:cstheme="minorHAnsi"/>
          <w:sz w:val="22"/>
          <w:szCs w:val="22"/>
        </w:rPr>
        <w:t>Develop a dedicated section on the club's website for volunteer opportunities and testimonials.</w:t>
      </w:r>
    </w:p>
    <w:p w14:paraId="1EC0E8A0" w14:textId="77777777" w:rsidR="00EE2D34" w:rsidRPr="00CE36D1" w:rsidRDefault="00EE2D34" w:rsidP="00A806AE">
      <w:pPr>
        <w:pStyle w:val="ListParagraph"/>
        <w:numPr>
          <w:ilvl w:val="0"/>
          <w:numId w:val="58"/>
        </w:numPr>
        <w:ind w:left="360"/>
        <w:rPr>
          <w:rFonts w:asciiTheme="minorHAnsi" w:hAnsiTheme="minorHAnsi" w:cstheme="minorHAnsi"/>
          <w:b/>
          <w:bCs/>
          <w:sz w:val="22"/>
          <w:szCs w:val="22"/>
        </w:rPr>
      </w:pPr>
      <w:r w:rsidRPr="00CE36D1">
        <w:rPr>
          <w:rFonts w:asciiTheme="minorHAnsi" w:hAnsiTheme="minorHAnsi" w:cstheme="minorHAnsi"/>
          <w:b/>
          <w:bCs/>
          <w:sz w:val="22"/>
          <w:szCs w:val="22"/>
        </w:rPr>
        <w:t>Selection</w:t>
      </w:r>
    </w:p>
    <w:p w14:paraId="69A901A9" w14:textId="77777777" w:rsidR="00EE2D34" w:rsidRDefault="00EE2D34" w:rsidP="00EE2D34">
      <w:pPr>
        <w:pStyle w:val="ListParagraph"/>
        <w:numPr>
          <w:ilvl w:val="1"/>
          <w:numId w:val="36"/>
        </w:numPr>
        <w:ind w:left="774" w:hanging="425"/>
        <w:rPr>
          <w:rFonts w:asciiTheme="minorHAnsi" w:hAnsiTheme="minorHAnsi" w:cstheme="minorHAnsi"/>
          <w:sz w:val="22"/>
          <w:szCs w:val="22"/>
        </w:rPr>
      </w:pPr>
      <w:r w:rsidRPr="003B2DB7">
        <w:rPr>
          <w:rFonts w:asciiTheme="minorHAnsi" w:hAnsiTheme="minorHAnsi" w:cstheme="minorHAnsi"/>
          <w:sz w:val="22"/>
          <w:szCs w:val="22"/>
        </w:rPr>
        <w:t>Interview potential volunteers and match them with suitable roles.</w:t>
      </w:r>
    </w:p>
    <w:p w14:paraId="13B1B1CC" w14:textId="77777777" w:rsidR="00EE2D34" w:rsidRDefault="00EE2D34" w:rsidP="00EE2D34">
      <w:pPr>
        <w:pStyle w:val="ListParagraph"/>
        <w:numPr>
          <w:ilvl w:val="1"/>
          <w:numId w:val="36"/>
        </w:numPr>
        <w:ind w:left="774" w:hanging="425"/>
        <w:rPr>
          <w:rFonts w:asciiTheme="minorHAnsi" w:hAnsiTheme="minorHAnsi" w:cstheme="minorHAnsi"/>
          <w:sz w:val="22"/>
          <w:szCs w:val="22"/>
        </w:rPr>
      </w:pPr>
      <w:r w:rsidRPr="00B0079D">
        <w:rPr>
          <w:rFonts w:asciiTheme="minorHAnsi" w:hAnsiTheme="minorHAnsi" w:cstheme="minorHAnsi"/>
          <w:sz w:val="22"/>
          <w:szCs w:val="22"/>
        </w:rPr>
        <w:t>Introduce a panel-based interview process to ensure a diverse range of volunteers are selected.</w:t>
      </w:r>
    </w:p>
    <w:p w14:paraId="5128EE7E" w14:textId="77777777" w:rsidR="00EE6EB6" w:rsidRPr="00EE6EB6" w:rsidRDefault="00EE6EB6" w:rsidP="00EE6EB6">
      <w:pPr>
        <w:ind w:left="349"/>
        <w:rPr>
          <w:rFonts w:asciiTheme="minorHAnsi" w:hAnsiTheme="minorHAnsi" w:cstheme="minorHAnsi"/>
          <w:b/>
          <w:bCs/>
          <w:sz w:val="22"/>
          <w:szCs w:val="22"/>
        </w:rPr>
      </w:pPr>
      <w:r w:rsidRPr="00EE6EB6">
        <w:rPr>
          <w:rFonts w:asciiTheme="minorHAnsi" w:hAnsiTheme="minorHAnsi" w:cstheme="minorHAnsi"/>
          <w:b/>
          <w:bCs/>
          <w:sz w:val="22"/>
          <w:szCs w:val="22"/>
        </w:rPr>
        <w:t xml:space="preserve">**Priority Action:** </w:t>
      </w:r>
    </w:p>
    <w:p w14:paraId="24D715B4" w14:textId="065DA253" w:rsidR="00EE6EB6" w:rsidRPr="00EE6EB6" w:rsidRDefault="00EE6EB6" w:rsidP="00EE6EB6">
      <w:pPr>
        <w:ind w:left="349"/>
        <w:rPr>
          <w:rFonts w:asciiTheme="minorHAnsi" w:hAnsiTheme="minorHAnsi" w:cstheme="minorHAnsi"/>
          <w:sz w:val="22"/>
          <w:szCs w:val="22"/>
        </w:rPr>
      </w:pPr>
      <w:r w:rsidRPr="00EE6EB6">
        <w:rPr>
          <w:rFonts w:asciiTheme="minorHAnsi" w:hAnsiTheme="minorHAnsi" w:cstheme="minorHAnsi"/>
          <w:sz w:val="22"/>
          <w:szCs w:val="22"/>
        </w:rPr>
        <w:t>Implement a skills assessment test during the selection process.</w:t>
      </w:r>
    </w:p>
    <w:p w14:paraId="22FEAD30" w14:textId="77777777" w:rsidR="00EE2D34" w:rsidRPr="00AB57E0" w:rsidRDefault="00EE2D34" w:rsidP="00A806AE">
      <w:pPr>
        <w:pStyle w:val="ListParagraph"/>
        <w:numPr>
          <w:ilvl w:val="0"/>
          <w:numId w:val="58"/>
        </w:numPr>
        <w:ind w:left="360"/>
        <w:rPr>
          <w:rFonts w:asciiTheme="minorHAnsi" w:hAnsiTheme="minorHAnsi" w:cstheme="minorHAnsi"/>
          <w:b/>
          <w:bCs/>
          <w:sz w:val="22"/>
          <w:szCs w:val="22"/>
        </w:rPr>
      </w:pPr>
      <w:r w:rsidRPr="00AB57E0">
        <w:rPr>
          <w:rFonts w:asciiTheme="minorHAnsi" w:hAnsiTheme="minorHAnsi" w:cstheme="minorHAnsi"/>
          <w:b/>
          <w:bCs/>
          <w:sz w:val="22"/>
          <w:szCs w:val="22"/>
        </w:rPr>
        <w:t>Screening</w:t>
      </w:r>
    </w:p>
    <w:p w14:paraId="1F46C841" w14:textId="77777777" w:rsidR="00EE2D34" w:rsidRDefault="00EE2D34" w:rsidP="00EE2D34">
      <w:pPr>
        <w:pStyle w:val="ListParagraph"/>
        <w:numPr>
          <w:ilvl w:val="1"/>
          <w:numId w:val="36"/>
        </w:numPr>
        <w:ind w:left="774" w:hanging="425"/>
        <w:rPr>
          <w:rFonts w:asciiTheme="minorHAnsi" w:hAnsiTheme="minorHAnsi" w:cstheme="minorHAnsi"/>
          <w:sz w:val="22"/>
          <w:szCs w:val="22"/>
        </w:rPr>
      </w:pPr>
      <w:r w:rsidRPr="003B2DB7">
        <w:rPr>
          <w:rFonts w:asciiTheme="minorHAnsi" w:hAnsiTheme="minorHAnsi" w:cstheme="minorHAnsi"/>
          <w:sz w:val="22"/>
          <w:szCs w:val="22"/>
        </w:rPr>
        <w:t>This ensures both safety and suitability for the role and identifies potential risks</w:t>
      </w:r>
      <w:r>
        <w:rPr>
          <w:rFonts w:asciiTheme="minorHAnsi" w:hAnsiTheme="minorHAnsi" w:cstheme="minorHAnsi"/>
          <w:sz w:val="22"/>
          <w:szCs w:val="22"/>
        </w:rPr>
        <w:t>.</w:t>
      </w:r>
    </w:p>
    <w:p w14:paraId="797D39D4" w14:textId="77777777" w:rsidR="00EE2D34" w:rsidRDefault="00EE2D34" w:rsidP="00EE2D34">
      <w:pPr>
        <w:pStyle w:val="ListParagraph"/>
        <w:numPr>
          <w:ilvl w:val="1"/>
          <w:numId w:val="36"/>
        </w:numPr>
        <w:ind w:left="774" w:hanging="425"/>
        <w:rPr>
          <w:rFonts w:asciiTheme="minorHAnsi" w:hAnsiTheme="minorHAnsi" w:cstheme="minorHAnsi"/>
          <w:sz w:val="22"/>
          <w:szCs w:val="22"/>
        </w:rPr>
      </w:pPr>
      <w:r w:rsidRPr="001E33DF">
        <w:rPr>
          <w:rFonts w:asciiTheme="minorHAnsi" w:hAnsiTheme="minorHAnsi" w:cstheme="minorHAnsi"/>
          <w:sz w:val="22"/>
          <w:szCs w:val="22"/>
        </w:rPr>
        <w:t>Implement advanced screening processes, including reference checks for critical roles.</w:t>
      </w:r>
    </w:p>
    <w:p w14:paraId="0F5ED524" w14:textId="77777777" w:rsidR="006C2F9C" w:rsidRDefault="006C2F9C" w:rsidP="006C2F9C">
      <w:pPr>
        <w:ind w:left="349"/>
        <w:rPr>
          <w:rFonts w:asciiTheme="minorHAnsi" w:hAnsiTheme="minorHAnsi" w:cstheme="minorHAnsi"/>
          <w:sz w:val="22"/>
          <w:szCs w:val="22"/>
        </w:rPr>
      </w:pPr>
      <w:r w:rsidRPr="006C2F9C">
        <w:rPr>
          <w:rFonts w:asciiTheme="minorHAnsi" w:hAnsiTheme="minorHAnsi" w:cstheme="minorHAnsi"/>
          <w:b/>
          <w:bCs/>
          <w:sz w:val="22"/>
          <w:szCs w:val="22"/>
        </w:rPr>
        <w:t>**Priority Action:**</w:t>
      </w:r>
      <w:r w:rsidRPr="006C2F9C">
        <w:rPr>
          <w:rFonts w:asciiTheme="minorHAnsi" w:hAnsiTheme="minorHAnsi" w:cstheme="minorHAnsi"/>
          <w:sz w:val="22"/>
          <w:szCs w:val="22"/>
        </w:rPr>
        <w:t xml:space="preserve"> </w:t>
      </w:r>
    </w:p>
    <w:p w14:paraId="4383B8FD" w14:textId="76D974B2" w:rsidR="006C2F9C" w:rsidRPr="006C2F9C" w:rsidRDefault="006C2F9C" w:rsidP="006C2F9C">
      <w:pPr>
        <w:ind w:left="349"/>
        <w:rPr>
          <w:rFonts w:asciiTheme="minorHAnsi" w:hAnsiTheme="minorHAnsi" w:cstheme="minorHAnsi"/>
          <w:sz w:val="22"/>
          <w:szCs w:val="22"/>
        </w:rPr>
      </w:pPr>
      <w:r w:rsidRPr="006C2F9C">
        <w:rPr>
          <w:rFonts w:asciiTheme="minorHAnsi" w:hAnsiTheme="minorHAnsi" w:cstheme="minorHAnsi"/>
          <w:sz w:val="22"/>
          <w:szCs w:val="22"/>
        </w:rPr>
        <w:t>Introduce periodic re-screening for long-term volunteers to ensure continued suitability.</w:t>
      </w:r>
    </w:p>
    <w:p w14:paraId="7DEEFD39" w14:textId="77777777" w:rsidR="00EE2D34" w:rsidRDefault="00EE2D34" w:rsidP="00EE2D34">
      <w:pPr>
        <w:rPr>
          <w:rFonts w:asciiTheme="minorHAnsi" w:hAnsiTheme="minorHAnsi" w:cstheme="minorHAnsi"/>
          <w:b/>
          <w:bCs/>
          <w:sz w:val="32"/>
          <w:szCs w:val="32"/>
        </w:rPr>
      </w:pPr>
    </w:p>
    <w:p w14:paraId="54757987" w14:textId="77777777" w:rsidR="00EE2D34" w:rsidRDefault="00EE2D34" w:rsidP="00EE2D34">
      <w:pPr>
        <w:rPr>
          <w:rFonts w:asciiTheme="minorHAnsi" w:hAnsiTheme="minorHAnsi" w:cstheme="minorHAnsi"/>
          <w:b/>
          <w:bCs/>
          <w:sz w:val="32"/>
          <w:szCs w:val="32"/>
        </w:rPr>
      </w:pPr>
      <w:r>
        <w:rPr>
          <w:rFonts w:asciiTheme="minorHAnsi" w:hAnsiTheme="minorHAnsi" w:cstheme="minorHAnsi"/>
          <w:b/>
          <w:bCs/>
          <w:sz w:val="32"/>
          <w:szCs w:val="32"/>
        </w:rPr>
        <w:t>4</w:t>
      </w:r>
      <w:r w:rsidRPr="00FC1FD8">
        <w:rPr>
          <w:rFonts w:asciiTheme="minorHAnsi" w:hAnsiTheme="minorHAnsi" w:cstheme="minorHAnsi"/>
          <w:b/>
          <w:bCs/>
          <w:sz w:val="32"/>
          <w:szCs w:val="32"/>
        </w:rPr>
        <w:t xml:space="preserve">. </w:t>
      </w:r>
      <w:r>
        <w:rPr>
          <w:rFonts w:asciiTheme="minorHAnsi" w:hAnsiTheme="minorHAnsi" w:cstheme="minorHAnsi"/>
          <w:b/>
          <w:bCs/>
          <w:sz w:val="32"/>
          <w:szCs w:val="32"/>
        </w:rPr>
        <w:t>SUPPORT YOUR VOLUNTEERS</w:t>
      </w:r>
    </w:p>
    <w:p w14:paraId="39C419C4" w14:textId="77777777" w:rsidR="00EE2D34" w:rsidRDefault="00EE2D34" w:rsidP="00A806AE">
      <w:pPr>
        <w:pStyle w:val="ListParagraph"/>
        <w:numPr>
          <w:ilvl w:val="0"/>
          <w:numId w:val="59"/>
        </w:numPr>
        <w:rPr>
          <w:rFonts w:asciiTheme="minorHAnsi" w:hAnsiTheme="minorHAnsi" w:cstheme="minorHAnsi"/>
          <w:b/>
          <w:bCs/>
          <w:sz w:val="22"/>
          <w:szCs w:val="22"/>
        </w:rPr>
      </w:pPr>
      <w:r>
        <w:rPr>
          <w:rFonts w:asciiTheme="minorHAnsi" w:hAnsiTheme="minorHAnsi" w:cstheme="minorHAnsi"/>
          <w:b/>
          <w:bCs/>
          <w:sz w:val="22"/>
          <w:szCs w:val="22"/>
        </w:rPr>
        <w:t>Welcome</w:t>
      </w:r>
    </w:p>
    <w:p w14:paraId="331D595C" w14:textId="77777777" w:rsidR="00EE2D34" w:rsidRPr="000370C1" w:rsidRDefault="00EE2D34" w:rsidP="00EE2D34">
      <w:pPr>
        <w:pStyle w:val="ListParagraph"/>
        <w:numPr>
          <w:ilvl w:val="1"/>
          <w:numId w:val="38"/>
        </w:numPr>
        <w:ind w:left="851" w:hanging="502"/>
        <w:rPr>
          <w:rFonts w:asciiTheme="minorHAnsi" w:hAnsiTheme="minorHAnsi" w:cstheme="minorHAnsi"/>
          <w:sz w:val="22"/>
          <w:szCs w:val="22"/>
        </w:rPr>
      </w:pPr>
      <w:r w:rsidRPr="000370C1">
        <w:rPr>
          <w:rFonts w:asciiTheme="minorHAnsi" w:hAnsiTheme="minorHAnsi" w:cstheme="minorHAnsi"/>
          <w:sz w:val="22"/>
          <w:szCs w:val="22"/>
        </w:rPr>
        <w:t>Provide new volunteers with a welcome kit that includes:</w:t>
      </w:r>
    </w:p>
    <w:p w14:paraId="07F9DA25" w14:textId="77777777" w:rsidR="00EE2D34" w:rsidRPr="00CE36D1" w:rsidRDefault="00EE2D34" w:rsidP="00EE2D34">
      <w:pPr>
        <w:pStyle w:val="ListParagraph"/>
        <w:numPr>
          <w:ilvl w:val="1"/>
          <w:numId w:val="38"/>
        </w:numPr>
        <w:ind w:left="851" w:hanging="502"/>
        <w:rPr>
          <w:rFonts w:asciiTheme="minorHAnsi" w:hAnsiTheme="minorHAnsi" w:cstheme="minorHAnsi"/>
          <w:sz w:val="22"/>
          <w:szCs w:val="22"/>
        </w:rPr>
      </w:pPr>
      <w:r w:rsidRPr="00CE36D1">
        <w:rPr>
          <w:rFonts w:asciiTheme="minorHAnsi" w:hAnsiTheme="minorHAnsi" w:cstheme="minorHAnsi"/>
          <w:sz w:val="22"/>
          <w:szCs w:val="22"/>
        </w:rPr>
        <w:t>A welcome letter</w:t>
      </w:r>
    </w:p>
    <w:p w14:paraId="17326801" w14:textId="77777777" w:rsidR="00EE2D34" w:rsidRPr="00CE36D1" w:rsidRDefault="00EE2D34" w:rsidP="00EE2D34">
      <w:pPr>
        <w:pStyle w:val="ListParagraph"/>
        <w:numPr>
          <w:ilvl w:val="1"/>
          <w:numId w:val="38"/>
        </w:numPr>
        <w:ind w:left="851" w:hanging="502"/>
        <w:rPr>
          <w:rFonts w:asciiTheme="minorHAnsi" w:hAnsiTheme="minorHAnsi" w:cstheme="minorHAnsi"/>
          <w:sz w:val="22"/>
          <w:szCs w:val="22"/>
        </w:rPr>
      </w:pPr>
      <w:r w:rsidRPr="00CE36D1">
        <w:rPr>
          <w:rFonts w:asciiTheme="minorHAnsi" w:hAnsiTheme="minorHAnsi" w:cstheme="minorHAnsi"/>
          <w:sz w:val="22"/>
          <w:szCs w:val="22"/>
        </w:rPr>
        <w:t>Club's history</w:t>
      </w:r>
      <w:r>
        <w:rPr>
          <w:rFonts w:asciiTheme="minorHAnsi" w:hAnsiTheme="minorHAnsi" w:cstheme="minorHAnsi"/>
          <w:sz w:val="22"/>
          <w:szCs w:val="22"/>
        </w:rPr>
        <w:t xml:space="preserve">, </w:t>
      </w:r>
      <w:proofErr w:type="gramStart"/>
      <w:r>
        <w:rPr>
          <w:rFonts w:asciiTheme="minorHAnsi" w:hAnsiTheme="minorHAnsi" w:cstheme="minorHAnsi"/>
          <w:sz w:val="22"/>
          <w:szCs w:val="22"/>
        </w:rPr>
        <w:t>purpose</w:t>
      </w:r>
      <w:proofErr w:type="gramEnd"/>
      <w:r>
        <w:rPr>
          <w:rFonts w:asciiTheme="minorHAnsi" w:hAnsiTheme="minorHAnsi" w:cstheme="minorHAnsi"/>
          <w:sz w:val="22"/>
          <w:szCs w:val="22"/>
        </w:rPr>
        <w:t xml:space="preserve"> and vision</w:t>
      </w:r>
    </w:p>
    <w:p w14:paraId="03CCA870" w14:textId="77777777" w:rsidR="00EE2D34" w:rsidRPr="00CE36D1" w:rsidRDefault="00EE2D34" w:rsidP="00EE2D34">
      <w:pPr>
        <w:pStyle w:val="ListParagraph"/>
        <w:numPr>
          <w:ilvl w:val="1"/>
          <w:numId w:val="38"/>
        </w:numPr>
        <w:ind w:left="851" w:hanging="502"/>
        <w:rPr>
          <w:rFonts w:asciiTheme="minorHAnsi" w:hAnsiTheme="minorHAnsi" w:cstheme="minorHAnsi"/>
          <w:sz w:val="22"/>
          <w:szCs w:val="22"/>
        </w:rPr>
      </w:pPr>
      <w:r w:rsidRPr="00CE36D1">
        <w:rPr>
          <w:rFonts w:asciiTheme="minorHAnsi" w:hAnsiTheme="minorHAnsi" w:cstheme="minorHAnsi"/>
          <w:sz w:val="22"/>
          <w:szCs w:val="22"/>
        </w:rPr>
        <w:t>Volunteer's position description</w:t>
      </w:r>
    </w:p>
    <w:p w14:paraId="5D667B65" w14:textId="77777777" w:rsidR="00EE2D34" w:rsidRDefault="00EE2D34" w:rsidP="00EE2D34">
      <w:pPr>
        <w:pStyle w:val="ListParagraph"/>
        <w:numPr>
          <w:ilvl w:val="1"/>
          <w:numId w:val="38"/>
        </w:numPr>
        <w:ind w:left="851" w:hanging="502"/>
        <w:rPr>
          <w:rFonts w:asciiTheme="minorHAnsi" w:hAnsiTheme="minorHAnsi" w:cstheme="minorHAnsi"/>
          <w:sz w:val="22"/>
          <w:szCs w:val="22"/>
        </w:rPr>
      </w:pPr>
      <w:r w:rsidRPr="00CE36D1">
        <w:rPr>
          <w:rFonts w:asciiTheme="minorHAnsi" w:hAnsiTheme="minorHAnsi" w:cstheme="minorHAnsi"/>
          <w:sz w:val="22"/>
          <w:szCs w:val="22"/>
        </w:rPr>
        <w:t>Contact details of key club members</w:t>
      </w:r>
    </w:p>
    <w:p w14:paraId="3EE5641B" w14:textId="77777777" w:rsidR="00AE425C" w:rsidRPr="00AE425C" w:rsidRDefault="00AE425C" w:rsidP="00AE425C">
      <w:pPr>
        <w:ind w:left="360"/>
        <w:rPr>
          <w:rFonts w:asciiTheme="minorHAnsi" w:hAnsiTheme="minorHAnsi" w:cstheme="minorHAnsi"/>
          <w:b/>
          <w:bCs/>
          <w:sz w:val="22"/>
          <w:szCs w:val="22"/>
        </w:rPr>
      </w:pPr>
      <w:r w:rsidRPr="00AE425C">
        <w:rPr>
          <w:rFonts w:asciiTheme="minorHAnsi" w:hAnsiTheme="minorHAnsi" w:cstheme="minorHAnsi"/>
          <w:b/>
          <w:bCs/>
          <w:sz w:val="22"/>
          <w:szCs w:val="22"/>
        </w:rPr>
        <w:t xml:space="preserve">**Priority Action:** </w:t>
      </w:r>
    </w:p>
    <w:p w14:paraId="5C5C9701" w14:textId="1EE6B4A7" w:rsidR="00AE425C" w:rsidRPr="00AE425C" w:rsidRDefault="00AE425C" w:rsidP="00AE425C">
      <w:pPr>
        <w:ind w:left="360"/>
        <w:rPr>
          <w:rFonts w:asciiTheme="minorHAnsi" w:hAnsiTheme="minorHAnsi" w:cstheme="minorHAnsi"/>
          <w:sz w:val="22"/>
          <w:szCs w:val="22"/>
        </w:rPr>
      </w:pPr>
      <w:r w:rsidRPr="00D062C7">
        <w:rPr>
          <w:rFonts w:asciiTheme="minorHAnsi" w:hAnsiTheme="minorHAnsi" w:cstheme="minorHAnsi"/>
          <w:sz w:val="22"/>
          <w:szCs w:val="22"/>
        </w:rPr>
        <w:t>Introduce a digital onboarding platform for new volunteers</w:t>
      </w:r>
      <w:r w:rsidR="001642C3" w:rsidRPr="00D062C7">
        <w:rPr>
          <w:rFonts w:asciiTheme="minorHAnsi" w:hAnsiTheme="minorHAnsi" w:cstheme="minorHAnsi"/>
          <w:sz w:val="22"/>
          <w:szCs w:val="22"/>
        </w:rPr>
        <w:t xml:space="preserve"> such as </w:t>
      </w:r>
      <w:r w:rsidR="001642C3" w:rsidRPr="00D062C7">
        <w:rPr>
          <w:rFonts w:asciiTheme="minorHAnsi" w:hAnsiTheme="minorHAnsi" w:cstheme="minorHAnsi"/>
          <w:b/>
          <w:bCs/>
          <w:sz w:val="22"/>
          <w:szCs w:val="22"/>
        </w:rPr>
        <w:t>Better Impact</w:t>
      </w:r>
      <w:r w:rsidR="001642C3">
        <w:rPr>
          <w:rFonts w:asciiTheme="minorHAnsi" w:hAnsiTheme="minorHAnsi" w:cstheme="minorHAnsi"/>
          <w:sz w:val="22"/>
          <w:szCs w:val="22"/>
        </w:rPr>
        <w:t xml:space="preserve"> </w:t>
      </w:r>
      <w:hyperlink r:id="rId19" w:history="1">
        <w:r w:rsidR="00D062C7" w:rsidRPr="003469C6">
          <w:rPr>
            <w:rStyle w:val="Hyperlink"/>
            <w:rFonts w:asciiTheme="minorHAnsi" w:hAnsiTheme="minorHAnsi" w:cstheme="minorHAnsi"/>
            <w:sz w:val="22"/>
            <w:szCs w:val="22"/>
          </w:rPr>
          <w:t>https://www.betterimpact.com.au/</w:t>
        </w:r>
      </w:hyperlink>
      <w:r w:rsidR="00D062C7">
        <w:rPr>
          <w:rFonts w:asciiTheme="minorHAnsi" w:hAnsiTheme="minorHAnsi" w:cstheme="minorHAnsi"/>
          <w:sz w:val="22"/>
          <w:szCs w:val="22"/>
        </w:rPr>
        <w:t xml:space="preserve"> </w:t>
      </w:r>
    </w:p>
    <w:p w14:paraId="3F98C010" w14:textId="77777777" w:rsidR="00EE2D34" w:rsidRPr="00CE36D1" w:rsidRDefault="00EE2D34" w:rsidP="00A806AE">
      <w:pPr>
        <w:pStyle w:val="ListParagraph"/>
        <w:numPr>
          <w:ilvl w:val="0"/>
          <w:numId w:val="59"/>
        </w:numPr>
        <w:ind w:left="426" w:hanging="426"/>
        <w:rPr>
          <w:rFonts w:asciiTheme="minorHAnsi" w:hAnsiTheme="minorHAnsi" w:cstheme="minorHAnsi"/>
          <w:b/>
          <w:bCs/>
          <w:sz w:val="22"/>
          <w:szCs w:val="22"/>
        </w:rPr>
      </w:pPr>
      <w:r w:rsidRPr="00CE36D1">
        <w:rPr>
          <w:rFonts w:asciiTheme="minorHAnsi" w:hAnsiTheme="minorHAnsi" w:cstheme="minorHAnsi"/>
          <w:b/>
          <w:bCs/>
          <w:sz w:val="22"/>
          <w:szCs w:val="22"/>
        </w:rPr>
        <w:t xml:space="preserve">Orientation </w:t>
      </w:r>
    </w:p>
    <w:p w14:paraId="620CEEA4" w14:textId="77777777" w:rsidR="00EE2D34" w:rsidRDefault="00EE2D34" w:rsidP="00EE2D34">
      <w:pPr>
        <w:pStyle w:val="ListParagraph"/>
        <w:numPr>
          <w:ilvl w:val="1"/>
          <w:numId w:val="36"/>
        </w:numPr>
        <w:ind w:left="774" w:hanging="348"/>
        <w:rPr>
          <w:rFonts w:asciiTheme="minorHAnsi" w:hAnsiTheme="minorHAnsi" w:cstheme="minorHAnsi"/>
          <w:sz w:val="22"/>
          <w:szCs w:val="22"/>
        </w:rPr>
      </w:pPr>
      <w:r w:rsidRPr="000370C1">
        <w:rPr>
          <w:rFonts w:asciiTheme="minorHAnsi" w:hAnsiTheme="minorHAnsi" w:cstheme="minorHAnsi"/>
          <w:sz w:val="22"/>
          <w:szCs w:val="22"/>
        </w:rPr>
        <w:t xml:space="preserve">Introduce new volunteers to the club's </w:t>
      </w:r>
      <w:r>
        <w:rPr>
          <w:rFonts w:asciiTheme="minorHAnsi" w:hAnsiTheme="minorHAnsi" w:cstheme="minorHAnsi"/>
          <w:sz w:val="22"/>
          <w:szCs w:val="22"/>
        </w:rPr>
        <w:t>purpose,</w:t>
      </w:r>
      <w:r w:rsidRPr="000370C1">
        <w:rPr>
          <w:rFonts w:asciiTheme="minorHAnsi" w:hAnsiTheme="minorHAnsi" w:cstheme="minorHAnsi"/>
          <w:sz w:val="22"/>
          <w:szCs w:val="22"/>
        </w:rPr>
        <w:t xml:space="preserve"> values, and operations.</w:t>
      </w:r>
    </w:p>
    <w:p w14:paraId="252BF8B3" w14:textId="77777777" w:rsidR="00EE2D34" w:rsidRDefault="00EE2D34" w:rsidP="00EE2D34">
      <w:pPr>
        <w:pStyle w:val="ListParagraph"/>
        <w:numPr>
          <w:ilvl w:val="1"/>
          <w:numId w:val="36"/>
        </w:numPr>
        <w:ind w:left="774" w:hanging="348"/>
        <w:rPr>
          <w:rFonts w:asciiTheme="minorHAnsi" w:hAnsiTheme="minorHAnsi" w:cstheme="minorHAnsi"/>
          <w:sz w:val="22"/>
          <w:szCs w:val="22"/>
        </w:rPr>
      </w:pPr>
      <w:r w:rsidRPr="00B86431">
        <w:rPr>
          <w:rFonts w:asciiTheme="minorHAnsi" w:hAnsiTheme="minorHAnsi" w:cstheme="minorHAnsi"/>
          <w:sz w:val="22"/>
          <w:szCs w:val="22"/>
        </w:rPr>
        <w:t>Organi</w:t>
      </w:r>
      <w:r>
        <w:rPr>
          <w:rFonts w:asciiTheme="minorHAnsi" w:hAnsiTheme="minorHAnsi" w:cstheme="minorHAnsi"/>
          <w:sz w:val="22"/>
          <w:szCs w:val="22"/>
        </w:rPr>
        <w:t>s</w:t>
      </w:r>
      <w:r w:rsidRPr="00B86431">
        <w:rPr>
          <w:rFonts w:asciiTheme="minorHAnsi" w:hAnsiTheme="minorHAnsi" w:cstheme="minorHAnsi"/>
          <w:sz w:val="22"/>
          <w:szCs w:val="22"/>
        </w:rPr>
        <w:t>e team-building activities during orientation to foster camaraderie.</w:t>
      </w:r>
    </w:p>
    <w:p w14:paraId="67489EFF" w14:textId="77777777" w:rsidR="00CC793A" w:rsidRDefault="00CC793A" w:rsidP="00CC793A">
      <w:pPr>
        <w:ind w:left="426"/>
        <w:rPr>
          <w:rFonts w:asciiTheme="minorHAnsi" w:hAnsiTheme="minorHAnsi" w:cstheme="minorHAnsi"/>
          <w:sz w:val="22"/>
          <w:szCs w:val="22"/>
        </w:rPr>
      </w:pPr>
      <w:r w:rsidRPr="00CC793A">
        <w:rPr>
          <w:rFonts w:asciiTheme="minorHAnsi" w:hAnsiTheme="minorHAnsi" w:cstheme="minorHAnsi"/>
          <w:b/>
          <w:bCs/>
          <w:sz w:val="22"/>
          <w:szCs w:val="22"/>
        </w:rPr>
        <w:t>**Priority Action:**</w:t>
      </w:r>
      <w:r w:rsidRPr="00CC793A">
        <w:rPr>
          <w:rFonts w:asciiTheme="minorHAnsi" w:hAnsiTheme="minorHAnsi" w:cstheme="minorHAnsi"/>
          <w:sz w:val="22"/>
          <w:szCs w:val="22"/>
        </w:rPr>
        <w:t xml:space="preserve"> </w:t>
      </w:r>
    </w:p>
    <w:p w14:paraId="2BD6A91B" w14:textId="0EA4E743" w:rsidR="00CC793A" w:rsidRPr="00CC793A" w:rsidRDefault="00CC793A" w:rsidP="00CC793A">
      <w:pPr>
        <w:ind w:left="426"/>
        <w:rPr>
          <w:rFonts w:asciiTheme="minorHAnsi" w:hAnsiTheme="minorHAnsi" w:cstheme="minorHAnsi"/>
          <w:sz w:val="22"/>
          <w:szCs w:val="22"/>
        </w:rPr>
      </w:pPr>
      <w:r w:rsidRPr="00CC793A">
        <w:rPr>
          <w:rFonts w:asciiTheme="minorHAnsi" w:hAnsiTheme="minorHAnsi" w:cstheme="minorHAnsi"/>
          <w:sz w:val="22"/>
          <w:szCs w:val="22"/>
        </w:rPr>
        <w:t>Develop an orientation video showcasing club operations and volunteer testimonials.</w:t>
      </w:r>
    </w:p>
    <w:p w14:paraId="22F0ACD1" w14:textId="77777777" w:rsidR="00EE2D34" w:rsidRPr="00CE36D1" w:rsidRDefault="00EE2D34" w:rsidP="00A806AE">
      <w:pPr>
        <w:pStyle w:val="ListParagraph"/>
        <w:numPr>
          <w:ilvl w:val="0"/>
          <w:numId w:val="59"/>
        </w:numPr>
        <w:ind w:left="426" w:hanging="426"/>
        <w:rPr>
          <w:rFonts w:asciiTheme="minorHAnsi" w:hAnsiTheme="minorHAnsi" w:cstheme="minorHAnsi"/>
          <w:b/>
          <w:bCs/>
          <w:sz w:val="22"/>
          <w:szCs w:val="22"/>
        </w:rPr>
      </w:pPr>
      <w:r w:rsidRPr="00CE36D1">
        <w:rPr>
          <w:rFonts w:asciiTheme="minorHAnsi" w:hAnsiTheme="minorHAnsi" w:cstheme="minorHAnsi"/>
          <w:b/>
          <w:bCs/>
          <w:sz w:val="22"/>
          <w:szCs w:val="22"/>
        </w:rPr>
        <w:t xml:space="preserve">Skill Development </w:t>
      </w:r>
    </w:p>
    <w:p w14:paraId="062293D6" w14:textId="77777777" w:rsidR="00EE2D34" w:rsidRDefault="00EE2D34" w:rsidP="00A806AE">
      <w:pPr>
        <w:pStyle w:val="ListParagraph"/>
        <w:numPr>
          <w:ilvl w:val="1"/>
          <w:numId w:val="59"/>
        </w:numPr>
        <w:ind w:left="774" w:hanging="348"/>
        <w:rPr>
          <w:rFonts w:asciiTheme="minorHAnsi" w:hAnsiTheme="minorHAnsi" w:cstheme="minorHAnsi"/>
          <w:sz w:val="22"/>
          <w:szCs w:val="22"/>
        </w:rPr>
      </w:pPr>
      <w:r w:rsidRPr="000370C1">
        <w:rPr>
          <w:rFonts w:asciiTheme="minorHAnsi" w:hAnsiTheme="minorHAnsi" w:cstheme="minorHAnsi"/>
          <w:sz w:val="22"/>
          <w:szCs w:val="22"/>
        </w:rPr>
        <w:t>Offer training sessions for specific roles (e.g., safety protocols for the Safety Officer).</w:t>
      </w:r>
    </w:p>
    <w:p w14:paraId="778E3E46" w14:textId="77777777" w:rsidR="00EE2D34" w:rsidRDefault="00EE2D34" w:rsidP="00A806AE">
      <w:pPr>
        <w:pStyle w:val="ListParagraph"/>
        <w:numPr>
          <w:ilvl w:val="1"/>
          <w:numId w:val="59"/>
        </w:numPr>
        <w:ind w:left="774" w:hanging="348"/>
        <w:rPr>
          <w:rFonts w:asciiTheme="minorHAnsi" w:hAnsiTheme="minorHAnsi" w:cstheme="minorHAnsi"/>
          <w:sz w:val="22"/>
          <w:szCs w:val="22"/>
        </w:rPr>
      </w:pPr>
      <w:r w:rsidRPr="001A7882">
        <w:rPr>
          <w:rFonts w:asciiTheme="minorHAnsi" w:hAnsiTheme="minorHAnsi" w:cstheme="minorHAnsi"/>
          <w:sz w:val="22"/>
          <w:szCs w:val="22"/>
        </w:rPr>
        <w:t>Introduce advanced training sessions, considering the diverse roles in a medium-sized club.</w:t>
      </w:r>
    </w:p>
    <w:p w14:paraId="060B68B5" w14:textId="77777777" w:rsidR="00634443" w:rsidRPr="00634443" w:rsidRDefault="00634443" w:rsidP="00634443">
      <w:pPr>
        <w:ind w:left="426"/>
        <w:rPr>
          <w:rFonts w:asciiTheme="minorHAnsi" w:hAnsiTheme="minorHAnsi" w:cstheme="minorHAnsi"/>
          <w:b/>
          <w:bCs/>
          <w:sz w:val="22"/>
          <w:szCs w:val="22"/>
        </w:rPr>
      </w:pPr>
      <w:r w:rsidRPr="00634443">
        <w:rPr>
          <w:rFonts w:asciiTheme="minorHAnsi" w:hAnsiTheme="minorHAnsi" w:cstheme="minorHAnsi"/>
          <w:b/>
          <w:bCs/>
          <w:sz w:val="22"/>
          <w:szCs w:val="22"/>
        </w:rPr>
        <w:t xml:space="preserve">**Priority Action:** </w:t>
      </w:r>
    </w:p>
    <w:p w14:paraId="2666CB71" w14:textId="4C775EA7" w:rsidR="00634443" w:rsidRPr="00634443" w:rsidRDefault="00634443" w:rsidP="00634443">
      <w:pPr>
        <w:ind w:left="426"/>
        <w:rPr>
          <w:rFonts w:asciiTheme="minorHAnsi" w:hAnsiTheme="minorHAnsi" w:cstheme="minorHAnsi"/>
          <w:sz w:val="22"/>
          <w:szCs w:val="22"/>
        </w:rPr>
      </w:pPr>
      <w:r w:rsidRPr="00634443">
        <w:rPr>
          <w:rFonts w:asciiTheme="minorHAnsi" w:hAnsiTheme="minorHAnsi" w:cstheme="minorHAnsi"/>
          <w:sz w:val="22"/>
          <w:szCs w:val="22"/>
        </w:rPr>
        <w:t xml:space="preserve">Collaborate with external </w:t>
      </w:r>
      <w:r>
        <w:rPr>
          <w:rFonts w:asciiTheme="minorHAnsi" w:hAnsiTheme="minorHAnsi" w:cstheme="minorHAnsi"/>
          <w:sz w:val="22"/>
          <w:szCs w:val="22"/>
        </w:rPr>
        <w:t xml:space="preserve">groups </w:t>
      </w:r>
      <w:r w:rsidR="00960303">
        <w:rPr>
          <w:rFonts w:asciiTheme="minorHAnsi" w:hAnsiTheme="minorHAnsi" w:cstheme="minorHAnsi"/>
          <w:sz w:val="22"/>
          <w:szCs w:val="22"/>
        </w:rPr>
        <w:t>including the State Association and/or karting Australia</w:t>
      </w:r>
      <w:r w:rsidRPr="00634443">
        <w:rPr>
          <w:rFonts w:asciiTheme="minorHAnsi" w:hAnsiTheme="minorHAnsi" w:cstheme="minorHAnsi"/>
          <w:sz w:val="22"/>
          <w:szCs w:val="22"/>
        </w:rPr>
        <w:t xml:space="preserve"> for speciali</w:t>
      </w:r>
      <w:r w:rsidR="00960303">
        <w:rPr>
          <w:rFonts w:asciiTheme="minorHAnsi" w:hAnsiTheme="minorHAnsi" w:cstheme="minorHAnsi"/>
          <w:sz w:val="22"/>
          <w:szCs w:val="22"/>
        </w:rPr>
        <w:t>s</w:t>
      </w:r>
      <w:r w:rsidRPr="00634443">
        <w:rPr>
          <w:rFonts w:asciiTheme="minorHAnsi" w:hAnsiTheme="minorHAnsi" w:cstheme="minorHAnsi"/>
          <w:sz w:val="22"/>
          <w:szCs w:val="22"/>
        </w:rPr>
        <w:t>ed training programs.</w:t>
      </w:r>
    </w:p>
    <w:p w14:paraId="26F7F2DA" w14:textId="77777777" w:rsidR="00EE2D34" w:rsidRPr="00CE36D1" w:rsidRDefault="00EE2D34" w:rsidP="00A806AE">
      <w:pPr>
        <w:pStyle w:val="ListParagraph"/>
        <w:numPr>
          <w:ilvl w:val="0"/>
          <w:numId w:val="59"/>
        </w:numPr>
        <w:ind w:left="426" w:hanging="426"/>
        <w:rPr>
          <w:rFonts w:asciiTheme="minorHAnsi" w:hAnsiTheme="minorHAnsi" w:cstheme="minorHAnsi"/>
          <w:b/>
          <w:bCs/>
          <w:sz w:val="22"/>
          <w:szCs w:val="22"/>
        </w:rPr>
      </w:pPr>
      <w:r w:rsidRPr="00CE36D1">
        <w:rPr>
          <w:rFonts w:asciiTheme="minorHAnsi" w:hAnsiTheme="minorHAnsi" w:cstheme="minorHAnsi"/>
          <w:b/>
          <w:bCs/>
          <w:sz w:val="22"/>
          <w:szCs w:val="22"/>
        </w:rPr>
        <w:t xml:space="preserve">Mentorship </w:t>
      </w:r>
    </w:p>
    <w:p w14:paraId="112C4C92" w14:textId="77777777" w:rsidR="00EE2D34" w:rsidRDefault="00EE2D34" w:rsidP="00EE2D34">
      <w:pPr>
        <w:pStyle w:val="ListParagraph"/>
        <w:numPr>
          <w:ilvl w:val="0"/>
          <w:numId w:val="39"/>
        </w:numPr>
        <w:ind w:left="774" w:hanging="348"/>
        <w:rPr>
          <w:rFonts w:asciiTheme="minorHAnsi" w:hAnsiTheme="minorHAnsi" w:cstheme="minorHAnsi"/>
          <w:sz w:val="22"/>
          <w:szCs w:val="22"/>
        </w:rPr>
      </w:pPr>
      <w:r w:rsidRPr="000370C1">
        <w:rPr>
          <w:rFonts w:asciiTheme="minorHAnsi" w:hAnsiTheme="minorHAnsi" w:cstheme="minorHAnsi"/>
          <w:sz w:val="22"/>
          <w:szCs w:val="22"/>
        </w:rPr>
        <w:t>Pair new volunteers with experienced members for guidance.</w:t>
      </w:r>
    </w:p>
    <w:p w14:paraId="6B82396E" w14:textId="77777777" w:rsidR="00EE2D34" w:rsidRDefault="00EE2D34" w:rsidP="00EE2D34">
      <w:pPr>
        <w:pStyle w:val="ListParagraph"/>
        <w:numPr>
          <w:ilvl w:val="0"/>
          <w:numId w:val="39"/>
        </w:numPr>
        <w:ind w:left="774" w:hanging="348"/>
        <w:rPr>
          <w:rFonts w:asciiTheme="minorHAnsi" w:hAnsiTheme="minorHAnsi" w:cstheme="minorHAnsi"/>
          <w:sz w:val="22"/>
          <w:szCs w:val="22"/>
        </w:rPr>
      </w:pPr>
      <w:r w:rsidRPr="00FF6027">
        <w:rPr>
          <w:rFonts w:asciiTheme="minorHAnsi" w:hAnsiTheme="minorHAnsi" w:cstheme="minorHAnsi"/>
          <w:sz w:val="22"/>
          <w:szCs w:val="22"/>
        </w:rPr>
        <w:t>Organize quarterly mentor-mentee meetups to ensure continuous guidance.</w:t>
      </w:r>
    </w:p>
    <w:p w14:paraId="43FDAA58" w14:textId="77777777" w:rsidR="005A71E6" w:rsidRPr="005A71E6" w:rsidRDefault="005A71E6" w:rsidP="005A71E6">
      <w:pPr>
        <w:ind w:left="426"/>
        <w:rPr>
          <w:rFonts w:asciiTheme="minorHAnsi" w:hAnsiTheme="minorHAnsi" w:cstheme="minorHAnsi"/>
          <w:b/>
          <w:bCs/>
          <w:sz w:val="22"/>
          <w:szCs w:val="22"/>
        </w:rPr>
      </w:pPr>
      <w:r w:rsidRPr="005A71E6">
        <w:rPr>
          <w:rFonts w:asciiTheme="minorHAnsi" w:hAnsiTheme="minorHAnsi" w:cstheme="minorHAnsi"/>
          <w:b/>
          <w:bCs/>
          <w:sz w:val="22"/>
          <w:szCs w:val="22"/>
        </w:rPr>
        <w:t xml:space="preserve">**Priority Action:** </w:t>
      </w:r>
    </w:p>
    <w:p w14:paraId="3D168F44" w14:textId="350961E7" w:rsidR="005A71E6" w:rsidRDefault="005A71E6" w:rsidP="005A71E6">
      <w:pPr>
        <w:ind w:left="426"/>
        <w:rPr>
          <w:rFonts w:asciiTheme="minorHAnsi" w:hAnsiTheme="minorHAnsi" w:cstheme="minorHAnsi"/>
          <w:sz w:val="22"/>
          <w:szCs w:val="22"/>
        </w:rPr>
      </w:pPr>
      <w:r w:rsidRPr="005A71E6">
        <w:rPr>
          <w:rFonts w:asciiTheme="minorHAnsi" w:hAnsiTheme="minorHAnsi" w:cstheme="minorHAnsi"/>
          <w:sz w:val="22"/>
          <w:szCs w:val="22"/>
        </w:rPr>
        <w:t>Introduce a mentorship certification program for senior volunteers.</w:t>
      </w:r>
    </w:p>
    <w:p w14:paraId="2DBFB77A" w14:textId="77777777" w:rsidR="00B51482" w:rsidRDefault="00B51482" w:rsidP="005A71E6">
      <w:pPr>
        <w:ind w:left="426"/>
        <w:rPr>
          <w:rFonts w:asciiTheme="minorHAnsi" w:hAnsiTheme="minorHAnsi" w:cstheme="minorHAnsi"/>
          <w:sz w:val="22"/>
          <w:szCs w:val="22"/>
        </w:rPr>
      </w:pPr>
    </w:p>
    <w:p w14:paraId="124C885D" w14:textId="77777777" w:rsidR="00B51482" w:rsidRPr="005A71E6" w:rsidRDefault="00B51482" w:rsidP="005A71E6">
      <w:pPr>
        <w:ind w:left="426"/>
        <w:rPr>
          <w:rFonts w:asciiTheme="minorHAnsi" w:hAnsiTheme="minorHAnsi" w:cstheme="minorHAnsi"/>
          <w:sz w:val="22"/>
          <w:szCs w:val="22"/>
        </w:rPr>
      </w:pPr>
    </w:p>
    <w:p w14:paraId="7DE21A3B" w14:textId="77777777" w:rsidR="00EE2D34" w:rsidRPr="00CE36D1" w:rsidRDefault="00EE2D34" w:rsidP="00A806AE">
      <w:pPr>
        <w:pStyle w:val="ListParagraph"/>
        <w:numPr>
          <w:ilvl w:val="0"/>
          <w:numId w:val="59"/>
        </w:numPr>
        <w:ind w:left="426" w:hanging="426"/>
        <w:rPr>
          <w:rFonts w:asciiTheme="minorHAnsi" w:hAnsiTheme="minorHAnsi" w:cstheme="minorHAnsi"/>
          <w:b/>
          <w:bCs/>
          <w:sz w:val="22"/>
          <w:szCs w:val="22"/>
        </w:rPr>
      </w:pPr>
      <w:r>
        <w:rPr>
          <w:rFonts w:asciiTheme="minorHAnsi" w:hAnsiTheme="minorHAnsi" w:cstheme="minorHAnsi"/>
          <w:b/>
          <w:bCs/>
          <w:sz w:val="22"/>
          <w:szCs w:val="22"/>
        </w:rPr>
        <w:lastRenderedPageBreak/>
        <w:t>Budget</w:t>
      </w:r>
    </w:p>
    <w:p w14:paraId="66155194" w14:textId="77777777" w:rsidR="00EE2D34" w:rsidRDefault="00EE2D34" w:rsidP="00EE2D34">
      <w:pPr>
        <w:pStyle w:val="ListParagraph"/>
        <w:numPr>
          <w:ilvl w:val="0"/>
          <w:numId w:val="39"/>
        </w:numPr>
        <w:ind w:left="774" w:hanging="348"/>
        <w:rPr>
          <w:rFonts w:asciiTheme="minorHAnsi" w:hAnsiTheme="minorHAnsi" w:cstheme="minorHAnsi"/>
          <w:sz w:val="22"/>
          <w:szCs w:val="22"/>
        </w:rPr>
      </w:pPr>
      <w:r>
        <w:rPr>
          <w:rFonts w:asciiTheme="minorHAnsi" w:hAnsiTheme="minorHAnsi" w:cstheme="minorHAnsi"/>
          <w:sz w:val="22"/>
          <w:szCs w:val="22"/>
        </w:rPr>
        <w:t>Allocate appropriate funds to implement critical elements of the plan.</w:t>
      </w:r>
    </w:p>
    <w:p w14:paraId="5AE77640" w14:textId="77777777" w:rsidR="00EE2D34" w:rsidRDefault="00EE2D34" w:rsidP="00EE2D34">
      <w:pPr>
        <w:pStyle w:val="ListParagraph"/>
        <w:numPr>
          <w:ilvl w:val="0"/>
          <w:numId w:val="39"/>
        </w:numPr>
        <w:ind w:left="774" w:hanging="348"/>
        <w:rPr>
          <w:rFonts w:asciiTheme="minorHAnsi" w:hAnsiTheme="minorHAnsi" w:cstheme="minorHAnsi"/>
          <w:sz w:val="22"/>
          <w:szCs w:val="22"/>
        </w:rPr>
      </w:pPr>
      <w:r w:rsidRPr="00444564">
        <w:rPr>
          <w:rFonts w:asciiTheme="minorHAnsi" w:hAnsiTheme="minorHAnsi" w:cstheme="minorHAnsi"/>
          <w:sz w:val="22"/>
          <w:szCs w:val="22"/>
        </w:rPr>
        <w:t>Consider a larger budget allocation for volunteer management, reflecting the club's growth.</w:t>
      </w:r>
    </w:p>
    <w:p w14:paraId="69EBC85D" w14:textId="77777777" w:rsidR="00110579" w:rsidRPr="00110579" w:rsidRDefault="00110579" w:rsidP="00110579">
      <w:pPr>
        <w:ind w:left="426"/>
        <w:rPr>
          <w:rFonts w:asciiTheme="minorHAnsi" w:hAnsiTheme="minorHAnsi" w:cstheme="minorHAnsi"/>
          <w:b/>
          <w:bCs/>
          <w:sz w:val="22"/>
          <w:szCs w:val="22"/>
        </w:rPr>
      </w:pPr>
      <w:r w:rsidRPr="00110579">
        <w:rPr>
          <w:rFonts w:asciiTheme="minorHAnsi" w:hAnsiTheme="minorHAnsi" w:cstheme="minorHAnsi"/>
          <w:b/>
          <w:bCs/>
          <w:sz w:val="22"/>
          <w:szCs w:val="22"/>
        </w:rPr>
        <w:t xml:space="preserve">**Priority Action:** </w:t>
      </w:r>
    </w:p>
    <w:p w14:paraId="6C05F5C8" w14:textId="5C1698AB" w:rsidR="00110579" w:rsidRPr="00110579" w:rsidRDefault="00110579" w:rsidP="00110579">
      <w:pPr>
        <w:ind w:left="426"/>
        <w:rPr>
          <w:rFonts w:asciiTheme="minorHAnsi" w:hAnsiTheme="minorHAnsi" w:cstheme="minorHAnsi"/>
          <w:sz w:val="22"/>
          <w:szCs w:val="22"/>
        </w:rPr>
      </w:pPr>
      <w:r w:rsidRPr="00110579">
        <w:rPr>
          <w:rFonts w:asciiTheme="minorHAnsi" w:hAnsiTheme="minorHAnsi" w:cstheme="minorHAnsi"/>
          <w:sz w:val="22"/>
          <w:szCs w:val="22"/>
        </w:rPr>
        <w:t>Allocate funds specifically for volunteer appreciation and rewards.</w:t>
      </w:r>
    </w:p>
    <w:p w14:paraId="1757A32C" w14:textId="77777777" w:rsidR="00EE2D34" w:rsidRDefault="00EE2D34" w:rsidP="00EE2D34">
      <w:pPr>
        <w:pStyle w:val="ListParagraph"/>
        <w:ind w:left="786"/>
        <w:rPr>
          <w:rFonts w:asciiTheme="minorHAnsi" w:hAnsiTheme="minorHAnsi" w:cstheme="minorHAnsi"/>
          <w:sz w:val="22"/>
          <w:szCs w:val="22"/>
        </w:rPr>
      </w:pPr>
    </w:p>
    <w:p w14:paraId="6D4AEEBE" w14:textId="77777777" w:rsidR="00BE4022" w:rsidRPr="000370C1" w:rsidRDefault="00BE4022" w:rsidP="00EE2D34">
      <w:pPr>
        <w:pStyle w:val="ListParagraph"/>
        <w:ind w:left="786"/>
        <w:rPr>
          <w:rFonts w:asciiTheme="minorHAnsi" w:hAnsiTheme="minorHAnsi" w:cstheme="minorHAnsi"/>
          <w:sz w:val="22"/>
          <w:szCs w:val="22"/>
        </w:rPr>
      </w:pPr>
    </w:p>
    <w:p w14:paraId="181B7F2B" w14:textId="77777777" w:rsidR="00EE2D34" w:rsidRPr="00FC1FD8" w:rsidRDefault="00EE2D34" w:rsidP="00EE2D34">
      <w:pPr>
        <w:rPr>
          <w:rFonts w:asciiTheme="minorHAnsi" w:hAnsiTheme="minorHAnsi" w:cstheme="minorHAnsi"/>
          <w:b/>
          <w:bCs/>
          <w:sz w:val="32"/>
          <w:szCs w:val="32"/>
        </w:rPr>
      </w:pPr>
      <w:r>
        <w:rPr>
          <w:rFonts w:asciiTheme="minorHAnsi" w:hAnsiTheme="minorHAnsi" w:cstheme="minorHAnsi"/>
          <w:b/>
          <w:bCs/>
          <w:sz w:val="32"/>
          <w:szCs w:val="32"/>
        </w:rPr>
        <w:t>5</w:t>
      </w:r>
      <w:r w:rsidRPr="00FC1FD8">
        <w:rPr>
          <w:rFonts w:asciiTheme="minorHAnsi" w:hAnsiTheme="minorHAnsi" w:cstheme="minorHAnsi"/>
          <w:b/>
          <w:bCs/>
          <w:sz w:val="32"/>
          <w:szCs w:val="32"/>
        </w:rPr>
        <w:t xml:space="preserve">. </w:t>
      </w:r>
      <w:r>
        <w:rPr>
          <w:rFonts w:asciiTheme="minorHAnsi" w:hAnsiTheme="minorHAnsi" w:cstheme="minorHAnsi"/>
          <w:b/>
          <w:bCs/>
          <w:sz w:val="32"/>
          <w:szCs w:val="32"/>
        </w:rPr>
        <w:t xml:space="preserve">Create Value - </w:t>
      </w:r>
    </w:p>
    <w:p w14:paraId="71EA403A" w14:textId="77777777" w:rsidR="00EE2D34" w:rsidRPr="00CE36D1" w:rsidRDefault="00EE2D34" w:rsidP="00A806AE">
      <w:pPr>
        <w:pStyle w:val="ListParagraph"/>
        <w:numPr>
          <w:ilvl w:val="0"/>
          <w:numId w:val="60"/>
        </w:numPr>
        <w:rPr>
          <w:rFonts w:asciiTheme="minorHAnsi" w:hAnsiTheme="minorHAnsi" w:cstheme="minorHAnsi"/>
          <w:b/>
          <w:bCs/>
          <w:sz w:val="22"/>
          <w:szCs w:val="22"/>
        </w:rPr>
      </w:pPr>
      <w:r w:rsidRPr="00CE36D1">
        <w:rPr>
          <w:rFonts w:asciiTheme="minorHAnsi" w:hAnsiTheme="minorHAnsi" w:cstheme="minorHAnsi"/>
          <w:b/>
          <w:bCs/>
          <w:sz w:val="22"/>
          <w:szCs w:val="22"/>
        </w:rPr>
        <w:t xml:space="preserve">Regular </w:t>
      </w:r>
      <w:r>
        <w:rPr>
          <w:rFonts w:asciiTheme="minorHAnsi" w:hAnsiTheme="minorHAnsi" w:cstheme="minorHAnsi"/>
          <w:b/>
          <w:bCs/>
          <w:sz w:val="22"/>
          <w:szCs w:val="22"/>
        </w:rPr>
        <w:t xml:space="preserve">Communications and </w:t>
      </w:r>
      <w:r w:rsidRPr="00CE36D1">
        <w:rPr>
          <w:rFonts w:asciiTheme="minorHAnsi" w:hAnsiTheme="minorHAnsi" w:cstheme="minorHAnsi"/>
          <w:b/>
          <w:bCs/>
          <w:sz w:val="22"/>
          <w:szCs w:val="22"/>
        </w:rPr>
        <w:t xml:space="preserve">Meetings </w:t>
      </w:r>
    </w:p>
    <w:p w14:paraId="42AEE655" w14:textId="77777777" w:rsidR="00EE2D34" w:rsidRDefault="00EE2D34" w:rsidP="00EE2D34">
      <w:pPr>
        <w:pStyle w:val="ListParagraph"/>
        <w:numPr>
          <w:ilvl w:val="0"/>
          <w:numId w:val="39"/>
        </w:numPr>
        <w:rPr>
          <w:rFonts w:asciiTheme="minorHAnsi" w:hAnsiTheme="minorHAnsi" w:cstheme="minorHAnsi"/>
          <w:sz w:val="22"/>
          <w:szCs w:val="22"/>
        </w:rPr>
      </w:pPr>
      <w:r>
        <w:rPr>
          <w:rFonts w:asciiTheme="minorHAnsi" w:hAnsiTheme="minorHAnsi" w:cstheme="minorHAnsi"/>
          <w:sz w:val="22"/>
          <w:szCs w:val="22"/>
        </w:rPr>
        <w:t>Communicate regularly by text, email, and phone</w:t>
      </w:r>
    </w:p>
    <w:p w14:paraId="4AC72F0F" w14:textId="77777777" w:rsidR="00EE2D34" w:rsidRDefault="00EE2D34" w:rsidP="00EE2D34">
      <w:pPr>
        <w:pStyle w:val="ListParagraph"/>
        <w:numPr>
          <w:ilvl w:val="0"/>
          <w:numId w:val="39"/>
        </w:numPr>
        <w:rPr>
          <w:rFonts w:asciiTheme="minorHAnsi" w:hAnsiTheme="minorHAnsi" w:cstheme="minorHAnsi"/>
          <w:sz w:val="22"/>
          <w:szCs w:val="22"/>
        </w:rPr>
      </w:pPr>
      <w:r w:rsidRPr="002D37AD">
        <w:rPr>
          <w:rFonts w:asciiTheme="minorHAnsi" w:hAnsiTheme="minorHAnsi" w:cstheme="minorHAnsi"/>
          <w:sz w:val="22"/>
          <w:szCs w:val="22"/>
        </w:rPr>
        <w:t xml:space="preserve">Conduct </w:t>
      </w:r>
      <w:r>
        <w:rPr>
          <w:rFonts w:asciiTheme="minorHAnsi" w:hAnsiTheme="minorHAnsi" w:cstheme="minorHAnsi"/>
          <w:sz w:val="22"/>
          <w:szCs w:val="22"/>
        </w:rPr>
        <w:t>bi-</w:t>
      </w:r>
      <w:r w:rsidRPr="002D37AD">
        <w:rPr>
          <w:rFonts w:asciiTheme="minorHAnsi" w:hAnsiTheme="minorHAnsi" w:cstheme="minorHAnsi"/>
          <w:sz w:val="22"/>
          <w:szCs w:val="22"/>
        </w:rPr>
        <w:t>monthly volunteer meetings to discuss upcoming events and address concerns.</w:t>
      </w:r>
    </w:p>
    <w:p w14:paraId="566526AB" w14:textId="77777777" w:rsidR="00EE2D34" w:rsidRDefault="00EE2D34" w:rsidP="00EE2D34">
      <w:pPr>
        <w:pStyle w:val="ListParagraph"/>
        <w:numPr>
          <w:ilvl w:val="0"/>
          <w:numId w:val="39"/>
        </w:numPr>
        <w:rPr>
          <w:rFonts w:asciiTheme="minorHAnsi" w:hAnsiTheme="minorHAnsi" w:cstheme="minorHAnsi"/>
          <w:sz w:val="22"/>
          <w:szCs w:val="22"/>
        </w:rPr>
      </w:pPr>
      <w:r w:rsidRPr="001049DA">
        <w:rPr>
          <w:rFonts w:asciiTheme="minorHAnsi" w:hAnsiTheme="minorHAnsi" w:cstheme="minorHAnsi"/>
          <w:sz w:val="22"/>
          <w:szCs w:val="22"/>
        </w:rPr>
        <w:t xml:space="preserve">Introduce a dedicated communication platform or app </w:t>
      </w:r>
      <w:r>
        <w:rPr>
          <w:rFonts w:asciiTheme="minorHAnsi" w:hAnsiTheme="minorHAnsi" w:cstheme="minorHAnsi"/>
          <w:sz w:val="22"/>
          <w:szCs w:val="22"/>
        </w:rPr>
        <w:t xml:space="preserve">(e.g. WhatsApp or Stack Team App) </w:t>
      </w:r>
      <w:r w:rsidRPr="001049DA">
        <w:rPr>
          <w:rFonts w:asciiTheme="minorHAnsi" w:hAnsiTheme="minorHAnsi" w:cstheme="minorHAnsi"/>
          <w:sz w:val="22"/>
          <w:szCs w:val="22"/>
        </w:rPr>
        <w:t>for volunteers.</w:t>
      </w:r>
    </w:p>
    <w:p w14:paraId="3D9219F6" w14:textId="77777777" w:rsidR="00F92FE9" w:rsidRPr="00F92FE9" w:rsidRDefault="00F92FE9" w:rsidP="00F92FE9">
      <w:pPr>
        <w:ind w:left="360"/>
        <w:rPr>
          <w:rFonts w:asciiTheme="minorHAnsi" w:hAnsiTheme="minorHAnsi" w:cstheme="minorHAnsi"/>
          <w:b/>
          <w:bCs/>
          <w:sz w:val="22"/>
          <w:szCs w:val="22"/>
        </w:rPr>
      </w:pPr>
      <w:r w:rsidRPr="00F92FE9">
        <w:rPr>
          <w:rFonts w:asciiTheme="minorHAnsi" w:hAnsiTheme="minorHAnsi" w:cstheme="minorHAnsi"/>
          <w:b/>
          <w:bCs/>
          <w:sz w:val="22"/>
          <w:szCs w:val="22"/>
        </w:rPr>
        <w:t xml:space="preserve">**Priority Action:** </w:t>
      </w:r>
    </w:p>
    <w:p w14:paraId="77B030C8" w14:textId="40A2B8A3" w:rsidR="00F92FE9" w:rsidRPr="00F92FE9" w:rsidRDefault="00F92FE9" w:rsidP="00F92FE9">
      <w:pPr>
        <w:ind w:left="360"/>
        <w:rPr>
          <w:rFonts w:asciiTheme="minorHAnsi" w:hAnsiTheme="minorHAnsi" w:cstheme="minorHAnsi"/>
          <w:sz w:val="22"/>
          <w:szCs w:val="22"/>
        </w:rPr>
      </w:pPr>
      <w:r w:rsidRPr="00F92FE9">
        <w:rPr>
          <w:rFonts w:asciiTheme="minorHAnsi" w:hAnsiTheme="minorHAnsi" w:cstheme="minorHAnsi"/>
          <w:sz w:val="22"/>
          <w:szCs w:val="22"/>
        </w:rPr>
        <w:t>Implement a monthly newsletter exclusively for volunteers.</w:t>
      </w:r>
    </w:p>
    <w:p w14:paraId="01894E42" w14:textId="77777777" w:rsidR="00EE2D34" w:rsidRPr="00CE36D1" w:rsidRDefault="00EE2D34" w:rsidP="00A806AE">
      <w:pPr>
        <w:pStyle w:val="ListParagraph"/>
        <w:numPr>
          <w:ilvl w:val="0"/>
          <w:numId w:val="60"/>
        </w:numPr>
        <w:rPr>
          <w:rFonts w:asciiTheme="minorHAnsi" w:hAnsiTheme="minorHAnsi" w:cstheme="minorHAnsi"/>
          <w:b/>
          <w:bCs/>
          <w:sz w:val="22"/>
          <w:szCs w:val="22"/>
        </w:rPr>
      </w:pPr>
      <w:r w:rsidRPr="00CE36D1">
        <w:rPr>
          <w:rFonts w:asciiTheme="minorHAnsi" w:hAnsiTheme="minorHAnsi" w:cstheme="minorHAnsi"/>
          <w:b/>
          <w:bCs/>
          <w:sz w:val="22"/>
          <w:szCs w:val="22"/>
        </w:rPr>
        <w:t>Feedback Loop</w:t>
      </w:r>
    </w:p>
    <w:p w14:paraId="0B8BEF2E" w14:textId="77777777" w:rsidR="00EE2D34" w:rsidRDefault="00EE2D34" w:rsidP="00EE2D34">
      <w:pPr>
        <w:pStyle w:val="ListParagraph"/>
        <w:numPr>
          <w:ilvl w:val="0"/>
          <w:numId w:val="40"/>
        </w:numPr>
        <w:rPr>
          <w:rFonts w:asciiTheme="minorHAnsi" w:hAnsiTheme="minorHAnsi" w:cstheme="minorHAnsi"/>
          <w:sz w:val="22"/>
          <w:szCs w:val="22"/>
        </w:rPr>
      </w:pPr>
      <w:r w:rsidRPr="005533A8">
        <w:rPr>
          <w:rFonts w:asciiTheme="minorHAnsi" w:hAnsiTheme="minorHAnsi" w:cstheme="minorHAnsi"/>
          <w:sz w:val="22"/>
          <w:szCs w:val="22"/>
        </w:rPr>
        <w:t>Create a system for volunteers to provide feedback and suggestions.</w:t>
      </w:r>
    </w:p>
    <w:p w14:paraId="126369D8" w14:textId="77777777" w:rsidR="00EE2D34" w:rsidRPr="005533A8" w:rsidRDefault="00EE2D34" w:rsidP="00EE2D34">
      <w:pPr>
        <w:pStyle w:val="ListParagraph"/>
        <w:numPr>
          <w:ilvl w:val="0"/>
          <w:numId w:val="40"/>
        </w:numPr>
        <w:rPr>
          <w:rFonts w:asciiTheme="minorHAnsi" w:hAnsiTheme="minorHAnsi" w:cstheme="minorHAnsi"/>
          <w:sz w:val="22"/>
          <w:szCs w:val="22"/>
        </w:rPr>
      </w:pPr>
      <w:r w:rsidRPr="002A35A2">
        <w:rPr>
          <w:rFonts w:asciiTheme="minorHAnsi" w:hAnsiTheme="minorHAnsi" w:cstheme="minorHAnsi"/>
          <w:sz w:val="22"/>
          <w:szCs w:val="22"/>
        </w:rPr>
        <w:t>Implement a more structured feedback mechanism, like quarterly focus group discussions.</w:t>
      </w:r>
    </w:p>
    <w:p w14:paraId="0AE02FF1" w14:textId="77777777" w:rsidR="00EE2D34" w:rsidRPr="005E7E88" w:rsidRDefault="00EE2D34" w:rsidP="00A806AE">
      <w:pPr>
        <w:pStyle w:val="ListParagraph"/>
        <w:numPr>
          <w:ilvl w:val="0"/>
          <w:numId w:val="60"/>
        </w:numPr>
        <w:rPr>
          <w:rFonts w:asciiTheme="minorHAnsi" w:hAnsiTheme="minorHAnsi" w:cstheme="minorHAnsi"/>
          <w:b/>
          <w:bCs/>
          <w:sz w:val="22"/>
          <w:szCs w:val="22"/>
        </w:rPr>
      </w:pPr>
      <w:r w:rsidRPr="005E7E88">
        <w:rPr>
          <w:rFonts w:asciiTheme="minorHAnsi" w:hAnsiTheme="minorHAnsi" w:cstheme="minorHAnsi"/>
          <w:b/>
          <w:bCs/>
          <w:sz w:val="22"/>
          <w:szCs w:val="22"/>
        </w:rPr>
        <w:t>Code of Conduct:</w:t>
      </w:r>
    </w:p>
    <w:p w14:paraId="559BEFAD" w14:textId="77777777" w:rsidR="00EE2D34" w:rsidRDefault="00EE2D34" w:rsidP="00EE2D34">
      <w:pPr>
        <w:pStyle w:val="ListParagraph"/>
        <w:numPr>
          <w:ilvl w:val="0"/>
          <w:numId w:val="40"/>
        </w:numPr>
        <w:rPr>
          <w:rFonts w:asciiTheme="minorHAnsi" w:hAnsiTheme="minorHAnsi" w:cstheme="minorHAnsi"/>
          <w:sz w:val="22"/>
          <w:szCs w:val="22"/>
        </w:rPr>
      </w:pPr>
      <w:r w:rsidRPr="005E7E88">
        <w:rPr>
          <w:rFonts w:asciiTheme="minorHAnsi" w:hAnsiTheme="minorHAnsi" w:cstheme="minorHAnsi"/>
          <w:sz w:val="22"/>
          <w:szCs w:val="22"/>
        </w:rPr>
        <w:t>Outline expected behaviours and values for all volunteers.</w:t>
      </w:r>
    </w:p>
    <w:p w14:paraId="5A46AE1A" w14:textId="77777777" w:rsidR="00EE2D34" w:rsidRDefault="00EE2D34" w:rsidP="00EE2D34">
      <w:pPr>
        <w:pStyle w:val="ListParagraph"/>
        <w:numPr>
          <w:ilvl w:val="0"/>
          <w:numId w:val="40"/>
        </w:numPr>
        <w:rPr>
          <w:rFonts w:asciiTheme="minorHAnsi" w:hAnsiTheme="minorHAnsi" w:cstheme="minorHAnsi"/>
          <w:sz w:val="22"/>
          <w:szCs w:val="22"/>
        </w:rPr>
      </w:pPr>
      <w:r w:rsidRPr="00645D43">
        <w:rPr>
          <w:rFonts w:asciiTheme="minorHAnsi" w:hAnsiTheme="minorHAnsi" w:cstheme="minorHAnsi"/>
          <w:sz w:val="22"/>
          <w:szCs w:val="22"/>
        </w:rPr>
        <w:t>Organi</w:t>
      </w:r>
      <w:r>
        <w:rPr>
          <w:rFonts w:asciiTheme="minorHAnsi" w:hAnsiTheme="minorHAnsi" w:cstheme="minorHAnsi"/>
          <w:sz w:val="22"/>
          <w:szCs w:val="22"/>
        </w:rPr>
        <w:t>s</w:t>
      </w:r>
      <w:r w:rsidRPr="00645D43">
        <w:rPr>
          <w:rFonts w:asciiTheme="minorHAnsi" w:hAnsiTheme="minorHAnsi" w:cstheme="minorHAnsi"/>
          <w:sz w:val="22"/>
          <w:szCs w:val="22"/>
        </w:rPr>
        <w:t>e yearly workshops on ethical conduct and club values.</w:t>
      </w:r>
    </w:p>
    <w:p w14:paraId="64921354" w14:textId="77777777" w:rsidR="00EE2D34" w:rsidRPr="005E7E88" w:rsidRDefault="00EE2D34" w:rsidP="00A806AE">
      <w:pPr>
        <w:pStyle w:val="ListParagraph"/>
        <w:numPr>
          <w:ilvl w:val="0"/>
          <w:numId w:val="60"/>
        </w:numPr>
        <w:rPr>
          <w:rFonts w:asciiTheme="minorHAnsi" w:hAnsiTheme="minorHAnsi" w:cstheme="minorHAnsi"/>
          <w:b/>
          <w:bCs/>
          <w:sz w:val="22"/>
          <w:szCs w:val="22"/>
        </w:rPr>
      </w:pPr>
      <w:r w:rsidRPr="005E7E88">
        <w:rPr>
          <w:rFonts w:asciiTheme="minorHAnsi" w:hAnsiTheme="minorHAnsi" w:cstheme="minorHAnsi"/>
          <w:b/>
          <w:bCs/>
          <w:sz w:val="22"/>
          <w:szCs w:val="22"/>
        </w:rPr>
        <w:t xml:space="preserve">Safety Protocols: </w:t>
      </w:r>
    </w:p>
    <w:p w14:paraId="52FC6F55" w14:textId="77777777" w:rsidR="00EE2D34" w:rsidRDefault="00EE2D34" w:rsidP="00EE2D34">
      <w:pPr>
        <w:pStyle w:val="ListParagraph"/>
        <w:numPr>
          <w:ilvl w:val="0"/>
          <w:numId w:val="40"/>
        </w:numPr>
        <w:rPr>
          <w:rFonts w:asciiTheme="minorHAnsi" w:hAnsiTheme="minorHAnsi" w:cstheme="minorHAnsi"/>
          <w:sz w:val="22"/>
          <w:szCs w:val="22"/>
        </w:rPr>
      </w:pPr>
      <w:r w:rsidRPr="005E7E88">
        <w:rPr>
          <w:rFonts w:asciiTheme="minorHAnsi" w:hAnsiTheme="minorHAnsi" w:cstheme="minorHAnsi"/>
          <w:sz w:val="22"/>
          <w:szCs w:val="22"/>
        </w:rPr>
        <w:t>Ensure all volunteers are aware of and adhere to safety guidelines.</w:t>
      </w:r>
    </w:p>
    <w:p w14:paraId="3947E659" w14:textId="77777777" w:rsidR="00EE2D34" w:rsidRDefault="00EE2D34" w:rsidP="00EE2D34">
      <w:pPr>
        <w:pStyle w:val="ListParagraph"/>
        <w:numPr>
          <w:ilvl w:val="0"/>
          <w:numId w:val="40"/>
        </w:numPr>
        <w:rPr>
          <w:rFonts w:asciiTheme="minorHAnsi" w:hAnsiTheme="minorHAnsi" w:cstheme="minorHAnsi"/>
          <w:sz w:val="22"/>
          <w:szCs w:val="22"/>
        </w:rPr>
      </w:pPr>
      <w:r w:rsidRPr="00AA0F2E">
        <w:rPr>
          <w:rFonts w:asciiTheme="minorHAnsi" w:hAnsiTheme="minorHAnsi" w:cstheme="minorHAnsi"/>
          <w:sz w:val="22"/>
          <w:szCs w:val="22"/>
        </w:rPr>
        <w:t>Introduce advanced safety training sessions, especially for roles directly involved in karting activities.</w:t>
      </w:r>
    </w:p>
    <w:p w14:paraId="5A08D60E" w14:textId="77777777" w:rsidR="009F4BC7" w:rsidRPr="009F4BC7" w:rsidRDefault="009F4BC7" w:rsidP="009F4BC7">
      <w:pPr>
        <w:ind w:left="360"/>
        <w:rPr>
          <w:rFonts w:asciiTheme="minorHAnsi" w:hAnsiTheme="minorHAnsi" w:cstheme="minorHAnsi"/>
          <w:b/>
          <w:bCs/>
          <w:sz w:val="22"/>
          <w:szCs w:val="22"/>
        </w:rPr>
      </w:pPr>
      <w:r w:rsidRPr="009F4BC7">
        <w:rPr>
          <w:rFonts w:asciiTheme="minorHAnsi" w:hAnsiTheme="minorHAnsi" w:cstheme="minorHAnsi"/>
          <w:b/>
          <w:bCs/>
          <w:sz w:val="22"/>
          <w:szCs w:val="22"/>
        </w:rPr>
        <w:t xml:space="preserve">**Priority Action:** </w:t>
      </w:r>
    </w:p>
    <w:p w14:paraId="68075687" w14:textId="2008D019" w:rsidR="009F4BC7" w:rsidRPr="009F4BC7" w:rsidRDefault="009F4BC7" w:rsidP="009F4BC7">
      <w:pPr>
        <w:ind w:left="360"/>
        <w:rPr>
          <w:rFonts w:asciiTheme="minorHAnsi" w:hAnsiTheme="minorHAnsi" w:cstheme="minorHAnsi"/>
          <w:sz w:val="22"/>
          <w:szCs w:val="22"/>
        </w:rPr>
      </w:pPr>
      <w:r w:rsidRPr="009F4BC7">
        <w:rPr>
          <w:rFonts w:asciiTheme="minorHAnsi" w:hAnsiTheme="minorHAnsi" w:cstheme="minorHAnsi"/>
          <w:sz w:val="22"/>
          <w:szCs w:val="22"/>
        </w:rPr>
        <w:t>Collaborate with local law enforcement for safety and emergency response training.</w:t>
      </w:r>
    </w:p>
    <w:p w14:paraId="165CAF57" w14:textId="77777777" w:rsidR="00EE2D34" w:rsidRPr="005E7E88" w:rsidRDefault="00EE2D34" w:rsidP="00A806AE">
      <w:pPr>
        <w:pStyle w:val="ListParagraph"/>
        <w:numPr>
          <w:ilvl w:val="0"/>
          <w:numId w:val="60"/>
        </w:numPr>
        <w:rPr>
          <w:rFonts w:asciiTheme="minorHAnsi" w:hAnsiTheme="minorHAnsi" w:cstheme="minorHAnsi"/>
          <w:b/>
          <w:bCs/>
          <w:sz w:val="22"/>
          <w:szCs w:val="22"/>
        </w:rPr>
      </w:pPr>
      <w:r w:rsidRPr="005E7E88">
        <w:rPr>
          <w:rFonts w:asciiTheme="minorHAnsi" w:hAnsiTheme="minorHAnsi" w:cstheme="minorHAnsi"/>
          <w:b/>
          <w:bCs/>
          <w:sz w:val="22"/>
          <w:szCs w:val="22"/>
        </w:rPr>
        <w:t xml:space="preserve">Grievance Policy: </w:t>
      </w:r>
    </w:p>
    <w:p w14:paraId="7CBF4942" w14:textId="77777777" w:rsidR="00EE2D34" w:rsidRDefault="00EE2D34" w:rsidP="00EE2D34">
      <w:pPr>
        <w:pStyle w:val="ListParagraph"/>
        <w:numPr>
          <w:ilvl w:val="0"/>
          <w:numId w:val="40"/>
        </w:numPr>
        <w:rPr>
          <w:rFonts w:asciiTheme="minorHAnsi" w:hAnsiTheme="minorHAnsi" w:cstheme="minorHAnsi"/>
          <w:sz w:val="22"/>
          <w:szCs w:val="22"/>
        </w:rPr>
      </w:pPr>
      <w:r w:rsidRPr="005E7E88">
        <w:rPr>
          <w:rFonts w:asciiTheme="minorHAnsi" w:hAnsiTheme="minorHAnsi" w:cstheme="minorHAnsi"/>
          <w:sz w:val="22"/>
          <w:szCs w:val="22"/>
        </w:rPr>
        <w:t>Establish a clear process for addressing any issues or conflicts among volunteers.</w:t>
      </w:r>
    </w:p>
    <w:p w14:paraId="516A7312" w14:textId="77777777" w:rsidR="00EE2D34" w:rsidRDefault="00EE2D34" w:rsidP="00EE2D34">
      <w:pPr>
        <w:pStyle w:val="ListParagraph"/>
        <w:numPr>
          <w:ilvl w:val="0"/>
          <w:numId w:val="40"/>
        </w:numPr>
        <w:rPr>
          <w:rFonts w:asciiTheme="minorHAnsi" w:hAnsiTheme="minorHAnsi" w:cstheme="minorHAnsi"/>
          <w:sz w:val="22"/>
          <w:szCs w:val="22"/>
        </w:rPr>
      </w:pPr>
      <w:r w:rsidRPr="00A26737">
        <w:rPr>
          <w:rFonts w:asciiTheme="minorHAnsi" w:hAnsiTheme="minorHAnsi" w:cstheme="minorHAnsi"/>
          <w:sz w:val="22"/>
          <w:szCs w:val="22"/>
        </w:rPr>
        <w:t>Set up a dedicated committee</w:t>
      </w:r>
      <w:r>
        <w:rPr>
          <w:rFonts w:asciiTheme="minorHAnsi" w:hAnsiTheme="minorHAnsi" w:cstheme="minorHAnsi"/>
          <w:sz w:val="22"/>
          <w:szCs w:val="22"/>
        </w:rPr>
        <w:t xml:space="preserve"> or committee member</w:t>
      </w:r>
      <w:r w:rsidRPr="00A26737">
        <w:rPr>
          <w:rFonts w:asciiTheme="minorHAnsi" w:hAnsiTheme="minorHAnsi" w:cstheme="minorHAnsi"/>
          <w:sz w:val="22"/>
          <w:szCs w:val="22"/>
        </w:rPr>
        <w:t xml:space="preserve"> to address volunteer grievances.</w:t>
      </w:r>
    </w:p>
    <w:p w14:paraId="622BAB0B" w14:textId="77777777" w:rsidR="009F4BC7" w:rsidRPr="009F4BC7" w:rsidRDefault="009F4BC7" w:rsidP="009F4BC7">
      <w:pPr>
        <w:ind w:left="360"/>
        <w:rPr>
          <w:rFonts w:asciiTheme="minorHAnsi" w:hAnsiTheme="minorHAnsi" w:cstheme="minorHAnsi"/>
          <w:b/>
          <w:bCs/>
          <w:sz w:val="22"/>
          <w:szCs w:val="22"/>
        </w:rPr>
      </w:pPr>
      <w:r w:rsidRPr="009F4BC7">
        <w:rPr>
          <w:rFonts w:asciiTheme="minorHAnsi" w:hAnsiTheme="minorHAnsi" w:cstheme="minorHAnsi"/>
          <w:b/>
          <w:bCs/>
          <w:sz w:val="22"/>
          <w:szCs w:val="22"/>
        </w:rPr>
        <w:t xml:space="preserve">**Priority Action:** </w:t>
      </w:r>
    </w:p>
    <w:p w14:paraId="56B6408C" w14:textId="5CD7E9A8" w:rsidR="009F4BC7" w:rsidRPr="009F4BC7" w:rsidRDefault="009F4BC7" w:rsidP="009F4BC7">
      <w:pPr>
        <w:ind w:left="360"/>
        <w:rPr>
          <w:rFonts w:asciiTheme="minorHAnsi" w:hAnsiTheme="minorHAnsi" w:cstheme="minorHAnsi"/>
          <w:sz w:val="22"/>
          <w:szCs w:val="22"/>
        </w:rPr>
      </w:pPr>
      <w:r w:rsidRPr="009F4BC7">
        <w:rPr>
          <w:rFonts w:asciiTheme="minorHAnsi" w:hAnsiTheme="minorHAnsi" w:cstheme="minorHAnsi"/>
          <w:sz w:val="22"/>
          <w:szCs w:val="22"/>
        </w:rPr>
        <w:t>Introduce an anonymous online grievance submission portal.</w:t>
      </w:r>
    </w:p>
    <w:p w14:paraId="0DAB916F" w14:textId="77777777" w:rsidR="00EE2D34" w:rsidRDefault="00EE2D34" w:rsidP="00EE2D34">
      <w:pPr>
        <w:rPr>
          <w:rFonts w:asciiTheme="minorHAnsi" w:hAnsiTheme="minorHAnsi" w:cstheme="minorHAnsi"/>
        </w:rPr>
      </w:pPr>
    </w:p>
    <w:p w14:paraId="09F6FE4F" w14:textId="77777777" w:rsidR="00EE2D34" w:rsidRPr="003616D6" w:rsidRDefault="00EE2D34" w:rsidP="00EE2D34">
      <w:pPr>
        <w:rPr>
          <w:rFonts w:asciiTheme="minorHAnsi" w:hAnsiTheme="minorHAnsi" w:cstheme="minorHAnsi"/>
        </w:rPr>
      </w:pPr>
    </w:p>
    <w:p w14:paraId="6386CBE7" w14:textId="77777777" w:rsidR="00EE2D34" w:rsidRPr="00FC1FD8" w:rsidRDefault="00EE2D34" w:rsidP="00EE2D34">
      <w:pPr>
        <w:rPr>
          <w:rFonts w:asciiTheme="minorHAnsi" w:hAnsiTheme="minorHAnsi" w:cstheme="minorHAnsi"/>
          <w:b/>
          <w:bCs/>
          <w:sz w:val="32"/>
          <w:szCs w:val="32"/>
        </w:rPr>
      </w:pPr>
      <w:r>
        <w:rPr>
          <w:rFonts w:asciiTheme="minorHAnsi" w:hAnsiTheme="minorHAnsi" w:cstheme="minorHAnsi"/>
          <w:b/>
          <w:bCs/>
          <w:sz w:val="32"/>
          <w:szCs w:val="32"/>
        </w:rPr>
        <w:t>6</w:t>
      </w:r>
      <w:r w:rsidRPr="00FC1FD8">
        <w:rPr>
          <w:rFonts w:asciiTheme="minorHAnsi" w:hAnsiTheme="minorHAnsi" w:cstheme="minorHAnsi"/>
          <w:b/>
          <w:bCs/>
          <w:sz w:val="32"/>
          <w:szCs w:val="32"/>
        </w:rPr>
        <w:t xml:space="preserve">. </w:t>
      </w:r>
      <w:r>
        <w:rPr>
          <w:rFonts w:asciiTheme="minorHAnsi" w:hAnsiTheme="minorHAnsi" w:cstheme="minorHAnsi"/>
          <w:b/>
          <w:bCs/>
          <w:sz w:val="32"/>
          <w:szCs w:val="32"/>
        </w:rPr>
        <w:t>Reward and Celebrate</w:t>
      </w:r>
    </w:p>
    <w:p w14:paraId="45494764" w14:textId="77777777" w:rsidR="00EE2D34" w:rsidRPr="00CE36D1" w:rsidRDefault="00EE2D34" w:rsidP="00A806AE">
      <w:pPr>
        <w:pStyle w:val="ListParagraph"/>
        <w:numPr>
          <w:ilvl w:val="0"/>
          <w:numId w:val="61"/>
        </w:numPr>
        <w:rPr>
          <w:rFonts w:asciiTheme="minorHAnsi" w:hAnsiTheme="minorHAnsi" w:cstheme="minorHAnsi"/>
          <w:b/>
          <w:bCs/>
          <w:sz w:val="22"/>
          <w:szCs w:val="22"/>
        </w:rPr>
      </w:pPr>
      <w:r w:rsidRPr="00CE36D1">
        <w:rPr>
          <w:rFonts w:asciiTheme="minorHAnsi" w:hAnsiTheme="minorHAnsi" w:cstheme="minorHAnsi"/>
          <w:b/>
          <w:bCs/>
          <w:sz w:val="22"/>
          <w:szCs w:val="22"/>
        </w:rPr>
        <w:t xml:space="preserve">Thank You Events: </w:t>
      </w:r>
    </w:p>
    <w:p w14:paraId="2744A571" w14:textId="77777777" w:rsidR="00EE2D34" w:rsidRPr="00DB2888" w:rsidRDefault="00EE2D34" w:rsidP="00EE2D34">
      <w:pPr>
        <w:pStyle w:val="ListParagraph"/>
        <w:numPr>
          <w:ilvl w:val="0"/>
          <w:numId w:val="40"/>
        </w:numPr>
        <w:rPr>
          <w:rFonts w:asciiTheme="minorHAnsi" w:hAnsiTheme="minorHAnsi" w:cstheme="minorHAnsi"/>
          <w:sz w:val="22"/>
          <w:szCs w:val="22"/>
        </w:rPr>
      </w:pPr>
      <w:r w:rsidRPr="0067702C">
        <w:rPr>
          <w:rFonts w:asciiTheme="minorHAnsi" w:hAnsiTheme="minorHAnsi" w:cstheme="minorHAnsi"/>
          <w:sz w:val="22"/>
          <w:szCs w:val="22"/>
        </w:rPr>
        <w:t>Organise bi-annual events to celebrate and thank volunteers.</w:t>
      </w:r>
      <w:r w:rsidRPr="00DB2888">
        <w:t xml:space="preserve"> </w:t>
      </w:r>
    </w:p>
    <w:p w14:paraId="0F8B98ED" w14:textId="77777777" w:rsidR="00EE2D34" w:rsidRDefault="00EE2D34" w:rsidP="00EE2D34">
      <w:pPr>
        <w:pStyle w:val="ListParagraph"/>
        <w:numPr>
          <w:ilvl w:val="0"/>
          <w:numId w:val="40"/>
        </w:numPr>
        <w:rPr>
          <w:rFonts w:asciiTheme="minorHAnsi" w:hAnsiTheme="minorHAnsi" w:cstheme="minorHAnsi"/>
          <w:sz w:val="22"/>
          <w:szCs w:val="22"/>
        </w:rPr>
      </w:pPr>
      <w:r w:rsidRPr="00DB2888">
        <w:rPr>
          <w:rFonts w:asciiTheme="minorHAnsi" w:hAnsiTheme="minorHAnsi" w:cstheme="minorHAnsi"/>
          <w:sz w:val="22"/>
          <w:szCs w:val="22"/>
        </w:rPr>
        <w:t>Consider larger-scale events, like an annual volunteer awards night.</w:t>
      </w:r>
    </w:p>
    <w:p w14:paraId="4942E520" w14:textId="77777777" w:rsidR="009015A9" w:rsidRPr="009015A9" w:rsidRDefault="009015A9" w:rsidP="009015A9">
      <w:pPr>
        <w:ind w:left="360"/>
        <w:rPr>
          <w:rFonts w:asciiTheme="minorHAnsi" w:hAnsiTheme="minorHAnsi" w:cstheme="minorHAnsi"/>
          <w:b/>
          <w:bCs/>
          <w:sz w:val="22"/>
          <w:szCs w:val="22"/>
        </w:rPr>
      </w:pPr>
      <w:r w:rsidRPr="009015A9">
        <w:rPr>
          <w:rFonts w:asciiTheme="minorHAnsi" w:hAnsiTheme="minorHAnsi" w:cstheme="minorHAnsi"/>
          <w:b/>
          <w:bCs/>
          <w:sz w:val="22"/>
          <w:szCs w:val="22"/>
        </w:rPr>
        <w:t xml:space="preserve">**Priority Action:** </w:t>
      </w:r>
    </w:p>
    <w:p w14:paraId="153BD252" w14:textId="4FF01AD9" w:rsidR="009015A9" w:rsidRPr="009015A9" w:rsidRDefault="009015A9" w:rsidP="009015A9">
      <w:pPr>
        <w:ind w:left="360"/>
        <w:rPr>
          <w:rFonts w:asciiTheme="minorHAnsi" w:hAnsiTheme="minorHAnsi" w:cstheme="minorHAnsi"/>
          <w:sz w:val="22"/>
          <w:szCs w:val="22"/>
        </w:rPr>
      </w:pPr>
      <w:r w:rsidRPr="009015A9">
        <w:rPr>
          <w:rFonts w:asciiTheme="minorHAnsi" w:hAnsiTheme="minorHAnsi" w:cstheme="minorHAnsi"/>
          <w:sz w:val="22"/>
          <w:szCs w:val="22"/>
        </w:rPr>
        <w:t>Collaborate with local businesses for sponsorship and rewards for outstanding volunteers.</w:t>
      </w:r>
    </w:p>
    <w:p w14:paraId="79766A66" w14:textId="77777777" w:rsidR="00EE2D34" w:rsidRPr="00CE36D1" w:rsidRDefault="00EE2D34" w:rsidP="00A806AE">
      <w:pPr>
        <w:pStyle w:val="ListParagraph"/>
        <w:numPr>
          <w:ilvl w:val="0"/>
          <w:numId w:val="61"/>
        </w:numPr>
        <w:rPr>
          <w:rFonts w:asciiTheme="minorHAnsi" w:hAnsiTheme="minorHAnsi" w:cstheme="minorHAnsi"/>
          <w:b/>
          <w:bCs/>
          <w:sz w:val="22"/>
          <w:szCs w:val="22"/>
        </w:rPr>
      </w:pPr>
      <w:r w:rsidRPr="00CE36D1">
        <w:rPr>
          <w:rFonts w:asciiTheme="minorHAnsi" w:hAnsiTheme="minorHAnsi" w:cstheme="minorHAnsi"/>
          <w:b/>
          <w:bCs/>
          <w:sz w:val="22"/>
          <w:szCs w:val="22"/>
        </w:rPr>
        <w:t>Recognition:</w:t>
      </w:r>
    </w:p>
    <w:p w14:paraId="4EDCD4FF" w14:textId="77777777" w:rsidR="00EE2D34" w:rsidRDefault="00EE2D34" w:rsidP="00EE2D34">
      <w:pPr>
        <w:pStyle w:val="ListParagraph"/>
        <w:numPr>
          <w:ilvl w:val="0"/>
          <w:numId w:val="40"/>
        </w:numPr>
        <w:rPr>
          <w:rFonts w:asciiTheme="minorHAnsi" w:hAnsiTheme="minorHAnsi" w:cstheme="minorHAnsi"/>
          <w:sz w:val="22"/>
          <w:szCs w:val="22"/>
        </w:rPr>
      </w:pPr>
      <w:r w:rsidRPr="0067702C">
        <w:rPr>
          <w:rFonts w:asciiTheme="minorHAnsi" w:hAnsiTheme="minorHAnsi" w:cstheme="minorHAnsi"/>
          <w:sz w:val="22"/>
          <w:szCs w:val="22"/>
        </w:rPr>
        <w:t>Highlight a "Volunteer of the Month" on the club's social media and website.</w:t>
      </w:r>
    </w:p>
    <w:p w14:paraId="08E423EA" w14:textId="77777777" w:rsidR="00EE2D34" w:rsidRDefault="00EE2D34" w:rsidP="00EE2D34">
      <w:pPr>
        <w:pStyle w:val="ListParagraph"/>
        <w:numPr>
          <w:ilvl w:val="0"/>
          <w:numId w:val="40"/>
        </w:numPr>
        <w:rPr>
          <w:rFonts w:asciiTheme="minorHAnsi" w:hAnsiTheme="minorHAnsi" w:cstheme="minorHAnsi"/>
          <w:sz w:val="22"/>
          <w:szCs w:val="22"/>
        </w:rPr>
      </w:pPr>
      <w:r w:rsidRPr="00006D59">
        <w:rPr>
          <w:rFonts w:asciiTheme="minorHAnsi" w:hAnsiTheme="minorHAnsi" w:cstheme="minorHAnsi"/>
          <w:sz w:val="22"/>
          <w:szCs w:val="22"/>
        </w:rPr>
        <w:t>Introduce a "Volunteer of the Quarter" recognition system.</w:t>
      </w:r>
    </w:p>
    <w:p w14:paraId="04BF42A9" w14:textId="77777777" w:rsidR="00B21FAC" w:rsidRPr="00B21FAC" w:rsidRDefault="00B21FAC" w:rsidP="00B21FAC">
      <w:pPr>
        <w:ind w:left="360"/>
        <w:rPr>
          <w:rFonts w:asciiTheme="minorHAnsi" w:hAnsiTheme="minorHAnsi" w:cstheme="minorHAnsi"/>
          <w:b/>
          <w:bCs/>
          <w:sz w:val="22"/>
          <w:szCs w:val="22"/>
        </w:rPr>
      </w:pPr>
      <w:r w:rsidRPr="00B21FAC">
        <w:rPr>
          <w:rFonts w:asciiTheme="minorHAnsi" w:hAnsiTheme="minorHAnsi" w:cstheme="minorHAnsi"/>
          <w:b/>
          <w:bCs/>
          <w:sz w:val="22"/>
          <w:szCs w:val="22"/>
        </w:rPr>
        <w:t xml:space="preserve">**Priority Action:** </w:t>
      </w:r>
    </w:p>
    <w:p w14:paraId="41CB7F0A" w14:textId="71452592" w:rsidR="00B21FAC" w:rsidRPr="00B21FAC" w:rsidRDefault="00B21FAC" w:rsidP="00B21FAC">
      <w:pPr>
        <w:ind w:left="360"/>
        <w:rPr>
          <w:rFonts w:asciiTheme="minorHAnsi" w:hAnsiTheme="minorHAnsi" w:cstheme="minorHAnsi"/>
          <w:sz w:val="22"/>
          <w:szCs w:val="22"/>
        </w:rPr>
      </w:pPr>
      <w:r w:rsidRPr="00B21FAC">
        <w:rPr>
          <w:rFonts w:asciiTheme="minorHAnsi" w:hAnsiTheme="minorHAnsi" w:cstheme="minorHAnsi"/>
          <w:sz w:val="22"/>
          <w:szCs w:val="22"/>
        </w:rPr>
        <w:t>Introduce a digital badge system for volunteers to showcase their achievements on social platforms.</w:t>
      </w:r>
    </w:p>
    <w:p w14:paraId="3342835A" w14:textId="77777777" w:rsidR="00EE2D34" w:rsidRPr="00CE36D1" w:rsidRDefault="00EE2D34" w:rsidP="00A806AE">
      <w:pPr>
        <w:pStyle w:val="ListParagraph"/>
        <w:numPr>
          <w:ilvl w:val="0"/>
          <w:numId w:val="61"/>
        </w:numPr>
        <w:rPr>
          <w:rFonts w:asciiTheme="minorHAnsi" w:hAnsiTheme="minorHAnsi" w:cstheme="minorHAnsi"/>
          <w:b/>
          <w:bCs/>
          <w:sz w:val="22"/>
          <w:szCs w:val="22"/>
        </w:rPr>
      </w:pPr>
      <w:r w:rsidRPr="00CE36D1">
        <w:rPr>
          <w:rFonts w:asciiTheme="minorHAnsi" w:hAnsiTheme="minorHAnsi" w:cstheme="minorHAnsi"/>
          <w:b/>
          <w:bCs/>
          <w:sz w:val="22"/>
          <w:szCs w:val="22"/>
        </w:rPr>
        <w:t xml:space="preserve">Perks: </w:t>
      </w:r>
    </w:p>
    <w:p w14:paraId="19B5E824" w14:textId="77777777" w:rsidR="00EE2D34" w:rsidRDefault="00EE2D34" w:rsidP="00EE2D34">
      <w:pPr>
        <w:pStyle w:val="ListParagraph"/>
        <w:numPr>
          <w:ilvl w:val="0"/>
          <w:numId w:val="40"/>
        </w:numPr>
        <w:rPr>
          <w:rFonts w:asciiTheme="minorHAnsi" w:hAnsiTheme="minorHAnsi" w:cstheme="minorHAnsi"/>
          <w:sz w:val="22"/>
          <w:szCs w:val="22"/>
        </w:rPr>
      </w:pPr>
      <w:r w:rsidRPr="0067702C">
        <w:rPr>
          <w:rFonts w:asciiTheme="minorHAnsi" w:hAnsiTheme="minorHAnsi" w:cstheme="minorHAnsi"/>
          <w:sz w:val="22"/>
          <w:szCs w:val="22"/>
        </w:rPr>
        <w:t>Offer discounts on club merchandise or free entry to certain events for active volunteers.</w:t>
      </w:r>
    </w:p>
    <w:p w14:paraId="71A6B6FA" w14:textId="77777777" w:rsidR="005638D8" w:rsidRPr="005638D8" w:rsidRDefault="005638D8" w:rsidP="005638D8">
      <w:pPr>
        <w:ind w:left="360"/>
        <w:rPr>
          <w:rFonts w:asciiTheme="minorHAnsi" w:hAnsiTheme="minorHAnsi" w:cstheme="minorHAnsi"/>
          <w:b/>
          <w:bCs/>
          <w:sz w:val="22"/>
          <w:szCs w:val="22"/>
        </w:rPr>
      </w:pPr>
      <w:r w:rsidRPr="005638D8">
        <w:rPr>
          <w:rFonts w:asciiTheme="minorHAnsi" w:hAnsiTheme="minorHAnsi" w:cstheme="minorHAnsi"/>
          <w:b/>
          <w:bCs/>
          <w:sz w:val="22"/>
          <w:szCs w:val="22"/>
        </w:rPr>
        <w:t xml:space="preserve">**Priority Action:** </w:t>
      </w:r>
    </w:p>
    <w:p w14:paraId="545EE3E2" w14:textId="21F5E6DF" w:rsidR="005638D8" w:rsidRPr="005638D8" w:rsidRDefault="005638D8" w:rsidP="005638D8">
      <w:pPr>
        <w:ind w:left="360"/>
        <w:rPr>
          <w:rFonts w:asciiTheme="minorHAnsi" w:hAnsiTheme="minorHAnsi" w:cstheme="minorHAnsi"/>
          <w:sz w:val="22"/>
          <w:szCs w:val="22"/>
        </w:rPr>
      </w:pPr>
      <w:r w:rsidRPr="005638D8">
        <w:rPr>
          <w:rFonts w:asciiTheme="minorHAnsi" w:hAnsiTheme="minorHAnsi" w:cstheme="minorHAnsi"/>
          <w:sz w:val="22"/>
          <w:szCs w:val="22"/>
        </w:rPr>
        <w:t>Offer exclusive club merchandise for active volunteers.</w:t>
      </w:r>
    </w:p>
    <w:p w14:paraId="72977BC0" w14:textId="77777777" w:rsidR="00EE2D34" w:rsidRDefault="00EE2D34" w:rsidP="00EE2D34">
      <w:pPr>
        <w:rPr>
          <w:rFonts w:asciiTheme="minorHAnsi" w:hAnsiTheme="minorHAnsi" w:cstheme="minorHAnsi"/>
        </w:rPr>
      </w:pPr>
    </w:p>
    <w:p w14:paraId="38736A50" w14:textId="77777777" w:rsidR="00EE2D34" w:rsidRDefault="00EE2D34" w:rsidP="00EE2D34">
      <w:pPr>
        <w:rPr>
          <w:rFonts w:asciiTheme="minorHAnsi" w:hAnsiTheme="minorHAnsi" w:cstheme="minorHAnsi"/>
        </w:rPr>
      </w:pPr>
    </w:p>
    <w:p w14:paraId="422D0D47" w14:textId="77777777" w:rsidR="00676E8F" w:rsidRPr="003616D6" w:rsidRDefault="00676E8F" w:rsidP="00EE2D34">
      <w:pPr>
        <w:rPr>
          <w:rFonts w:asciiTheme="minorHAnsi" w:hAnsiTheme="minorHAnsi" w:cstheme="minorHAnsi"/>
        </w:rPr>
      </w:pPr>
    </w:p>
    <w:p w14:paraId="3EC258C1" w14:textId="77777777" w:rsidR="00EE2D34" w:rsidRPr="00FC1FD8" w:rsidRDefault="00EE2D34" w:rsidP="00EE2D34">
      <w:pPr>
        <w:rPr>
          <w:rFonts w:asciiTheme="minorHAnsi" w:hAnsiTheme="minorHAnsi" w:cstheme="minorHAnsi"/>
          <w:b/>
          <w:bCs/>
          <w:sz w:val="32"/>
          <w:szCs w:val="32"/>
        </w:rPr>
      </w:pPr>
      <w:r>
        <w:rPr>
          <w:rFonts w:asciiTheme="minorHAnsi" w:hAnsiTheme="minorHAnsi" w:cstheme="minorHAnsi"/>
          <w:b/>
          <w:bCs/>
          <w:sz w:val="32"/>
          <w:szCs w:val="32"/>
        </w:rPr>
        <w:lastRenderedPageBreak/>
        <w:t>7</w:t>
      </w:r>
      <w:r w:rsidRPr="00FC1FD8">
        <w:rPr>
          <w:rFonts w:asciiTheme="minorHAnsi" w:hAnsiTheme="minorHAnsi" w:cstheme="minorHAnsi"/>
          <w:b/>
          <w:bCs/>
          <w:sz w:val="32"/>
          <w:szCs w:val="32"/>
        </w:rPr>
        <w:t xml:space="preserve">. </w:t>
      </w:r>
      <w:r>
        <w:rPr>
          <w:rFonts w:asciiTheme="minorHAnsi" w:hAnsiTheme="minorHAnsi" w:cstheme="minorHAnsi"/>
          <w:b/>
          <w:bCs/>
          <w:sz w:val="32"/>
          <w:szCs w:val="32"/>
        </w:rPr>
        <w:t>Plan For</w:t>
      </w:r>
      <w:r w:rsidRPr="00FC1FD8">
        <w:rPr>
          <w:rFonts w:asciiTheme="minorHAnsi" w:hAnsiTheme="minorHAnsi" w:cstheme="minorHAnsi"/>
          <w:b/>
          <w:bCs/>
          <w:sz w:val="32"/>
          <w:szCs w:val="32"/>
        </w:rPr>
        <w:t xml:space="preserve"> Succession</w:t>
      </w:r>
    </w:p>
    <w:p w14:paraId="40D3A7D9" w14:textId="77777777" w:rsidR="00EE2D34" w:rsidRPr="00CE36D1" w:rsidRDefault="00EE2D34" w:rsidP="00A806AE">
      <w:pPr>
        <w:pStyle w:val="ListParagraph"/>
        <w:numPr>
          <w:ilvl w:val="0"/>
          <w:numId w:val="62"/>
        </w:numPr>
        <w:rPr>
          <w:rFonts w:asciiTheme="minorHAnsi" w:hAnsiTheme="minorHAnsi" w:cstheme="minorHAnsi"/>
          <w:b/>
          <w:bCs/>
          <w:sz w:val="22"/>
          <w:szCs w:val="22"/>
        </w:rPr>
      </w:pPr>
      <w:r w:rsidRPr="00CE36D1">
        <w:rPr>
          <w:rFonts w:asciiTheme="minorHAnsi" w:hAnsiTheme="minorHAnsi" w:cstheme="minorHAnsi"/>
          <w:b/>
          <w:bCs/>
          <w:sz w:val="22"/>
          <w:szCs w:val="22"/>
        </w:rPr>
        <w:t xml:space="preserve">Succession Planning: </w:t>
      </w:r>
    </w:p>
    <w:p w14:paraId="12DB1177" w14:textId="77777777" w:rsidR="00EE2D34" w:rsidRDefault="00EE2D34" w:rsidP="00EE2D34">
      <w:pPr>
        <w:pStyle w:val="ListParagraph"/>
        <w:numPr>
          <w:ilvl w:val="0"/>
          <w:numId w:val="40"/>
        </w:numPr>
        <w:rPr>
          <w:rFonts w:asciiTheme="minorHAnsi" w:hAnsiTheme="minorHAnsi" w:cstheme="minorHAnsi"/>
          <w:sz w:val="22"/>
          <w:szCs w:val="22"/>
        </w:rPr>
      </w:pPr>
      <w:r w:rsidRPr="000474F1">
        <w:rPr>
          <w:rFonts w:asciiTheme="minorHAnsi" w:hAnsiTheme="minorHAnsi" w:cstheme="minorHAnsi"/>
          <w:sz w:val="22"/>
          <w:szCs w:val="22"/>
        </w:rPr>
        <w:t>Identify potential leaders among volunteers for future committee roles.</w:t>
      </w:r>
    </w:p>
    <w:p w14:paraId="7939CFB4" w14:textId="77777777" w:rsidR="00EE2D34" w:rsidRDefault="00EE2D34" w:rsidP="00EE2D34">
      <w:pPr>
        <w:pStyle w:val="ListParagraph"/>
        <w:numPr>
          <w:ilvl w:val="0"/>
          <w:numId w:val="40"/>
        </w:numPr>
        <w:rPr>
          <w:rFonts w:asciiTheme="minorHAnsi" w:hAnsiTheme="minorHAnsi" w:cstheme="minorHAnsi"/>
          <w:sz w:val="22"/>
          <w:szCs w:val="22"/>
        </w:rPr>
      </w:pPr>
      <w:r w:rsidRPr="000B2AB2">
        <w:rPr>
          <w:rFonts w:asciiTheme="minorHAnsi" w:hAnsiTheme="minorHAnsi" w:cstheme="minorHAnsi"/>
          <w:sz w:val="22"/>
          <w:szCs w:val="22"/>
        </w:rPr>
        <w:t>Organi</w:t>
      </w:r>
      <w:r>
        <w:rPr>
          <w:rFonts w:asciiTheme="minorHAnsi" w:hAnsiTheme="minorHAnsi" w:cstheme="minorHAnsi"/>
          <w:sz w:val="22"/>
          <w:szCs w:val="22"/>
        </w:rPr>
        <w:t>s</w:t>
      </w:r>
      <w:r w:rsidRPr="000B2AB2">
        <w:rPr>
          <w:rFonts w:asciiTheme="minorHAnsi" w:hAnsiTheme="minorHAnsi" w:cstheme="minorHAnsi"/>
          <w:sz w:val="22"/>
          <w:szCs w:val="22"/>
        </w:rPr>
        <w:t>e leadership training sessions for potential successors.</w:t>
      </w:r>
    </w:p>
    <w:p w14:paraId="0BB33094" w14:textId="77777777" w:rsidR="008E13D7" w:rsidRPr="008E13D7" w:rsidRDefault="008E13D7" w:rsidP="008E13D7">
      <w:pPr>
        <w:ind w:left="360"/>
        <w:rPr>
          <w:rFonts w:asciiTheme="minorHAnsi" w:hAnsiTheme="minorHAnsi" w:cstheme="minorHAnsi"/>
          <w:b/>
          <w:bCs/>
          <w:sz w:val="22"/>
          <w:szCs w:val="22"/>
        </w:rPr>
      </w:pPr>
      <w:r w:rsidRPr="008E13D7">
        <w:rPr>
          <w:rFonts w:asciiTheme="minorHAnsi" w:hAnsiTheme="minorHAnsi" w:cstheme="minorHAnsi"/>
          <w:b/>
          <w:bCs/>
          <w:sz w:val="22"/>
          <w:szCs w:val="22"/>
        </w:rPr>
        <w:t xml:space="preserve">**Priority Action:** </w:t>
      </w:r>
    </w:p>
    <w:p w14:paraId="48B40551" w14:textId="1CB94C5C" w:rsidR="00184C99" w:rsidRPr="00184C99" w:rsidRDefault="008E13D7" w:rsidP="008E13D7">
      <w:pPr>
        <w:ind w:left="360"/>
        <w:rPr>
          <w:rFonts w:asciiTheme="minorHAnsi" w:hAnsiTheme="minorHAnsi" w:cstheme="minorHAnsi"/>
          <w:sz w:val="22"/>
          <w:szCs w:val="22"/>
        </w:rPr>
      </w:pPr>
      <w:r w:rsidRPr="008E13D7">
        <w:rPr>
          <w:rFonts w:asciiTheme="minorHAnsi" w:hAnsiTheme="minorHAnsi" w:cstheme="minorHAnsi"/>
          <w:sz w:val="22"/>
          <w:szCs w:val="22"/>
        </w:rPr>
        <w:t>Develop a leadership pipeline program to identify and groom future leaders.</w:t>
      </w:r>
    </w:p>
    <w:p w14:paraId="39E2258D" w14:textId="77777777" w:rsidR="00EE2D34" w:rsidRDefault="00EE2D34" w:rsidP="00A806AE">
      <w:pPr>
        <w:pStyle w:val="ListParagraph"/>
        <w:numPr>
          <w:ilvl w:val="0"/>
          <w:numId w:val="62"/>
        </w:numPr>
        <w:rPr>
          <w:rFonts w:asciiTheme="minorHAnsi" w:hAnsiTheme="minorHAnsi" w:cstheme="minorHAnsi"/>
          <w:b/>
          <w:bCs/>
          <w:sz w:val="22"/>
          <w:szCs w:val="22"/>
        </w:rPr>
      </w:pPr>
      <w:r>
        <w:rPr>
          <w:rFonts w:asciiTheme="minorHAnsi" w:hAnsiTheme="minorHAnsi" w:cstheme="minorHAnsi"/>
          <w:b/>
          <w:bCs/>
          <w:sz w:val="22"/>
          <w:szCs w:val="22"/>
        </w:rPr>
        <w:t>Implement Mentor Programs</w:t>
      </w:r>
    </w:p>
    <w:p w14:paraId="33C76120" w14:textId="77777777" w:rsidR="00EE2D34" w:rsidRPr="004F5A47" w:rsidRDefault="00EE2D34" w:rsidP="00EE2D34">
      <w:pPr>
        <w:pStyle w:val="ListParagraph"/>
        <w:numPr>
          <w:ilvl w:val="0"/>
          <w:numId w:val="40"/>
        </w:numPr>
        <w:rPr>
          <w:rFonts w:asciiTheme="minorHAnsi" w:hAnsiTheme="minorHAnsi" w:cstheme="minorHAnsi"/>
          <w:b/>
          <w:bCs/>
          <w:sz w:val="22"/>
          <w:szCs w:val="22"/>
        </w:rPr>
      </w:pPr>
      <w:r>
        <w:rPr>
          <w:rFonts w:asciiTheme="minorHAnsi" w:hAnsiTheme="minorHAnsi" w:cstheme="minorHAnsi"/>
          <w:sz w:val="22"/>
          <w:szCs w:val="22"/>
        </w:rPr>
        <w:t>Pair up current volunteers with potential successors.</w:t>
      </w:r>
    </w:p>
    <w:p w14:paraId="02E5C65F" w14:textId="77777777" w:rsidR="00EE2D34" w:rsidRDefault="00EE2D34" w:rsidP="00EE2D34">
      <w:pPr>
        <w:pStyle w:val="ListParagraph"/>
        <w:numPr>
          <w:ilvl w:val="0"/>
          <w:numId w:val="40"/>
        </w:numPr>
        <w:rPr>
          <w:rFonts w:asciiTheme="minorHAnsi" w:hAnsiTheme="minorHAnsi" w:cstheme="minorHAnsi"/>
          <w:sz w:val="22"/>
          <w:szCs w:val="22"/>
        </w:rPr>
      </w:pPr>
      <w:r w:rsidRPr="004F5A47">
        <w:rPr>
          <w:rFonts w:asciiTheme="minorHAnsi" w:hAnsiTheme="minorHAnsi" w:cstheme="minorHAnsi"/>
          <w:sz w:val="22"/>
          <w:szCs w:val="22"/>
        </w:rPr>
        <w:t>Introduce group mentorship programs, where a group of new volunteers is mentored by a senior volunteer.</w:t>
      </w:r>
    </w:p>
    <w:p w14:paraId="43F7D166" w14:textId="77777777" w:rsidR="00EE2D34" w:rsidRPr="00CE36D1" w:rsidRDefault="00EE2D34" w:rsidP="00A806AE">
      <w:pPr>
        <w:pStyle w:val="ListParagraph"/>
        <w:numPr>
          <w:ilvl w:val="0"/>
          <w:numId w:val="62"/>
        </w:numPr>
        <w:rPr>
          <w:rFonts w:asciiTheme="minorHAnsi" w:hAnsiTheme="minorHAnsi" w:cstheme="minorHAnsi"/>
          <w:b/>
          <w:bCs/>
          <w:sz w:val="22"/>
          <w:szCs w:val="22"/>
        </w:rPr>
      </w:pPr>
      <w:r w:rsidRPr="00CE36D1">
        <w:rPr>
          <w:rFonts w:asciiTheme="minorHAnsi" w:hAnsiTheme="minorHAnsi" w:cstheme="minorHAnsi"/>
          <w:b/>
          <w:bCs/>
          <w:sz w:val="22"/>
          <w:szCs w:val="22"/>
        </w:rPr>
        <w:t>Check-ins</w:t>
      </w:r>
    </w:p>
    <w:p w14:paraId="15291A50" w14:textId="77777777" w:rsidR="00EE2D34" w:rsidRDefault="00EE2D34" w:rsidP="00EE2D34">
      <w:pPr>
        <w:pStyle w:val="ListParagraph"/>
        <w:numPr>
          <w:ilvl w:val="0"/>
          <w:numId w:val="40"/>
        </w:numPr>
        <w:rPr>
          <w:rFonts w:asciiTheme="minorHAnsi" w:hAnsiTheme="minorHAnsi" w:cstheme="minorHAnsi"/>
          <w:sz w:val="22"/>
          <w:szCs w:val="22"/>
        </w:rPr>
      </w:pPr>
      <w:r w:rsidRPr="000474F1">
        <w:rPr>
          <w:rFonts w:asciiTheme="minorHAnsi" w:hAnsiTheme="minorHAnsi" w:cstheme="minorHAnsi"/>
          <w:sz w:val="22"/>
          <w:szCs w:val="22"/>
        </w:rPr>
        <w:t>Conduct bi-annual one-on-one check-ins with volunteers to discuss their experiences and any potential challenges.</w:t>
      </w:r>
    </w:p>
    <w:p w14:paraId="64E33AE3" w14:textId="77777777" w:rsidR="00EE2D34" w:rsidRDefault="00EE2D34" w:rsidP="00EE2D34">
      <w:pPr>
        <w:pStyle w:val="ListParagraph"/>
        <w:numPr>
          <w:ilvl w:val="0"/>
          <w:numId w:val="40"/>
        </w:numPr>
        <w:rPr>
          <w:rFonts w:asciiTheme="minorHAnsi" w:hAnsiTheme="minorHAnsi" w:cstheme="minorHAnsi"/>
          <w:sz w:val="22"/>
          <w:szCs w:val="22"/>
        </w:rPr>
      </w:pPr>
      <w:r>
        <w:rPr>
          <w:rFonts w:asciiTheme="minorHAnsi" w:hAnsiTheme="minorHAnsi" w:cstheme="minorHAnsi"/>
          <w:sz w:val="22"/>
          <w:szCs w:val="22"/>
        </w:rPr>
        <w:t>I</w:t>
      </w:r>
      <w:r w:rsidRPr="00B25C94">
        <w:rPr>
          <w:rFonts w:asciiTheme="minorHAnsi" w:hAnsiTheme="minorHAnsi" w:cstheme="minorHAnsi"/>
          <w:sz w:val="22"/>
          <w:szCs w:val="22"/>
        </w:rPr>
        <w:t>ntroduce a more structured feedback mechanism during check-ins, like a standardized feedback form.</w:t>
      </w:r>
    </w:p>
    <w:p w14:paraId="32A3B111" w14:textId="77777777" w:rsidR="00BB6637" w:rsidRPr="00BB6637" w:rsidRDefault="00BB6637" w:rsidP="00BB6637">
      <w:pPr>
        <w:ind w:left="360"/>
        <w:rPr>
          <w:rFonts w:asciiTheme="minorHAnsi" w:hAnsiTheme="minorHAnsi" w:cstheme="minorHAnsi"/>
          <w:b/>
          <w:bCs/>
          <w:sz w:val="22"/>
          <w:szCs w:val="22"/>
        </w:rPr>
      </w:pPr>
      <w:r w:rsidRPr="00BB6637">
        <w:rPr>
          <w:rFonts w:asciiTheme="minorHAnsi" w:hAnsiTheme="minorHAnsi" w:cstheme="minorHAnsi"/>
          <w:b/>
          <w:bCs/>
          <w:sz w:val="22"/>
          <w:szCs w:val="22"/>
        </w:rPr>
        <w:t xml:space="preserve">**Priority Action:** </w:t>
      </w:r>
    </w:p>
    <w:p w14:paraId="3EA6B8AE" w14:textId="6D42B196" w:rsidR="00BB6637" w:rsidRPr="00BB6637" w:rsidRDefault="00BB6637" w:rsidP="00BB6637">
      <w:pPr>
        <w:ind w:left="360"/>
        <w:rPr>
          <w:rFonts w:asciiTheme="minorHAnsi" w:hAnsiTheme="minorHAnsi" w:cstheme="minorHAnsi"/>
          <w:sz w:val="22"/>
          <w:szCs w:val="22"/>
        </w:rPr>
      </w:pPr>
      <w:r w:rsidRPr="00BB6637">
        <w:rPr>
          <w:rFonts w:asciiTheme="minorHAnsi" w:hAnsiTheme="minorHAnsi" w:cstheme="minorHAnsi"/>
          <w:sz w:val="22"/>
          <w:szCs w:val="22"/>
        </w:rPr>
        <w:t>Implement a digital platform for tracking volunteer progress and feedback.</w:t>
      </w:r>
    </w:p>
    <w:p w14:paraId="7C570FC5" w14:textId="77777777" w:rsidR="00EE2D34" w:rsidRPr="001F23DC" w:rsidRDefault="00EE2D34" w:rsidP="00A806AE">
      <w:pPr>
        <w:pStyle w:val="ListParagraph"/>
        <w:numPr>
          <w:ilvl w:val="0"/>
          <w:numId w:val="63"/>
        </w:numPr>
        <w:rPr>
          <w:rFonts w:asciiTheme="minorHAnsi" w:hAnsiTheme="minorHAnsi" w:cstheme="minorHAnsi"/>
          <w:b/>
          <w:bCs/>
          <w:sz w:val="22"/>
          <w:szCs w:val="22"/>
        </w:rPr>
      </w:pPr>
      <w:r w:rsidRPr="001F23DC">
        <w:rPr>
          <w:rFonts w:asciiTheme="minorHAnsi" w:hAnsiTheme="minorHAnsi" w:cstheme="minorHAnsi"/>
          <w:b/>
          <w:bCs/>
          <w:sz w:val="22"/>
          <w:szCs w:val="22"/>
        </w:rPr>
        <w:t>Communicate</w:t>
      </w:r>
    </w:p>
    <w:p w14:paraId="3304FBB1" w14:textId="77777777" w:rsidR="00EE2D34" w:rsidRDefault="00EE2D34" w:rsidP="00A806AE">
      <w:pPr>
        <w:pStyle w:val="ListParagraph"/>
        <w:numPr>
          <w:ilvl w:val="1"/>
          <w:numId w:val="63"/>
        </w:numPr>
        <w:rPr>
          <w:rFonts w:asciiTheme="minorHAnsi" w:hAnsiTheme="minorHAnsi" w:cstheme="minorHAnsi"/>
          <w:sz w:val="22"/>
          <w:szCs w:val="22"/>
        </w:rPr>
      </w:pPr>
      <w:r>
        <w:rPr>
          <w:rFonts w:asciiTheme="minorHAnsi" w:hAnsiTheme="minorHAnsi" w:cstheme="minorHAnsi"/>
          <w:sz w:val="22"/>
          <w:szCs w:val="22"/>
        </w:rPr>
        <w:t>Communicate the importance of succession planning to all members.</w:t>
      </w:r>
    </w:p>
    <w:p w14:paraId="61388A58" w14:textId="77777777" w:rsidR="00EE2D34" w:rsidRDefault="00EE2D34" w:rsidP="00A806AE">
      <w:pPr>
        <w:pStyle w:val="ListParagraph"/>
        <w:numPr>
          <w:ilvl w:val="1"/>
          <w:numId w:val="63"/>
        </w:numPr>
        <w:rPr>
          <w:rFonts w:asciiTheme="minorHAnsi" w:hAnsiTheme="minorHAnsi" w:cstheme="minorHAnsi"/>
          <w:sz w:val="22"/>
          <w:szCs w:val="22"/>
        </w:rPr>
      </w:pPr>
      <w:r>
        <w:rPr>
          <w:rFonts w:asciiTheme="minorHAnsi" w:hAnsiTheme="minorHAnsi" w:cstheme="minorHAnsi"/>
          <w:sz w:val="22"/>
          <w:szCs w:val="22"/>
        </w:rPr>
        <w:t xml:space="preserve">Never be afraid to ask new, </w:t>
      </w:r>
      <w:proofErr w:type="gramStart"/>
      <w:r>
        <w:rPr>
          <w:rFonts w:asciiTheme="minorHAnsi" w:hAnsiTheme="minorHAnsi" w:cstheme="minorHAnsi"/>
          <w:sz w:val="22"/>
          <w:szCs w:val="22"/>
        </w:rPr>
        <w:t>current</w:t>
      </w:r>
      <w:proofErr w:type="gramEnd"/>
      <w:r>
        <w:rPr>
          <w:rFonts w:asciiTheme="minorHAnsi" w:hAnsiTheme="minorHAnsi" w:cstheme="minorHAnsi"/>
          <w:sz w:val="22"/>
          <w:szCs w:val="22"/>
        </w:rPr>
        <w:t xml:space="preserve"> or past members to help out by giving a little bit of their time to the Club.</w:t>
      </w:r>
    </w:p>
    <w:p w14:paraId="51203207" w14:textId="77777777" w:rsidR="00EE2D34" w:rsidRDefault="00EE2D34" w:rsidP="00A806AE">
      <w:pPr>
        <w:pStyle w:val="ListParagraph"/>
        <w:numPr>
          <w:ilvl w:val="1"/>
          <w:numId w:val="63"/>
        </w:numPr>
        <w:rPr>
          <w:rFonts w:asciiTheme="minorHAnsi" w:hAnsiTheme="minorHAnsi" w:cstheme="minorHAnsi"/>
          <w:sz w:val="22"/>
          <w:szCs w:val="22"/>
        </w:rPr>
      </w:pPr>
      <w:r w:rsidRPr="002B5FF8">
        <w:rPr>
          <w:rFonts w:asciiTheme="minorHAnsi" w:hAnsiTheme="minorHAnsi" w:cstheme="minorHAnsi"/>
          <w:sz w:val="22"/>
          <w:szCs w:val="22"/>
        </w:rPr>
        <w:t>Organize bi-annual meetings to discuss the importance of succession planning.</w:t>
      </w:r>
    </w:p>
    <w:p w14:paraId="776387EA" w14:textId="77777777" w:rsidR="006012AF" w:rsidRPr="006012AF" w:rsidRDefault="006012AF" w:rsidP="006012AF">
      <w:pPr>
        <w:ind w:left="360"/>
        <w:rPr>
          <w:rFonts w:asciiTheme="minorHAnsi" w:hAnsiTheme="minorHAnsi" w:cstheme="minorHAnsi"/>
          <w:b/>
          <w:bCs/>
          <w:sz w:val="22"/>
          <w:szCs w:val="22"/>
        </w:rPr>
      </w:pPr>
      <w:r w:rsidRPr="006012AF">
        <w:rPr>
          <w:rFonts w:asciiTheme="minorHAnsi" w:hAnsiTheme="minorHAnsi" w:cstheme="minorHAnsi"/>
          <w:b/>
          <w:bCs/>
          <w:sz w:val="22"/>
          <w:szCs w:val="22"/>
        </w:rPr>
        <w:t xml:space="preserve">**Priority Action:** </w:t>
      </w:r>
    </w:p>
    <w:p w14:paraId="5DE1348C" w14:textId="1B49C050" w:rsidR="006012AF" w:rsidRPr="006012AF" w:rsidRDefault="006012AF" w:rsidP="006012AF">
      <w:pPr>
        <w:ind w:left="360"/>
        <w:rPr>
          <w:rFonts w:asciiTheme="minorHAnsi" w:hAnsiTheme="minorHAnsi" w:cstheme="minorHAnsi"/>
          <w:sz w:val="22"/>
          <w:szCs w:val="22"/>
        </w:rPr>
      </w:pPr>
      <w:r w:rsidRPr="006012AF">
        <w:rPr>
          <w:rFonts w:asciiTheme="minorHAnsi" w:hAnsiTheme="minorHAnsi" w:cstheme="minorHAnsi"/>
          <w:sz w:val="22"/>
          <w:szCs w:val="22"/>
        </w:rPr>
        <w:t>Develop a succession planning toolkit for easy transition of roles.</w:t>
      </w:r>
    </w:p>
    <w:p w14:paraId="5B2C0B23" w14:textId="77777777" w:rsidR="00EE2D34" w:rsidRPr="00710985" w:rsidRDefault="00EE2D34" w:rsidP="00A806AE">
      <w:pPr>
        <w:pStyle w:val="ListParagraph"/>
        <w:numPr>
          <w:ilvl w:val="0"/>
          <w:numId w:val="64"/>
        </w:numPr>
        <w:rPr>
          <w:rFonts w:asciiTheme="minorHAnsi" w:hAnsiTheme="minorHAnsi" w:cstheme="minorHAnsi"/>
          <w:b/>
          <w:bCs/>
          <w:sz w:val="22"/>
          <w:szCs w:val="22"/>
        </w:rPr>
      </w:pPr>
      <w:r w:rsidRPr="00710985">
        <w:rPr>
          <w:rFonts w:asciiTheme="minorHAnsi" w:hAnsiTheme="minorHAnsi" w:cstheme="minorHAnsi"/>
          <w:b/>
          <w:bCs/>
          <w:sz w:val="22"/>
          <w:szCs w:val="22"/>
        </w:rPr>
        <w:t>Review &amp; Update</w:t>
      </w:r>
    </w:p>
    <w:p w14:paraId="43B41A54" w14:textId="77777777" w:rsidR="00EE2D34" w:rsidRDefault="00EE2D34" w:rsidP="00EE2D34">
      <w:pPr>
        <w:pStyle w:val="ListParagraph"/>
        <w:numPr>
          <w:ilvl w:val="0"/>
          <w:numId w:val="46"/>
        </w:numPr>
        <w:rPr>
          <w:rFonts w:asciiTheme="minorHAnsi" w:hAnsiTheme="minorHAnsi" w:cstheme="minorHAnsi"/>
          <w:sz w:val="22"/>
          <w:szCs w:val="22"/>
        </w:rPr>
      </w:pPr>
      <w:r w:rsidRPr="00710985">
        <w:rPr>
          <w:rFonts w:asciiTheme="minorHAnsi" w:hAnsiTheme="minorHAnsi" w:cstheme="minorHAnsi"/>
          <w:sz w:val="22"/>
          <w:szCs w:val="22"/>
        </w:rPr>
        <w:t>Conduct a review of the V-MAP annually, incorporating feedback and adjusting to the club's evolving needs.</w:t>
      </w:r>
    </w:p>
    <w:p w14:paraId="6F62CF78" w14:textId="77777777" w:rsidR="00EE2D34" w:rsidRDefault="00EE2D34" w:rsidP="00EE2D34">
      <w:pPr>
        <w:pStyle w:val="ListParagraph"/>
        <w:numPr>
          <w:ilvl w:val="0"/>
          <w:numId w:val="46"/>
        </w:numPr>
        <w:rPr>
          <w:rFonts w:asciiTheme="minorHAnsi" w:hAnsiTheme="minorHAnsi" w:cstheme="minorHAnsi"/>
          <w:sz w:val="22"/>
          <w:szCs w:val="22"/>
        </w:rPr>
      </w:pPr>
      <w:r w:rsidRPr="00710985">
        <w:rPr>
          <w:rFonts w:asciiTheme="minorHAnsi" w:hAnsiTheme="minorHAnsi" w:cstheme="minorHAnsi"/>
          <w:sz w:val="22"/>
          <w:szCs w:val="22"/>
        </w:rPr>
        <w:t>Conduct an annual survey to gather feedback from volunteers on their experiences.</w:t>
      </w:r>
    </w:p>
    <w:p w14:paraId="3CBE2F52" w14:textId="77777777" w:rsidR="00EE2D34" w:rsidRDefault="00EE2D34" w:rsidP="00EE2D34">
      <w:pPr>
        <w:pStyle w:val="ListParagraph"/>
        <w:numPr>
          <w:ilvl w:val="0"/>
          <w:numId w:val="46"/>
        </w:numPr>
        <w:rPr>
          <w:rFonts w:asciiTheme="minorHAnsi" w:hAnsiTheme="minorHAnsi" w:cstheme="minorHAnsi"/>
          <w:sz w:val="22"/>
          <w:szCs w:val="22"/>
        </w:rPr>
      </w:pPr>
      <w:r w:rsidRPr="00EB1ACC">
        <w:rPr>
          <w:rFonts w:asciiTheme="minorHAnsi" w:hAnsiTheme="minorHAnsi" w:cstheme="minorHAnsi"/>
          <w:sz w:val="22"/>
          <w:szCs w:val="22"/>
        </w:rPr>
        <w:t>Form a dedicated committee comprising senior volunteers and club members to oversee the bi-annual review and update process.</w:t>
      </w:r>
    </w:p>
    <w:p w14:paraId="6430ECE0" w14:textId="77777777" w:rsidR="004D767E" w:rsidRPr="004D767E" w:rsidRDefault="004D767E" w:rsidP="004D767E">
      <w:pPr>
        <w:ind w:left="360"/>
        <w:rPr>
          <w:rFonts w:asciiTheme="minorHAnsi" w:hAnsiTheme="minorHAnsi" w:cstheme="minorHAnsi"/>
          <w:b/>
          <w:bCs/>
          <w:sz w:val="22"/>
          <w:szCs w:val="22"/>
        </w:rPr>
      </w:pPr>
      <w:r w:rsidRPr="004D767E">
        <w:rPr>
          <w:rFonts w:asciiTheme="minorHAnsi" w:hAnsiTheme="minorHAnsi" w:cstheme="minorHAnsi"/>
          <w:b/>
          <w:bCs/>
          <w:sz w:val="22"/>
          <w:szCs w:val="22"/>
        </w:rPr>
        <w:t xml:space="preserve">**Priority Action:** </w:t>
      </w:r>
    </w:p>
    <w:p w14:paraId="030C942A" w14:textId="40923FF0" w:rsidR="004D767E" w:rsidRPr="004D767E" w:rsidRDefault="004D767E" w:rsidP="004D767E">
      <w:pPr>
        <w:ind w:left="360"/>
        <w:rPr>
          <w:rFonts w:asciiTheme="minorHAnsi" w:hAnsiTheme="minorHAnsi" w:cstheme="minorHAnsi"/>
          <w:sz w:val="22"/>
          <w:szCs w:val="22"/>
        </w:rPr>
      </w:pPr>
      <w:r w:rsidRPr="004D767E">
        <w:rPr>
          <w:rFonts w:asciiTheme="minorHAnsi" w:hAnsiTheme="minorHAnsi" w:cstheme="minorHAnsi"/>
          <w:sz w:val="22"/>
          <w:szCs w:val="22"/>
        </w:rPr>
        <w:t>Organi</w:t>
      </w:r>
      <w:r>
        <w:rPr>
          <w:rFonts w:asciiTheme="minorHAnsi" w:hAnsiTheme="minorHAnsi" w:cstheme="minorHAnsi"/>
          <w:sz w:val="22"/>
          <w:szCs w:val="22"/>
        </w:rPr>
        <w:t>s</w:t>
      </w:r>
      <w:r w:rsidRPr="004D767E">
        <w:rPr>
          <w:rFonts w:asciiTheme="minorHAnsi" w:hAnsiTheme="minorHAnsi" w:cstheme="minorHAnsi"/>
          <w:sz w:val="22"/>
          <w:szCs w:val="22"/>
        </w:rPr>
        <w:t>e a yearly volunteer summit to discuss the V-MAP and gather feedback.</w:t>
      </w:r>
    </w:p>
    <w:p w14:paraId="672A3906" w14:textId="77777777" w:rsidR="00EE2D34" w:rsidRDefault="00EE2D34" w:rsidP="00EE2D34">
      <w:pPr>
        <w:ind w:left="720"/>
        <w:rPr>
          <w:rFonts w:asciiTheme="minorHAnsi" w:hAnsiTheme="minorHAnsi" w:cstheme="minorHAnsi"/>
          <w:sz w:val="22"/>
          <w:szCs w:val="22"/>
        </w:rPr>
      </w:pPr>
    </w:p>
    <w:p w14:paraId="4024079D" w14:textId="77777777" w:rsidR="00B51482" w:rsidRPr="00CE36D1" w:rsidRDefault="00B51482" w:rsidP="00EE2D34">
      <w:pPr>
        <w:ind w:left="720"/>
        <w:rPr>
          <w:rFonts w:asciiTheme="minorHAnsi" w:hAnsiTheme="minorHAnsi" w:cstheme="minorHAnsi"/>
          <w:sz w:val="22"/>
          <w:szCs w:val="22"/>
        </w:rPr>
      </w:pPr>
    </w:p>
    <w:p w14:paraId="5DB1BD3F" w14:textId="77777777" w:rsidR="00BE4022" w:rsidRPr="00BE4022" w:rsidRDefault="00BE4022" w:rsidP="001046FC">
      <w:pPr>
        <w:pBdr>
          <w:top w:val="single" w:sz="4" w:space="1" w:color="auto"/>
        </w:pBdr>
        <w:jc w:val="both"/>
        <w:rPr>
          <w:rFonts w:asciiTheme="minorHAnsi" w:hAnsiTheme="minorHAnsi" w:cstheme="minorHAnsi"/>
        </w:rPr>
      </w:pPr>
      <w:r w:rsidRPr="00BE4022">
        <w:rPr>
          <w:rFonts w:asciiTheme="minorHAnsi" w:hAnsiTheme="minorHAnsi" w:cstheme="minorHAnsi"/>
        </w:rPr>
        <w:t>This enhanced plan provides a comprehensive approach for managing volunteers in a large karting club, ensuring their effective engagement, development, and contribution to the club's success.</w:t>
      </w:r>
    </w:p>
    <w:p w14:paraId="73DEE4E9" w14:textId="77777777" w:rsidR="001645AA" w:rsidRDefault="001645AA" w:rsidP="001046FC">
      <w:pPr>
        <w:jc w:val="both"/>
        <w:rPr>
          <w:rFonts w:asciiTheme="minorHAnsi" w:hAnsiTheme="minorHAnsi" w:cstheme="minorHAnsi"/>
          <w:b/>
          <w:bCs/>
          <w:sz w:val="32"/>
          <w:szCs w:val="32"/>
        </w:rPr>
      </w:pPr>
    </w:p>
    <w:p w14:paraId="38FA66CB" w14:textId="77777777" w:rsidR="001645AA" w:rsidRDefault="001645AA" w:rsidP="00327570">
      <w:pPr>
        <w:rPr>
          <w:rFonts w:asciiTheme="minorHAnsi" w:hAnsiTheme="minorHAnsi" w:cstheme="minorHAnsi"/>
          <w:b/>
          <w:bCs/>
          <w:sz w:val="32"/>
          <w:szCs w:val="32"/>
        </w:rPr>
      </w:pPr>
    </w:p>
    <w:p w14:paraId="5166B1D3" w14:textId="77777777" w:rsidR="00EE2D34" w:rsidRDefault="00EE2D34">
      <w:pPr>
        <w:rPr>
          <w:rFonts w:asciiTheme="minorHAnsi" w:hAnsiTheme="minorHAnsi" w:cstheme="minorHAnsi"/>
          <w:b/>
          <w:bCs/>
          <w:color w:val="2E74B5" w:themeColor="accent1" w:themeShade="BF"/>
          <w:sz w:val="32"/>
          <w:szCs w:val="32"/>
        </w:rPr>
      </w:pPr>
      <w:r>
        <w:rPr>
          <w:rFonts w:asciiTheme="minorHAnsi" w:hAnsiTheme="minorHAnsi" w:cstheme="minorHAnsi"/>
          <w:b/>
          <w:bCs/>
          <w:color w:val="2E74B5" w:themeColor="accent1" w:themeShade="BF"/>
          <w:sz w:val="32"/>
          <w:szCs w:val="32"/>
        </w:rPr>
        <w:br w:type="page"/>
      </w:r>
    </w:p>
    <w:p w14:paraId="3008CC99" w14:textId="77777777" w:rsidR="00327570" w:rsidRPr="004247F0" w:rsidRDefault="00327570" w:rsidP="00327570">
      <w:pPr>
        <w:rPr>
          <w:rFonts w:asciiTheme="minorHAnsi" w:eastAsia="Calibri" w:hAnsiTheme="minorHAnsi" w:cstheme="minorHAnsi"/>
          <w:b/>
          <w:bCs/>
          <w:smallCaps/>
          <w:color w:val="006600"/>
          <w:sz w:val="28"/>
          <w:szCs w:val="28"/>
        </w:rPr>
      </w:pPr>
      <w:r>
        <w:rPr>
          <w:rFonts w:asciiTheme="minorHAnsi" w:eastAsia="Calibri" w:hAnsiTheme="minorHAnsi" w:cstheme="minorHAnsi"/>
          <w:b/>
          <w:bCs/>
          <w:smallCaps/>
          <w:color w:val="006600"/>
          <w:sz w:val="28"/>
          <w:szCs w:val="28"/>
        </w:rPr>
        <w:lastRenderedPageBreak/>
        <w:t xml:space="preserve">APPENDIX 1 - </w:t>
      </w:r>
      <w:r w:rsidRPr="004247F0">
        <w:rPr>
          <w:rFonts w:asciiTheme="minorHAnsi" w:eastAsia="Calibri" w:hAnsiTheme="minorHAnsi" w:cstheme="minorHAnsi"/>
          <w:b/>
          <w:bCs/>
          <w:smallCaps/>
          <w:color w:val="006600"/>
          <w:sz w:val="28"/>
          <w:szCs w:val="28"/>
        </w:rPr>
        <w:t xml:space="preserve">CLUB EXECUTIVE AND </w:t>
      </w:r>
      <w:r>
        <w:rPr>
          <w:rFonts w:asciiTheme="minorHAnsi" w:eastAsia="Calibri" w:hAnsiTheme="minorHAnsi" w:cstheme="minorHAnsi"/>
          <w:b/>
          <w:bCs/>
          <w:smallCaps/>
          <w:color w:val="006600"/>
          <w:sz w:val="28"/>
          <w:szCs w:val="28"/>
        </w:rPr>
        <w:t xml:space="preserve">GENERAL </w:t>
      </w:r>
      <w:r w:rsidRPr="004247F0">
        <w:rPr>
          <w:rFonts w:asciiTheme="minorHAnsi" w:eastAsia="Calibri" w:hAnsiTheme="minorHAnsi" w:cstheme="minorHAnsi"/>
          <w:b/>
          <w:bCs/>
          <w:smallCaps/>
          <w:color w:val="006600"/>
          <w:sz w:val="28"/>
          <w:szCs w:val="28"/>
        </w:rPr>
        <w:t xml:space="preserve">COMMITTEE </w:t>
      </w:r>
    </w:p>
    <w:p w14:paraId="5C9DDE2D" w14:textId="77777777" w:rsidR="00327570" w:rsidRPr="008B65D4" w:rsidRDefault="00327570" w:rsidP="00327570">
      <w:pPr>
        <w:spacing w:after="160" w:line="259" w:lineRule="auto"/>
        <w:rPr>
          <w:rFonts w:ascii="Calibri" w:eastAsia="Calibri" w:hAnsi="Calibri"/>
          <w:b/>
          <w:bCs/>
          <w:i/>
          <w:iCs/>
          <w:sz w:val="22"/>
          <w:szCs w:val="22"/>
        </w:rPr>
      </w:pPr>
      <w:r w:rsidRPr="008B65D4">
        <w:rPr>
          <w:rFonts w:ascii="Calibri" w:eastAsia="Calibri" w:hAnsi="Calibri"/>
          <w:b/>
          <w:bCs/>
          <w:i/>
          <w:iCs/>
          <w:sz w:val="22"/>
          <w:szCs w:val="22"/>
        </w:rPr>
        <w:t>INSERT COMMITTEE ROLES AND OFFICE BEARER NAMES AND CONTACT DETAILS</w:t>
      </w:r>
    </w:p>
    <w:tbl>
      <w:tblPr>
        <w:tblStyle w:val="TableGridLight1"/>
        <w:tblW w:w="0" w:type="auto"/>
        <w:tblLook w:val="04A0" w:firstRow="1" w:lastRow="0" w:firstColumn="1" w:lastColumn="0" w:noHBand="0" w:noVBand="1"/>
      </w:tblPr>
      <w:tblGrid>
        <w:gridCol w:w="1980"/>
        <w:gridCol w:w="2268"/>
        <w:gridCol w:w="3827"/>
        <w:gridCol w:w="1985"/>
      </w:tblGrid>
      <w:tr w:rsidR="00327570" w:rsidRPr="00B1474A" w14:paraId="41FC848A" w14:textId="77777777" w:rsidTr="006016BF">
        <w:tc>
          <w:tcPr>
            <w:tcW w:w="1980" w:type="dxa"/>
          </w:tcPr>
          <w:p w14:paraId="2F6140F6" w14:textId="77777777" w:rsidR="00327570" w:rsidRPr="00B1474A" w:rsidRDefault="00327570" w:rsidP="006016BF">
            <w:pPr>
              <w:jc w:val="center"/>
              <w:rPr>
                <w:b/>
                <w:bCs/>
                <w:sz w:val="22"/>
                <w:szCs w:val="22"/>
              </w:rPr>
            </w:pPr>
            <w:r w:rsidRPr="00B1474A">
              <w:rPr>
                <w:b/>
                <w:bCs/>
                <w:sz w:val="22"/>
                <w:szCs w:val="22"/>
              </w:rPr>
              <w:t>Executive Committee</w:t>
            </w:r>
          </w:p>
        </w:tc>
        <w:tc>
          <w:tcPr>
            <w:tcW w:w="2268" w:type="dxa"/>
            <w:vAlign w:val="center"/>
          </w:tcPr>
          <w:p w14:paraId="4105E453" w14:textId="77777777" w:rsidR="00327570" w:rsidRPr="003E0522" w:rsidRDefault="00327570" w:rsidP="006016BF">
            <w:pPr>
              <w:jc w:val="center"/>
              <w:rPr>
                <w:b/>
                <w:bCs/>
                <w:sz w:val="22"/>
                <w:szCs w:val="22"/>
              </w:rPr>
            </w:pPr>
            <w:r w:rsidRPr="003E0522">
              <w:rPr>
                <w:b/>
                <w:bCs/>
                <w:sz w:val="22"/>
                <w:szCs w:val="22"/>
              </w:rPr>
              <w:t>Name           Surname</w:t>
            </w:r>
          </w:p>
        </w:tc>
        <w:tc>
          <w:tcPr>
            <w:tcW w:w="3827" w:type="dxa"/>
            <w:vAlign w:val="center"/>
          </w:tcPr>
          <w:p w14:paraId="1A151E85" w14:textId="77777777" w:rsidR="00327570" w:rsidRPr="003E0522" w:rsidRDefault="00327570" w:rsidP="006016BF">
            <w:pPr>
              <w:jc w:val="center"/>
              <w:rPr>
                <w:b/>
                <w:bCs/>
                <w:sz w:val="22"/>
                <w:szCs w:val="22"/>
              </w:rPr>
            </w:pPr>
            <w:r w:rsidRPr="003E0522">
              <w:rPr>
                <w:b/>
                <w:bCs/>
                <w:sz w:val="22"/>
                <w:szCs w:val="22"/>
              </w:rPr>
              <w:t>Contact email</w:t>
            </w:r>
          </w:p>
        </w:tc>
        <w:tc>
          <w:tcPr>
            <w:tcW w:w="1985" w:type="dxa"/>
            <w:vAlign w:val="center"/>
          </w:tcPr>
          <w:p w14:paraId="37408A0A" w14:textId="77777777" w:rsidR="00327570" w:rsidRPr="003E0522" w:rsidRDefault="00327570" w:rsidP="006016BF">
            <w:pPr>
              <w:jc w:val="center"/>
              <w:rPr>
                <w:b/>
                <w:bCs/>
                <w:sz w:val="22"/>
                <w:szCs w:val="22"/>
              </w:rPr>
            </w:pPr>
            <w:r w:rsidRPr="003E0522">
              <w:rPr>
                <w:b/>
                <w:bCs/>
                <w:sz w:val="22"/>
                <w:szCs w:val="22"/>
              </w:rPr>
              <w:t>Contact phone</w:t>
            </w:r>
          </w:p>
        </w:tc>
      </w:tr>
      <w:tr w:rsidR="00327570" w:rsidRPr="00B1474A" w14:paraId="3C5ABFB4" w14:textId="77777777" w:rsidTr="006016BF">
        <w:tc>
          <w:tcPr>
            <w:tcW w:w="1980" w:type="dxa"/>
          </w:tcPr>
          <w:p w14:paraId="0F7572FC"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President</w:t>
            </w:r>
          </w:p>
        </w:tc>
        <w:tc>
          <w:tcPr>
            <w:tcW w:w="2268" w:type="dxa"/>
          </w:tcPr>
          <w:p w14:paraId="27C8E0A6" w14:textId="77777777" w:rsidR="00327570" w:rsidRPr="00B1474A" w:rsidRDefault="00327570" w:rsidP="006016BF">
            <w:pPr>
              <w:rPr>
                <w:sz w:val="22"/>
                <w:szCs w:val="22"/>
              </w:rPr>
            </w:pPr>
          </w:p>
        </w:tc>
        <w:tc>
          <w:tcPr>
            <w:tcW w:w="3827" w:type="dxa"/>
          </w:tcPr>
          <w:p w14:paraId="605F157F" w14:textId="77777777" w:rsidR="00327570" w:rsidRPr="00B1474A" w:rsidRDefault="00327570" w:rsidP="006016BF">
            <w:pPr>
              <w:rPr>
                <w:sz w:val="22"/>
                <w:szCs w:val="22"/>
              </w:rPr>
            </w:pPr>
          </w:p>
        </w:tc>
        <w:tc>
          <w:tcPr>
            <w:tcW w:w="1985" w:type="dxa"/>
          </w:tcPr>
          <w:p w14:paraId="3AC89722" w14:textId="77777777" w:rsidR="00327570" w:rsidRPr="00B1474A" w:rsidRDefault="00327570" w:rsidP="006016BF">
            <w:pPr>
              <w:rPr>
                <w:sz w:val="22"/>
                <w:szCs w:val="22"/>
              </w:rPr>
            </w:pPr>
          </w:p>
        </w:tc>
      </w:tr>
      <w:tr w:rsidR="00327570" w:rsidRPr="00B1474A" w14:paraId="6E3AA86B" w14:textId="77777777" w:rsidTr="006016BF">
        <w:tc>
          <w:tcPr>
            <w:tcW w:w="1980" w:type="dxa"/>
          </w:tcPr>
          <w:p w14:paraId="007939C1"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Vice President</w:t>
            </w:r>
          </w:p>
        </w:tc>
        <w:tc>
          <w:tcPr>
            <w:tcW w:w="2268" w:type="dxa"/>
          </w:tcPr>
          <w:p w14:paraId="45A96107" w14:textId="77777777" w:rsidR="00327570" w:rsidRPr="00B1474A" w:rsidRDefault="00327570" w:rsidP="006016BF">
            <w:pPr>
              <w:rPr>
                <w:sz w:val="22"/>
                <w:szCs w:val="22"/>
              </w:rPr>
            </w:pPr>
          </w:p>
        </w:tc>
        <w:tc>
          <w:tcPr>
            <w:tcW w:w="3827" w:type="dxa"/>
          </w:tcPr>
          <w:p w14:paraId="0DFC2110" w14:textId="77777777" w:rsidR="00327570" w:rsidRPr="00B1474A" w:rsidRDefault="00327570" w:rsidP="006016BF">
            <w:pPr>
              <w:rPr>
                <w:sz w:val="22"/>
                <w:szCs w:val="22"/>
              </w:rPr>
            </w:pPr>
          </w:p>
        </w:tc>
        <w:tc>
          <w:tcPr>
            <w:tcW w:w="1985" w:type="dxa"/>
          </w:tcPr>
          <w:p w14:paraId="1C8D27C0" w14:textId="77777777" w:rsidR="00327570" w:rsidRPr="00B1474A" w:rsidRDefault="00327570" w:rsidP="006016BF">
            <w:pPr>
              <w:rPr>
                <w:sz w:val="22"/>
                <w:szCs w:val="22"/>
              </w:rPr>
            </w:pPr>
          </w:p>
        </w:tc>
      </w:tr>
      <w:tr w:rsidR="00327570" w:rsidRPr="00B1474A" w14:paraId="30A9999C" w14:textId="77777777" w:rsidTr="006016BF">
        <w:tc>
          <w:tcPr>
            <w:tcW w:w="1980" w:type="dxa"/>
          </w:tcPr>
          <w:p w14:paraId="5B5C0F80"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Executive officer</w:t>
            </w:r>
          </w:p>
        </w:tc>
        <w:tc>
          <w:tcPr>
            <w:tcW w:w="2268" w:type="dxa"/>
          </w:tcPr>
          <w:p w14:paraId="75CB7A70" w14:textId="77777777" w:rsidR="00327570" w:rsidRPr="00B1474A" w:rsidRDefault="00327570" w:rsidP="006016BF">
            <w:pPr>
              <w:rPr>
                <w:sz w:val="22"/>
                <w:szCs w:val="22"/>
              </w:rPr>
            </w:pPr>
          </w:p>
        </w:tc>
        <w:tc>
          <w:tcPr>
            <w:tcW w:w="3827" w:type="dxa"/>
          </w:tcPr>
          <w:p w14:paraId="1A250BD5" w14:textId="77777777" w:rsidR="00327570" w:rsidRPr="00B1474A" w:rsidRDefault="00327570" w:rsidP="006016BF">
            <w:pPr>
              <w:rPr>
                <w:sz w:val="22"/>
                <w:szCs w:val="22"/>
              </w:rPr>
            </w:pPr>
          </w:p>
        </w:tc>
        <w:tc>
          <w:tcPr>
            <w:tcW w:w="1985" w:type="dxa"/>
          </w:tcPr>
          <w:p w14:paraId="1A43A8A6" w14:textId="77777777" w:rsidR="00327570" w:rsidRPr="00B1474A" w:rsidRDefault="00327570" w:rsidP="006016BF">
            <w:pPr>
              <w:rPr>
                <w:sz w:val="22"/>
                <w:szCs w:val="22"/>
              </w:rPr>
            </w:pPr>
          </w:p>
        </w:tc>
      </w:tr>
      <w:tr w:rsidR="00327570" w:rsidRPr="00B1474A" w14:paraId="6F2278DF" w14:textId="77777777" w:rsidTr="006016BF">
        <w:tc>
          <w:tcPr>
            <w:tcW w:w="1980" w:type="dxa"/>
          </w:tcPr>
          <w:p w14:paraId="7576BD13"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Secretary</w:t>
            </w:r>
          </w:p>
        </w:tc>
        <w:tc>
          <w:tcPr>
            <w:tcW w:w="2268" w:type="dxa"/>
          </w:tcPr>
          <w:p w14:paraId="67408613" w14:textId="77777777" w:rsidR="00327570" w:rsidRPr="00B1474A" w:rsidRDefault="00327570" w:rsidP="006016BF">
            <w:pPr>
              <w:rPr>
                <w:sz w:val="22"/>
                <w:szCs w:val="22"/>
              </w:rPr>
            </w:pPr>
          </w:p>
        </w:tc>
        <w:tc>
          <w:tcPr>
            <w:tcW w:w="3827" w:type="dxa"/>
          </w:tcPr>
          <w:p w14:paraId="316470A1" w14:textId="77777777" w:rsidR="00327570" w:rsidRPr="00B1474A" w:rsidRDefault="00327570" w:rsidP="006016BF">
            <w:pPr>
              <w:rPr>
                <w:sz w:val="22"/>
                <w:szCs w:val="22"/>
              </w:rPr>
            </w:pPr>
          </w:p>
        </w:tc>
        <w:tc>
          <w:tcPr>
            <w:tcW w:w="1985" w:type="dxa"/>
          </w:tcPr>
          <w:p w14:paraId="75418F46" w14:textId="77777777" w:rsidR="00327570" w:rsidRPr="00B1474A" w:rsidRDefault="00327570" w:rsidP="006016BF">
            <w:pPr>
              <w:rPr>
                <w:sz w:val="22"/>
                <w:szCs w:val="22"/>
              </w:rPr>
            </w:pPr>
          </w:p>
        </w:tc>
      </w:tr>
      <w:tr w:rsidR="00327570" w:rsidRPr="00B1474A" w14:paraId="60EF1A42" w14:textId="77777777" w:rsidTr="006016BF">
        <w:tc>
          <w:tcPr>
            <w:tcW w:w="1980" w:type="dxa"/>
          </w:tcPr>
          <w:p w14:paraId="1883FA60"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Treasurer</w:t>
            </w:r>
          </w:p>
        </w:tc>
        <w:tc>
          <w:tcPr>
            <w:tcW w:w="2268" w:type="dxa"/>
          </w:tcPr>
          <w:p w14:paraId="1A28F5FE" w14:textId="77777777" w:rsidR="00327570" w:rsidRPr="00B1474A" w:rsidRDefault="00327570" w:rsidP="006016BF">
            <w:pPr>
              <w:rPr>
                <w:sz w:val="22"/>
                <w:szCs w:val="22"/>
              </w:rPr>
            </w:pPr>
          </w:p>
        </w:tc>
        <w:tc>
          <w:tcPr>
            <w:tcW w:w="3827" w:type="dxa"/>
          </w:tcPr>
          <w:p w14:paraId="3071BED5" w14:textId="77777777" w:rsidR="00327570" w:rsidRPr="00B1474A" w:rsidRDefault="00327570" w:rsidP="006016BF">
            <w:pPr>
              <w:rPr>
                <w:sz w:val="22"/>
                <w:szCs w:val="22"/>
              </w:rPr>
            </w:pPr>
          </w:p>
        </w:tc>
        <w:tc>
          <w:tcPr>
            <w:tcW w:w="1985" w:type="dxa"/>
          </w:tcPr>
          <w:p w14:paraId="16B2B5A4" w14:textId="77777777" w:rsidR="00327570" w:rsidRPr="00B1474A" w:rsidRDefault="00327570" w:rsidP="006016BF">
            <w:pPr>
              <w:rPr>
                <w:sz w:val="22"/>
                <w:szCs w:val="22"/>
              </w:rPr>
            </w:pPr>
          </w:p>
        </w:tc>
      </w:tr>
      <w:tr w:rsidR="00327570" w:rsidRPr="00B1474A" w14:paraId="6526343B" w14:textId="77777777" w:rsidTr="006016BF">
        <w:tc>
          <w:tcPr>
            <w:tcW w:w="1980" w:type="dxa"/>
          </w:tcPr>
          <w:p w14:paraId="4FCF5355"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Club Safety Officer</w:t>
            </w:r>
          </w:p>
        </w:tc>
        <w:tc>
          <w:tcPr>
            <w:tcW w:w="2268" w:type="dxa"/>
          </w:tcPr>
          <w:p w14:paraId="5FBCB94C" w14:textId="77777777" w:rsidR="00327570" w:rsidRPr="00B1474A" w:rsidRDefault="00327570" w:rsidP="006016BF">
            <w:pPr>
              <w:rPr>
                <w:sz w:val="22"/>
                <w:szCs w:val="22"/>
              </w:rPr>
            </w:pPr>
          </w:p>
        </w:tc>
        <w:tc>
          <w:tcPr>
            <w:tcW w:w="3827" w:type="dxa"/>
          </w:tcPr>
          <w:p w14:paraId="661D7525" w14:textId="77777777" w:rsidR="00327570" w:rsidRPr="00B1474A" w:rsidRDefault="00327570" w:rsidP="006016BF">
            <w:pPr>
              <w:rPr>
                <w:sz w:val="22"/>
                <w:szCs w:val="22"/>
              </w:rPr>
            </w:pPr>
          </w:p>
        </w:tc>
        <w:tc>
          <w:tcPr>
            <w:tcW w:w="1985" w:type="dxa"/>
          </w:tcPr>
          <w:p w14:paraId="1323F2CC" w14:textId="77777777" w:rsidR="00327570" w:rsidRPr="00B1474A" w:rsidRDefault="00327570" w:rsidP="006016BF">
            <w:pPr>
              <w:rPr>
                <w:sz w:val="22"/>
                <w:szCs w:val="22"/>
              </w:rPr>
            </w:pPr>
          </w:p>
        </w:tc>
      </w:tr>
      <w:tr w:rsidR="00327570" w:rsidRPr="00B1474A" w14:paraId="03605F13" w14:textId="77777777" w:rsidTr="006016BF">
        <w:tc>
          <w:tcPr>
            <w:tcW w:w="1980" w:type="dxa"/>
          </w:tcPr>
          <w:p w14:paraId="05AE9726" w14:textId="77777777" w:rsidR="00327570" w:rsidRPr="00B1474A" w:rsidRDefault="00327570" w:rsidP="006016BF">
            <w:pPr>
              <w:rPr>
                <w:rFonts w:ascii="Calibri Light" w:hAnsi="Calibri Light" w:cs="Calibri Light"/>
                <w:sz w:val="22"/>
                <w:szCs w:val="22"/>
              </w:rPr>
            </w:pPr>
            <w:r>
              <w:rPr>
                <w:rFonts w:ascii="Calibri Light" w:hAnsi="Calibri Light" w:cs="Calibri Light"/>
                <w:sz w:val="22"/>
                <w:szCs w:val="22"/>
              </w:rPr>
              <w:t>SKA</w:t>
            </w:r>
            <w:r w:rsidRPr="00B1474A">
              <w:rPr>
                <w:rFonts w:ascii="Calibri Light" w:hAnsi="Calibri Light" w:cs="Calibri Light"/>
                <w:sz w:val="22"/>
                <w:szCs w:val="22"/>
              </w:rPr>
              <w:t xml:space="preserve"> Delegate</w:t>
            </w:r>
          </w:p>
        </w:tc>
        <w:tc>
          <w:tcPr>
            <w:tcW w:w="2268" w:type="dxa"/>
          </w:tcPr>
          <w:p w14:paraId="15E94CDF" w14:textId="77777777" w:rsidR="00327570" w:rsidRPr="00B1474A" w:rsidRDefault="00327570" w:rsidP="006016BF">
            <w:pPr>
              <w:rPr>
                <w:sz w:val="22"/>
                <w:szCs w:val="22"/>
              </w:rPr>
            </w:pPr>
          </w:p>
        </w:tc>
        <w:tc>
          <w:tcPr>
            <w:tcW w:w="3827" w:type="dxa"/>
          </w:tcPr>
          <w:p w14:paraId="3236C61A" w14:textId="77777777" w:rsidR="00327570" w:rsidRPr="00B1474A" w:rsidRDefault="00327570" w:rsidP="006016BF">
            <w:pPr>
              <w:rPr>
                <w:sz w:val="22"/>
                <w:szCs w:val="22"/>
              </w:rPr>
            </w:pPr>
          </w:p>
        </w:tc>
        <w:tc>
          <w:tcPr>
            <w:tcW w:w="1985" w:type="dxa"/>
          </w:tcPr>
          <w:p w14:paraId="7A5AAB09" w14:textId="77777777" w:rsidR="00327570" w:rsidRPr="00B1474A" w:rsidRDefault="00327570" w:rsidP="006016BF">
            <w:pPr>
              <w:rPr>
                <w:sz w:val="22"/>
                <w:szCs w:val="22"/>
              </w:rPr>
            </w:pPr>
          </w:p>
        </w:tc>
      </w:tr>
      <w:tr w:rsidR="00327570" w:rsidRPr="00B1474A" w14:paraId="11FA9F9D" w14:textId="77777777" w:rsidTr="006016BF">
        <w:tc>
          <w:tcPr>
            <w:tcW w:w="1980" w:type="dxa"/>
          </w:tcPr>
          <w:p w14:paraId="232C1779"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 xml:space="preserve">Deputy </w:t>
            </w:r>
            <w:r>
              <w:rPr>
                <w:rFonts w:ascii="Calibri Light" w:hAnsi="Calibri Light" w:cs="Calibri Light"/>
                <w:sz w:val="22"/>
                <w:szCs w:val="22"/>
              </w:rPr>
              <w:t xml:space="preserve">SKA </w:t>
            </w:r>
            <w:r w:rsidRPr="00B1474A">
              <w:rPr>
                <w:rFonts w:ascii="Calibri Light" w:hAnsi="Calibri Light" w:cs="Calibri Light"/>
                <w:sz w:val="22"/>
                <w:szCs w:val="22"/>
              </w:rPr>
              <w:t>Delegate</w:t>
            </w:r>
          </w:p>
        </w:tc>
        <w:tc>
          <w:tcPr>
            <w:tcW w:w="2268" w:type="dxa"/>
          </w:tcPr>
          <w:p w14:paraId="6D8D3FF1" w14:textId="77777777" w:rsidR="00327570" w:rsidRPr="00B1474A" w:rsidRDefault="00327570" w:rsidP="006016BF">
            <w:pPr>
              <w:rPr>
                <w:sz w:val="22"/>
                <w:szCs w:val="22"/>
              </w:rPr>
            </w:pPr>
          </w:p>
        </w:tc>
        <w:tc>
          <w:tcPr>
            <w:tcW w:w="3827" w:type="dxa"/>
          </w:tcPr>
          <w:p w14:paraId="5EDAE939" w14:textId="77777777" w:rsidR="00327570" w:rsidRPr="00B1474A" w:rsidRDefault="00327570" w:rsidP="006016BF">
            <w:pPr>
              <w:rPr>
                <w:sz w:val="22"/>
                <w:szCs w:val="22"/>
              </w:rPr>
            </w:pPr>
          </w:p>
        </w:tc>
        <w:tc>
          <w:tcPr>
            <w:tcW w:w="1985" w:type="dxa"/>
          </w:tcPr>
          <w:p w14:paraId="0F322679" w14:textId="77777777" w:rsidR="00327570" w:rsidRPr="00B1474A" w:rsidRDefault="00327570" w:rsidP="006016BF">
            <w:pPr>
              <w:rPr>
                <w:sz w:val="22"/>
                <w:szCs w:val="22"/>
              </w:rPr>
            </w:pPr>
          </w:p>
        </w:tc>
      </w:tr>
      <w:tr w:rsidR="00327570" w:rsidRPr="00B1474A" w14:paraId="6A7D7289" w14:textId="77777777" w:rsidTr="006016BF">
        <w:tc>
          <w:tcPr>
            <w:tcW w:w="1980" w:type="dxa"/>
          </w:tcPr>
          <w:p w14:paraId="56CA1197"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Senior Vice President</w:t>
            </w:r>
          </w:p>
        </w:tc>
        <w:tc>
          <w:tcPr>
            <w:tcW w:w="2268" w:type="dxa"/>
          </w:tcPr>
          <w:p w14:paraId="2111B99B" w14:textId="77777777" w:rsidR="00327570" w:rsidRPr="00B1474A" w:rsidRDefault="00327570" w:rsidP="006016BF">
            <w:pPr>
              <w:rPr>
                <w:sz w:val="22"/>
                <w:szCs w:val="22"/>
              </w:rPr>
            </w:pPr>
          </w:p>
        </w:tc>
        <w:tc>
          <w:tcPr>
            <w:tcW w:w="3827" w:type="dxa"/>
          </w:tcPr>
          <w:p w14:paraId="400A2A6D" w14:textId="77777777" w:rsidR="00327570" w:rsidRPr="00B1474A" w:rsidRDefault="00327570" w:rsidP="006016BF">
            <w:pPr>
              <w:rPr>
                <w:sz w:val="22"/>
                <w:szCs w:val="22"/>
              </w:rPr>
            </w:pPr>
          </w:p>
        </w:tc>
        <w:tc>
          <w:tcPr>
            <w:tcW w:w="1985" w:type="dxa"/>
          </w:tcPr>
          <w:p w14:paraId="610A7D80" w14:textId="77777777" w:rsidR="00327570" w:rsidRPr="00B1474A" w:rsidRDefault="00327570" w:rsidP="006016BF">
            <w:pPr>
              <w:rPr>
                <w:sz w:val="22"/>
                <w:szCs w:val="22"/>
              </w:rPr>
            </w:pPr>
          </w:p>
        </w:tc>
      </w:tr>
      <w:tr w:rsidR="00327570" w:rsidRPr="00B1474A" w14:paraId="65A8CC5C" w14:textId="77777777" w:rsidTr="006016BF">
        <w:tc>
          <w:tcPr>
            <w:tcW w:w="1980" w:type="dxa"/>
          </w:tcPr>
          <w:p w14:paraId="699FE635"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i/>
                <w:iCs/>
                <w:sz w:val="22"/>
                <w:szCs w:val="22"/>
              </w:rPr>
              <w:t>ADD OTHER</w:t>
            </w:r>
          </w:p>
        </w:tc>
        <w:tc>
          <w:tcPr>
            <w:tcW w:w="2268" w:type="dxa"/>
          </w:tcPr>
          <w:p w14:paraId="364F636F" w14:textId="77777777" w:rsidR="00327570" w:rsidRDefault="00327570" w:rsidP="006016BF">
            <w:pPr>
              <w:rPr>
                <w:sz w:val="22"/>
                <w:szCs w:val="22"/>
              </w:rPr>
            </w:pPr>
          </w:p>
          <w:p w14:paraId="1EA66D8C" w14:textId="77777777" w:rsidR="00327570" w:rsidRPr="00B1474A" w:rsidRDefault="00327570" w:rsidP="006016BF">
            <w:pPr>
              <w:rPr>
                <w:sz w:val="22"/>
                <w:szCs w:val="22"/>
              </w:rPr>
            </w:pPr>
          </w:p>
        </w:tc>
        <w:tc>
          <w:tcPr>
            <w:tcW w:w="3827" w:type="dxa"/>
          </w:tcPr>
          <w:p w14:paraId="71C54DA0" w14:textId="77777777" w:rsidR="00327570" w:rsidRPr="00B1474A" w:rsidRDefault="00327570" w:rsidP="006016BF">
            <w:pPr>
              <w:rPr>
                <w:sz w:val="22"/>
                <w:szCs w:val="22"/>
              </w:rPr>
            </w:pPr>
          </w:p>
        </w:tc>
        <w:tc>
          <w:tcPr>
            <w:tcW w:w="1985" w:type="dxa"/>
          </w:tcPr>
          <w:p w14:paraId="393FF50D" w14:textId="77777777" w:rsidR="00327570" w:rsidRPr="00B1474A" w:rsidRDefault="00327570" w:rsidP="006016BF">
            <w:pPr>
              <w:rPr>
                <w:sz w:val="22"/>
                <w:szCs w:val="22"/>
              </w:rPr>
            </w:pPr>
          </w:p>
        </w:tc>
      </w:tr>
      <w:tr w:rsidR="00327570" w:rsidRPr="00B1474A" w14:paraId="1AD818D7" w14:textId="77777777" w:rsidTr="006016BF">
        <w:tc>
          <w:tcPr>
            <w:tcW w:w="1980" w:type="dxa"/>
          </w:tcPr>
          <w:p w14:paraId="17B4E10E"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i/>
                <w:iCs/>
                <w:sz w:val="22"/>
                <w:szCs w:val="22"/>
              </w:rPr>
              <w:t>ADD OTHER</w:t>
            </w:r>
          </w:p>
        </w:tc>
        <w:tc>
          <w:tcPr>
            <w:tcW w:w="2268" w:type="dxa"/>
          </w:tcPr>
          <w:p w14:paraId="112AA4B0" w14:textId="77777777" w:rsidR="00327570" w:rsidRDefault="00327570" w:rsidP="006016BF">
            <w:pPr>
              <w:rPr>
                <w:sz w:val="22"/>
                <w:szCs w:val="22"/>
              </w:rPr>
            </w:pPr>
          </w:p>
          <w:p w14:paraId="2BFCBC2C" w14:textId="77777777" w:rsidR="00327570" w:rsidRPr="00B1474A" w:rsidRDefault="00327570" w:rsidP="006016BF">
            <w:pPr>
              <w:rPr>
                <w:sz w:val="22"/>
                <w:szCs w:val="22"/>
              </w:rPr>
            </w:pPr>
          </w:p>
        </w:tc>
        <w:tc>
          <w:tcPr>
            <w:tcW w:w="3827" w:type="dxa"/>
          </w:tcPr>
          <w:p w14:paraId="19CB9B5C" w14:textId="77777777" w:rsidR="00327570" w:rsidRPr="00B1474A" w:rsidRDefault="00327570" w:rsidP="006016BF">
            <w:pPr>
              <w:rPr>
                <w:sz w:val="22"/>
                <w:szCs w:val="22"/>
              </w:rPr>
            </w:pPr>
          </w:p>
        </w:tc>
        <w:tc>
          <w:tcPr>
            <w:tcW w:w="1985" w:type="dxa"/>
          </w:tcPr>
          <w:p w14:paraId="3313D4D1" w14:textId="77777777" w:rsidR="00327570" w:rsidRPr="00B1474A" w:rsidRDefault="00327570" w:rsidP="006016BF">
            <w:pPr>
              <w:rPr>
                <w:sz w:val="22"/>
                <w:szCs w:val="22"/>
              </w:rPr>
            </w:pPr>
          </w:p>
        </w:tc>
      </w:tr>
      <w:tr w:rsidR="00327570" w:rsidRPr="00B1474A" w14:paraId="57119353" w14:textId="77777777" w:rsidTr="006016BF">
        <w:tc>
          <w:tcPr>
            <w:tcW w:w="1980" w:type="dxa"/>
          </w:tcPr>
          <w:p w14:paraId="6F3DAB72"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i/>
                <w:iCs/>
                <w:sz w:val="22"/>
                <w:szCs w:val="22"/>
              </w:rPr>
              <w:t>ADD OTHER</w:t>
            </w:r>
          </w:p>
        </w:tc>
        <w:tc>
          <w:tcPr>
            <w:tcW w:w="2268" w:type="dxa"/>
          </w:tcPr>
          <w:p w14:paraId="2BE72F39" w14:textId="77777777" w:rsidR="00327570" w:rsidRDefault="00327570" w:rsidP="006016BF">
            <w:pPr>
              <w:rPr>
                <w:sz w:val="22"/>
                <w:szCs w:val="22"/>
              </w:rPr>
            </w:pPr>
          </w:p>
          <w:p w14:paraId="5F0B6C75" w14:textId="77777777" w:rsidR="00327570" w:rsidRPr="00B1474A" w:rsidRDefault="00327570" w:rsidP="006016BF">
            <w:pPr>
              <w:rPr>
                <w:sz w:val="22"/>
                <w:szCs w:val="22"/>
              </w:rPr>
            </w:pPr>
          </w:p>
        </w:tc>
        <w:tc>
          <w:tcPr>
            <w:tcW w:w="3827" w:type="dxa"/>
          </w:tcPr>
          <w:p w14:paraId="544C9AAC" w14:textId="77777777" w:rsidR="00327570" w:rsidRPr="00B1474A" w:rsidRDefault="00327570" w:rsidP="006016BF">
            <w:pPr>
              <w:rPr>
                <w:sz w:val="22"/>
                <w:szCs w:val="22"/>
              </w:rPr>
            </w:pPr>
          </w:p>
        </w:tc>
        <w:tc>
          <w:tcPr>
            <w:tcW w:w="1985" w:type="dxa"/>
          </w:tcPr>
          <w:p w14:paraId="19D68DFB" w14:textId="77777777" w:rsidR="00327570" w:rsidRPr="00B1474A" w:rsidRDefault="00327570" w:rsidP="006016BF">
            <w:pPr>
              <w:rPr>
                <w:sz w:val="22"/>
                <w:szCs w:val="22"/>
              </w:rPr>
            </w:pPr>
          </w:p>
        </w:tc>
      </w:tr>
      <w:tr w:rsidR="00327570" w:rsidRPr="00B1474A" w14:paraId="22A49DC0" w14:textId="77777777" w:rsidTr="006016BF">
        <w:tc>
          <w:tcPr>
            <w:tcW w:w="1980" w:type="dxa"/>
          </w:tcPr>
          <w:p w14:paraId="584DB962"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i/>
                <w:iCs/>
                <w:sz w:val="22"/>
                <w:szCs w:val="22"/>
              </w:rPr>
              <w:t>ADD OTHER</w:t>
            </w:r>
          </w:p>
        </w:tc>
        <w:tc>
          <w:tcPr>
            <w:tcW w:w="2268" w:type="dxa"/>
          </w:tcPr>
          <w:p w14:paraId="38CDC376" w14:textId="77777777" w:rsidR="00327570" w:rsidRDefault="00327570" w:rsidP="006016BF">
            <w:pPr>
              <w:rPr>
                <w:sz w:val="22"/>
                <w:szCs w:val="22"/>
              </w:rPr>
            </w:pPr>
          </w:p>
          <w:p w14:paraId="48D05E0F" w14:textId="77777777" w:rsidR="00327570" w:rsidRPr="00B1474A" w:rsidRDefault="00327570" w:rsidP="006016BF">
            <w:pPr>
              <w:rPr>
                <w:sz w:val="22"/>
                <w:szCs w:val="22"/>
              </w:rPr>
            </w:pPr>
          </w:p>
        </w:tc>
        <w:tc>
          <w:tcPr>
            <w:tcW w:w="3827" w:type="dxa"/>
          </w:tcPr>
          <w:p w14:paraId="7CB53744" w14:textId="77777777" w:rsidR="00327570" w:rsidRPr="00B1474A" w:rsidRDefault="00327570" w:rsidP="006016BF">
            <w:pPr>
              <w:rPr>
                <w:sz w:val="22"/>
                <w:szCs w:val="22"/>
              </w:rPr>
            </w:pPr>
          </w:p>
        </w:tc>
        <w:tc>
          <w:tcPr>
            <w:tcW w:w="1985" w:type="dxa"/>
          </w:tcPr>
          <w:p w14:paraId="4F163964" w14:textId="77777777" w:rsidR="00327570" w:rsidRPr="00B1474A" w:rsidRDefault="00327570" w:rsidP="006016BF">
            <w:pPr>
              <w:rPr>
                <w:sz w:val="22"/>
                <w:szCs w:val="22"/>
              </w:rPr>
            </w:pPr>
          </w:p>
        </w:tc>
      </w:tr>
      <w:tr w:rsidR="00327570" w:rsidRPr="00B1474A" w14:paraId="6B2F30AF" w14:textId="77777777" w:rsidTr="006016BF">
        <w:tc>
          <w:tcPr>
            <w:tcW w:w="1980" w:type="dxa"/>
          </w:tcPr>
          <w:p w14:paraId="2044A239" w14:textId="77777777" w:rsidR="00327570" w:rsidRPr="00B1474A" w:rsidRDefault="00327570" w:rsidP="006016BF">
            <w:pPr>
              <w:jc w:val="center"/>
              <w:rPr>
                <w:b/>
                <w:bCs/>
                <w:sz w:val="22"/>
                <w:szCs w:val="22"/>
              </w:rPr>
            </w:pPr>
            <w:r w:rsidRPr="00B1474A">
              <w:rPr>
                <w:b/>
                <w:bCs/>
                <w:sz w:val="22"/>
                <w:szCs w:val="22"/>
              </w:rPr>
              <w:t>General Committee Members</w:t>
            </w:r>
          </w:p>
        </w:tc>
        <w:tc>
          <w:tcPr>
            <w:tcW w:w="2268" w:type="dxa"/>
            <w:vAlign w:val="center"/>
          </w:tcPr>
          <w:p w14:paraId="04102586" w14:textId="77777777" w:rsidR="00327570" w:rsidRPr="003E0522" w:rsidRDefault="00327570" w:rsidP="006016BF">
            <w:pPr>
              <w:jc w:val="center"/>
              <w:rPr>
                <w:b/>
                <w:bCs/>
                <w:sz w:val="22"/>
                <w:szCs w:val="22"/>
              </w:rPr>
            </w:pPr>
            <w:r w:rsidRPr="003E0522">
              <w:rPr>
                <w:b/>
                <w:bCs/>
                <w:sz w:val="22"/>
                <w:szCs w:val="22"/>
              </w:rPr>
              <w:t>Name           Surname</w:t>
            </w:r>
          </w:p>
        </w:tc>
        <w:tc>
          <w:tcPr>
            <w:tcW w:w="3827" w:type="dxa"/>
            <w:vAlign w:val="center"/>
          </w:tcPr>
          <w:p w14:paraId="7A7C3DB9" w14:textId="77777777" w:rsidR="00327570" w:rsidRPr="003E0522" w:rsidRDefault="00327570" w:rsidP="006016BF">
            <w:pPr>
              <w:jc w:val="center"/>
              <w:rPr>
                <w:b/>
                <w:bCs/>
                <w:sz w:val="22"/>
                <w:szCs w:val="22"/>
              </w:rPr>
            </w:pPr>
            <w:r w:rsidRPr="003E0522">
              <w:rPr>
                <w:b/>
                <w:bCs/>
                <w:sz w:val="22"/>
                <w:szCs w:val="22"/>
              </w:rPr>
              <w:t>Contact email</w:t>
            </w:r>
          </w:p>
        </w:tc>
        <w:tc>
          <w:tcPr>
            <w:tcW w:w="1985" w:type="dxa"/>
            <w:vAlign w:val="center"/>
          </w:tcPr>
          <w:p w14:paraId="0B58DD51" w14:textId="77777777" w:rsidR="00327570" w:rsidRPr="003E0522" w:rsidRDefault="00327570" w:rsidP="006016BF">
            <w:pPr>
              <w:jc w:val="center"/>
              <w:rPr>
                <w:b/>
                <w:bCs/>
                <w:sz w:val="22"/>
                <w:szCs w:val="22"/>
              </w:rPr>
            </w:pPr>
            <w:r w:rsidRPr="003E0522">
              <w:rPr>
                <w:b/>
                <w:bCs/>
                <w:sz w:val="22"/>
                <w:szCs w:val="22"/>
              </w:rPr>
              <w:t>Contact phone</w:t>
            </w:r>
          </w:p>
        </w:tc>
      </w:tr>
      <w:tr w:rsidR="00327570" w:rsidRPr="00B1474A" w14:paraId="697F4D4E" w14:textId="77777777" w:rsidTr="006016BF">
        <w:tc>
          <w:tcPr>
            <w:tcW w:w="1980" w:type="dxa"/>
          </w:tcPr>
          <w:p w14:paraId="0C6B95A0"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KOMP Officer</w:t>
            </w:r>
          </w:p>
        </w:tc>
        <w:tc>
          <w:tcPr>
            <w:tcW w:w="2268" w:type="dxa"/>
          </w:tcPr>
          <w:p w14:paraId="1657CBE8" w14:textId="77777777" w:rsidR="00327570" w:rsidRPr="00B1474A" w:rsidRDefault="00327570" w:rsidP="006016BF">
            <w:pPr>
              <w:rPr>
                <w:sz w:val="22"/>
                <w:szCs w:val="22"/>
              </w:rPr>
            </w:pPr>
          </w:p>
        </w:tc>
        <w:tc>
          <w:tcPr>
            <w:tcW w:w="3827" w:type="dxa"/>
          </w:tcPr>
          <w:p w14:paraId="41364046" w14:textId="77777777" w:rsidR="00327570" w:rsidRPr="00B1474A" w:rsidRDefault="00327570" w:rsidP="006016BF">
            <w:pPr>
              <w:rPr>
                <w:sz w:val="22"/>
                <w:szCs w:val="22"/>
              </w:rPr>
            </w:pPr>
          </w:p>
        </w:tc>
        <w:tc>
          <w:tcPr>
            <w:tcW w:w="1985" w:type="dxa"/>
          </w:tcPr>
          <w:p w14:paraId="594C91B9" w14:textId="77777777" w:rsidR="00327570" w:rsidRPr="00B1474A" w:rsidRDefault="00327570" w:rsidP="006016BF">
            <w:pPr>
              <w:rPr>
                <w:sz w:val="22"/>
                <w:szCs w:val="22"/>
              </w:rPr>
            </w:pPr>
          </w:p>
        </w:tc>
      </w:tr>
      <w:tr w:rsidR="00327570" w:rsidRPr="00B1474A" w14:paraId="1E0F528E" w14:textId="77777777" w:rsidTr="006016BF">
        <w:tc>
          <w:tcPr>
            <w:tcW w:w="1980" w:type="dxa"/>
          </w:tcPr>
          <w:p w14:paraId="53C5A724"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Volunteer Coordinator</w:t>
            </w:r>
          </w:p>
        </w:tc>
        <w:tc>
          <w:tcPr>
            <w:tcW w:w="2268" w:type="dxa"/>
          </w:tcPr>
          <w:p w14:paraId="60A9E8F1" w14:textId="77777777" w:rsidR="00327570" w:rsidRPr="00B1474A" w:rsidRDefault="00327570" w:rsidP="006016BF">
            <w:pPr>
              <w:rPr>
                <w:sz w:val="22"/>
                <w:szCs w:val="22"/>
              </w:rPr>
            </w:pPr>
          </w:p>
        </w:tc>
        <w:tc>
          <w:tcPr>
            <w:tcW w:w="3827" w:type="dxa"/>
          </w:tcPr>
          <w:p w14:paraId="715A4FB9" w14:textId="77777777" w:rsidR="00327570" w:rsidRPr="00B1474A" w:rsidRDefault="00327570" w:rsidP="006016BF">
            <w:pPr>
              <w:rPr>
                <w:sz w:val="22"/>
                <w:szCs w:val="22"/>
              </w:rPr>
            </w:pPr>
          </w:p>
        </w:tc>
        <w:tc>
          <w:tcPr>
            <w:tcW w:w="1985" w:type="dxa"/>
          </w:tcPr>
          <w:p w14:paraId="30B154CF" w14:textId="77777777" w:rsidR="00327570" w:rsidRPr="00B1474A" w:rsidRDefault="00327570" w:rsidP="006016BF">
            <w:pPr>
              <w:rPr>
                <w:sz w:val="22"/>
                <w:szCs w:val="22"/>
              </w:rPr>
            </w:pPr>
          </w:p>
        </w:tc>
      </w:tr>
      <w:tr w:rsidR="00327570" w:rsidRPr="00B1474A" w14:paraId="21407DD9" w14:textId="77777777" w:rsidTr="006016BF">
        <w:tc>
          <w:tcPr>
            <w:tcW w:w="1980" w:type="dxa"/>
          </w:tcPr>
          <w:p w14:paraId="4CDEE4C2"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Officials Coordinator</w:t>
            </w:r>
          </w:p>
        </w:tc>
        <w:tc>
          <w:tcPr>
            <w:tcW w:w="2268" w:type="dxa"/>
          </w:tcPr>
          <w:p w14:paraId="1DFAB1C8" w14:textId="77777777" w:rsidR="00327570" w:rsidRPr="00B1474A" w:rsidRDefault="00327570" w:rsidP="006016BF">
            <w:pPr>
              <w:rPr>
                <w:sz w:val="22"/>
                <w:szCs w:val="22"/>
              </w:rPr>
            </w:pPr>
          </w:p>
        </w:tc>
        <w:tc>
          <w:tcPr>
            <w:tcW w:w="3827" w:type="dxa"/>
          </w:tcPr>
          <w:p w14:paraId="35830E30" w14:textId="77777777" w:rsidR="00327570" w:rsidRPr="00B1474A" w:rsidRDefault="00327570" w:rsidP="006016BF">
            <w:pPr>
              <w:rPr>
                <w:sz w:val="22"/>
                <w:szCs w:val="22"/>
              </w:rPr>
            </w:pPr>
          </w:p>
        </w:tc>
        <w:tc>
          <w:tcPr>
            <w:tcW w:w="1985" w:type="dxa"/>
          </w:tcPr>
          <w:p w14:paraId="7FC41AAE" w14:textId="77777777" w:rsidR="00327570" w:rsidRPr="00B1474A" w:rsidRDefault="00327570" w:rsidP="006016BF">
            <w:pPr>
              <w:rPr>
                <w:sz w:val="22"/>
                <w:szCs w:val="22"/>
              </w:rPr>
            </w:pPr>
          </w:p>
        </w:tc>
      </w:tr>
      <w:tr w:rsidR="00327570" w:rsidRPr="00B1474A" w14:paraId="1D069954" w14:textId="77777777" w:rsidTr="006016BF">
        <w:tc>
          <w:tcPr>
            <w:tcW w:w="1980" w:type="dxa"/>
          </w:tcPr>
          <w:p w14:paraId="4228B264"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Child Safeguarding Officer/MPIO</w:t>
            </w:r>
          </w:p>
        </w:tc>
        <w:tc>
          <w:tcPr>
            <w:tcW w:w="2268" w:type="dxa"/>
          </w:tcPr>
          <w:p w14:paraId="2E5087E3" w14:textId="77777777" w:rsidR="00327570" w:rsidRPr="00B1474A" w:rsidRDefault="00327570" w:rsidP="006016BF">
            <w:pPr>
              <w:rPr>
                <w:sz w:val="22"/>
                <w:szCs w:val="22"/>
              </w:rPr>
            </w:pPr>
          </w:p>
        </w:tc>
        <w:tc>
          <w:tcPr>
            <w:tcW w:w="3827" w:type="dxa"/>
          </w:tcPr>
          <w:p w14:paraId="6279D5F8" w14:textId="77777777" w:rsidR="00327570" w:rsidRPr="00B1474A" w:rsidRDefault="00327570" w:rsidP="006016BF">
            <w:pPr>
              <w:rPr>
                <w:sz w:val="22"/>
                <w:szCs w:val="22"/>
              </w:rPr>
            </w:pPr>
          </w:p>
        </w:tc>
        <w:tc>
          <w:tcPr>
            <w:tcW w:w="1985" w:type="dxa"/>
          </w:tcPr>
          <w:p w14:paraId="7712885F" w14:textId="77777777" w:rsidR="00327570" w:rsidRPr="00B1474A" w:rsidRDefault="00327570" w:rsidP="006016BF">
            <w:pPr>
              <w:rPr>
                <w:sz w:val="22"/>
                <w:szCs w:val="22"/>
              </w:rPr>
            </w:pPr>
          </w:p>
        </w:tc>
      </w:tr>
      <w:tr w:rsidR="00327570" w:rsidRPr="00B1474A" w14:paraId="12C3F404" w14:textId="77777777" w:rsidTr="006016BF">
        <w:tc>
          <w:tcPr>
            <w:tcW w:w="1980" w:type="dxa"/>
          </w:tcPr>
          <w:p w14:paraId="2134E5E3"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Canteen/Bar Manager</w:t>
            </w:r>
          </w:p>
        </w:tc>
        <w:tc>
          <w:tcPr>
            <w:tcW w:w="2268" w:type="dxa"/>
          </w:tcPr>
          <w:p w14:paraId="0563FC0D" w14:textId="77777777" w:rsidR="00327570" w:rsidRPr="00B1474A" w:rsidRDefault="00327570" w:rsidP="006016BF">
            <w:pPr>
              <w:rPr>
                <w:sz w:val="22"/>
                <w:szCs w:val="22"/>
              </w:rPr>
            </w:pPr>
          </w:p>
        </w:tc>
        <w:tc>
          <w:tcPr>
            <w:tcW w:w="3827" w:type="dxa"/>
          </w:tcPr>
          <w:p w14:paraId="67C9363E" w14:textId="77777777" w:rsidR="00327570" w:rsidRPr="00B1474A" w:rsidRDefault="00327570" w:rsidP="006016BF">
            <w:pPr>
              <w:rPr>
                <w:sz w:val="22"/>
                <w:szCs w:val="22"/>
              </w:rPr>
            </w:pPr>
          </w:p>
        </w:tc>
        <w:tc>
          <w:tcPr>
            <w:tcW w:w="1985" w:type="dxa"/>
          </w:tcPr>
          <w:p w14:paraId="2D32D938" w14:textId="77777777" w:rsidR="00327570" w:rsidRPr="00B1474A" w:rsidRDefault="00327570" w:rsidP="006016BF">
            <w:pPr>
              <w:rPr>
                <w:sz w:val="22"/>
                <w:szCs w:val="22"/>
              </w:rPr>
            </w:pPr>
          </w:p>
        </w:tc>
      </w:tr>
      <w:tr w:rsidR="00327570" w:rsidRPr="00B1474A" w14:paraId="112FFABD" w14:textId="77777777" w:rsidTr="006016BF">
        <w:tc>
          <w:tcPr>
            <w:tcW w:w="1980" w:type="dxa"/>
          </w:tcPr>
          <w:p w14:paraId="0274F98D"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Awards Committee</w:t>
            </w:r>
          </w:p>
        </w:tc>
        <w:tc>
          <w:tcPr>
            <w:tcW w:w="2268" w:type="dxa"/>
          </w:tcPr>
          <w:p w14:paraId="5C963D42" w14:textId="77777777" w:rsidR="00327570" w:rsidRPr="00B1474A" w:rsidRDefault="00327570" w:rsidP="006016BF">
            <w:pPr>
              <w:rPr>
                <w:sz w:val="22"/>
                <w:szCs w:val="22"/>
              </w:rPr>
            </w:pPr>
          </w:p>
        </w:tc>
        <w:tc>
          <w:tcPr>
            <w:tcW w:w="3827" w:type="dxa"/>
          </w:tcPr>
          <w:p w14:paraId="0AB8FF2C" w14:textId="77777777" w:rsidR="00327570" w:rsidRPr="00B1474A" w:rsidRDefault="00327570" w:rsidP="006016BF">
            <w:pPr>
              <w:rPr>
                <w:sz w:val="22"/>
                <w:szCs w:val="22"/>
              </w:rPr>
            </w:pPr>
          </w:p>
        </w:tc>
        <w:tc>
          <w:tcPr>
            <w:tcW w:w="1985" w:type="dxa"/>
          </w:tcPr>
          <w:p w14:paraId="7621FE91" w14:textId="77777777" w:rsidR="00327570" w:rsidRPr="00B1474A" w:rsidRDefault="00327570" w:rsidP="006016BF">
            <w:pPr>
              <w:rPr>
                <w:sz w:val="22"/>
                <w:szCs w:val="22"/>
              </w:rPr>
            </w:pPr>
          </w:p>
        </w:tc>
      </w:tr>
      <w:tr w:rsidR="00327570" w:rsidRPr="00B1474A" w14:paraId="17424A38" w14:textId="77777777" w:rsidTr="006016BF">
        <w:tc>
          <w:tcPr>
            <w:tcW w:w="1980" w:type="dxa"/>
          </w:tcPr>
          <w:p w14:paraId="78B2D416"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Website/Socials</w:t>
            </w:r>
          </w:p>
        </w:tc>
        <w:tc>
          <w:tcPr>
            <w:tcW w:w="2268" w:type="dxa"/>
          </w:tcPr>
          <w:p w14:paraId="7F7F4F5E" w14:textId="77777777" w:rsidR="00327570" w:rsidRPr="00B1474A" w:rsidRDefault="00327570" w:rsidP="006016BF">
            <w:pPr>
              <w:rPr>
                <w:sz w:val="22"/>
                <w:szCs w:val="22"/>
              </w:rPr>
            </w:pPr>
          </w:p>
        </w:tc>
        <w:tc>
          <w:tcPr>
            <w:tcW w:w="3827" w:type="dxa"/>
          </w:tcPr>
          <w:p w14:paraId="5214C142" w14:textId="77777777" w:rsidR="00327570" w:rsidRPr="00B1474A" w:rsidRDefault="00327570" w:rsidP="006016BF">
            <w:pPr>
              <w:rPr>
                <w:sz w:val="22"/>
                <w:szCs w:val="22"/>
              </w:rPr>
            </w:pPr>
          </w:p>
        </w:tc>
        <w:tc>
          <w:tcPr>
            <w:tcW w:w="1985" w:type="dxa"/>
          </w:tcPr>
          <w:p w14:paraId="0146E16A" w14:textId="77777777" w:rsidR="00327570" w:rsidRPr="00B1474A" w:rsidRDefault="00327570" w:rsidP="006016BF">
            <w:pPr>
              <w:rPr>
                <w:sz w:val="22"/>
                <w:szCs w:val="22"/>
              </w:rPr>
            </w:pPr>
          </w:p>
        </w:tc>
      </w:tr>
      <w:tr w:rsidR="00327570" w:rsidRPr="00B1474A" w14:paraId="6A5E3449" w14:textId="77777777" w:rsidTr="006016BF">
        <w:tc>
          <w:tcPr>
            <w:tcW w:w="1980" w:type="dxa"/>
          </w:tcPr>
          <w:p w14:paraId="65260E59"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Fundraising/grants</w:t>
            </w:r>
          </w:p>
        </w:tc>
        <w:tc>
          <w:tcPr>
            <w:tcW w:w="2268" w:type="dxa"/>
          </w:tcPr>
          <w:p w14:paraId="00016708" w14:textId="77777777" w:rsidR="00327570" w:rsidRPr="00B1474A" w:rsidRDefault="00327570" w:rsidP="006016BF">
            <w:pPr>
              <w:rPr>
                <w:sz w:val="22"/>
                <w:szCs w:val="22"/>
              </w:rPr>
            </w:pPr>
          </w:p>
        </w:tc>
        <w:tc>
          <w:tcPr>
            <w:tcW w:w="3827" w:type="dxa"/>
          </w:tcPr>
          <w:p w14:paraId="50DA4EE9" w14:textId="77777777" w:rsidR="00327570" w:rsidRPr="00B1474A" w:rsidRDefault="00327570" w:rsidP="006016BF">
            <w:pPr>
              <w:rPr>
                <w:sz w:val="22"/>
                <w:szCs w:val="22"/>
              </w:rPr>
            </w:pPr>
          </w:p>
        </w:tc>
        <w:tc>
          <w:tcPr>
            <w:tcW w:w="1985" w:type="dxa"/>
          </w:tcPr>
          <w:p w14:paraId="6212128A" w14:textId="77777777" w:rsidR="00327570" w:rsidRPr="00B1474A" w:rsidRDefault="00327570" w:rsidP="006016BF">
            <w:pPr>
              <w:rPr>
                <w:sz w:val="22"/>
                <w:szCs w:val="22"/>
              </w:rPr>
            </w:pPr>
          </w:p>
        </w:tc>
      </w:tr>
      <w:tr w:rsidR="00327570" w:rsidRPr="00B1474A" w14:paraId="62D727AC" w14:textId="77777777" w:rsidTr="006016BF">
        <w:tc>
          <w:tcPr>
            <w:tcW w:w="1980" w:type="dxa"/>
          </w:tcPr>
          <w:p w14:paraId="3B08D3E6"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Event Promoter</w:t>
            </w:r>
          </w:p>
        </w:tc>
        <w:tc>
          <w:tcPr>
            <w:tcW w:w="2268" w:type="dxa"/>
          </w:tcPr>
          <w:p w14:paraId="5CB5F04D" w14:textId="77777777" w:rsidR="00327570" w:rsidRPr="00B1474A" w:rsidRDefault="00327570" w:rsidP="006016BF">
            <w:pPr>
              <w:rPr>
                <w:sz w:val="22"/>
                <w:szCs w:val="22"/>
              </w:rPr>
            </w:pPr>
          </w:p>
        </w:tc>
        <w:tc>
          <w:tcPr>
            <w:tcW w:w="3827" w:type="dxa"/>
          </w:tcPr>
          <w:p w14:paraId="4AD09A55" w14:textId="77777777" w:rsidR="00327570" w:rsidRPr="00B1474A" w:rsidRDefault="00327570" w:rsidP="006016BF">
            <w:pPr>
              <w:rPr>
                <w:sz w:val="22"/>
                <w:szCs w:val="22"/>
              </w:rPr>
            </w:pPr>
          </w:p>
        </w:tc>
        <w:tc>
          <w:tcPr>
            <w:tcW w:w="1985" w:type="dxa"/>
          </w:tcPr>
          <w:p w14:paraId="3FBD78FC" w14:textId="77777777" w:rsidR="00327570" w:rsidRPr="00B1474A" w:rsidRDefault="00327570" w:rsidP="006016BF">
            <w:pPr>
              <w:rPr>
                <w:sz w:val="22"/>
                <w:szCs w:val="22"/>
              </w:rPr>
            </w:pPr>
          </w:p>
        </w:tc>
      </w:tr>
      <w:tr w:rsidR="00327570" w:rsidRPr="00B1474A" w14:paraId="718A158F" w14:textId="77777777" w:rsidTr="006016BF">
        <w:tc>
          <w:tcPr>
            <w:tcW w:w="1980" w:type="dxa"/>
          </w:tcPr>
          <w:p w14:paraId="7319E04D" w14:textId="77777777" w:rsidR="00327570" w:rsidRPr="00B1474A" w:rsidRDefault="00327570" w:rsidP="006016BF">
            <w:pPr>
              <w:rPr>
                <w:rFonts w:ascii="Calibri Light" w:hAnsi="Calibri Light" w:cs="Calibri Light"/>
                <w:i/>
                <w:iCs/>
                <w:sz w:val="22"/>
                <w:szCs w:val="22"/>
              </w:rPr>
            </w:pPr>
            <w:r w:rsidRPr="00B1474A">
              <w:rPr>
                <w:rFonts w:ascii="Calibri Light" w:hAnsi="Calibri Light" w:cs="Calibri Light"/>
                <w:i/>
                <w:iCs/>
                <w:sz w:val="22"/>
                <w:szCs w:val="22"/>
              </w:rPr>
              <w:t xml:space="preserve">ADD OTHER </w:t>
            </w:r>
          </w:p>
        </w:tc>
        <w:tc>
          <w:tcPr>
            <w:tcW w:w="2268" w:type="dxa"/>
          </w:tcPr>
          <w:p w14:paraId="42BEDC9D" w14:textId="77777777" w:rsidR="00327570" w:rsidRPr="00B1474A" w:rsidRDefault="00327570" w:rsidP="006016BF">
            <w:pPr>
              <w:rPr>
                <w:sz w:val="22"/>
                <w:szCs w:val="22"/>
              </w:rPr>
            </w:pPr>
          </w:p>
        </w:tc>
        <w:tc>
          <w:tcPr>
            <w:tcW w:w="3827" w:type="dxa"/>
          </w:tcPr>
          <w:p w14:paraId="2F224994" w14:textId="77777777" w:rsidR="00327570" w:rsidRPr="00B1474A" w:rsidRDefault="00327570" w:rsidP="006016BF">
            <w:pPr>
              <w:rPr>
                <w:sz w:val="22"/>
                <w:szCs w:val="22"/>
              </w:rPr>
            </w:pPr>
          </w:p>
        </w:tc>
        <w:tc>
          <w:tcPr>
            <w:tcW w:w="1985" w:type="dxa"/>
          </w:tcPr>
          <w:p w14:paraId="516D84BD" w14:textId="77777777" w:rsidR="00327570" w:rsidRPr="00B1474A" w:rsidRDefault="00327570" w:rsidP="006016BF">
            <w:pPr>
              <w:rPr>
                <w:sz w:val="22"/>
                <w:szCs w:val="22"/>
              </w:rPr>
            </w:pPr>
          </w:p>
        </w:tc>
      </w:tr>
      <w:tr w:rsidR="00327570" w:rsidRPr="00B1474A" w14:paraId="36C7E32A" w14:textId="77777777" w:rsidTr="006016BF">
        <w:tc>
          <w:tcPr>
            <w:tcW w:w="1980" w:type="dxa"/>
          </w:tcPr>
          <w:p w14:paraId="5969F30D" w14:textId="77777777" w:rsidR="00327570" w:rsidRPr="00B1474A" w:rsidRDefault="00327570" w:rsidP="006016BF">
            <w:pPr>
              <w:rPr>
                <w:rFonts w:ascii="Calibri Light" w:hAnsi="Calibri Light" w:cs="Calibri Light"/>
                <w:i/>
                <w:iCs/>
                <w:sz w:val="22"/>
                <w:szCs w:val="22"/>
              </w:rPr>
            </w:pPr>
            <w:r w:rsidRPr="00B1474A">
              <w:rPr>
                <w:rFonts w:ascii="Calibri Light" w:hAnsi="Calibri Light" w:cs="Calibri Light"/>
                <w:i/>
                <w:iCs/>
                <w:sz w:val="22"/>
                <w:szCs w:val="22"/>
              </w:rPr>
              <w:t>ADD OTHER</w:t>
            </w:r>
          </w:p>
        </w:tc>
        <w:tc>
          <w:tcPr>
            <w:tcW w:w="2268" w:type="dxa"/>
          </w:tcPr>
          <w:p w14:paraId="509E2D56" w14:textId="77777777" w:rsidR="00327570" w:rsidRPr="00B1474A" w:rsidRDefault="00327570" w:rsidP="006016BF">
            <w:pPr>
              <w:rPr>
                <w:sz w:val="22"/>
                <w:szCs w:val="22"/>
              </w:rPr>
            </w:pPr>
          </w:p>
        </w:tc>
        <w:tc>
          <w:tcPr>
            <w:tcW w:w="3827" w:type="dxa"/>
          </w:tcPr>
          <w:p w14:paraId="5F3E207F" w14:textId="77777777" w:rsidR="00327570" w:rsidRPr="00B1474A" w:rsidRDefault="00327570" w:rsidP="006016BF">
            <w:pPr>
              <w:rPr>
                <w:sz w:val="22"/>
                <w:szCs w:val="22"/>
              </w:rPr>
            </w:pPr>
          </w:p>
        </w:tc>
        <w:tc>
          <w:tcPr>
            <w:tcW w:w="1985" w:type="dxa"/>
          </w:tcPr>
          <w:p w14:paraId="6D718352" w14:textId="77777777" w:rsidR="00327570" w:rsidRPr="00B1474A" w:rsidRDefault="00327570" w:rsidP="006016BF">
            <w:pPr>
              <w:rPr>
                <w:sz w:val="22"/>
                <w:szCs w:val="22"/>
              </w:rPr>
            </w:pPr>
          </w:p>
        </w:tc>
      </w:tr>
      <w:tr w:rsidR="00327570" w:rsidRPr="00B1474A" w14:paraId="7BDB5C70" w14:textId="77777777" w:rsidTr="006016BF">
        <w:tc>
          <w:tcPr>
            <w:tcW w:w="1980" w:type="dxa"/>
          </w:tcPr>
          <w:p w14:paraId="2D629E32"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i/>
                <w:iCs/>
                <w:sz w:val="22"/>
                <w:szCs w:val="22"/>
              </w:rPr>
              <w:t>ADD OTHER</w:t>
            </w:r>
          </w:p>
        </w:tc>
        <w:tc>
          <w:tcPr>
            <w:tcW w:w="2268" w:type="dxa"/>
          </w:tcPr>
          <w:p w14:paraId="3B5BB922" w14:textId="77777777" w:rsidR="00327570" w:rsidRPr="00B1474A" w:rsidRDefault="00327570" w:rsidP="006016BF">
            <w:pPr>
              <w:rPr>
                <w:sz w:val="22"/>
                <w:szCs w:val="22"/>
              </w:rPr>
            </w:pPr>
          </w:p>
        </w:tc>
        <w:tc>
          <w:tcPr>
            <w:tcW w:w="3827" w:type="dxa"/>
          </w:tcPr>
          <w:p w14:paraId="48DA2671" w14:textId="77777777" w:rsidR="00327570" w:rsidRPr="00B1474A" w:rsidRDefault="00327570" w:rsidP="006016BF">
            <w:pPr>
              <w:rPr>
                <w:sz w:val="22"/>
                <w:szCs w:val="22"/>
              </w:rPr>
            </w:pPr>
          </w:p>
        </w:tc>
        <w:tc>
          <w:tcPr>
            <w:tcW w:w="1985" w:type="dxa"/>
          </w:tcPr>
          <w:p w14:paraId="740195C3" w14:textId="77777777" w:rsidR="00327570" w:rsidRPr="00B1474A" w:rsidRDefault="00327570" w:rsidP="006016BF">
            <w:pPr>
              <w:rPr>
                <w:sz w:val="22"/>
                <w:szCs w:val="22"/>
              </w:rPr>
            </w:pPr>
          </w:p>
        </w:tc>
      </w:tr>
      <w:tr w:rsidR="00327570" w:rsidRPr="00B1474A" w14:paraId="32BDE9C4" w14:textId="77777777" w:rsidTr="006016BF">
        <w:tc>
          <w:tcPr>
            <w:tcW w:w="1980" w:type="dxa"/>
          </w:tcPr>
          <w:p w14:paraId="2976259B"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i/>
                <w:iCs/>
                <w:sz w:val="22"/>
                <w:szCs w:val="22"/>
              </w:rPr>
              <w:t>ADD OTHER</w:t>
            </w:r>
          </w:p>
        </w:tc>
        <w:tc>
          <w:tcPr>
            <w:tcW w:w="2268" w:type="dxa"/>
          </w:tcPr>
          <w:p w14:paraId="348D7AF5" w14:textId="77777777" w:rsidR="00327570" w:rsidRPr="00B1474A" w:rsidRDefault="00327570" w:rsidP="006016BF">
            <w:pPr>
              <w:rPr>
                <w:sz w:val="22"/>
                <w:szCs w:val="22"/>
              </w:rPr>
            </w:pPr>
          </w:p>
        </w:tc>
        <w:tc>
          <w:tcPr>
            <w:tcW w:w="3827" w:type="dxa"/>
          </w:tcPr>
          <w:p w14:paraId="32B2E611" w14:textId="77777777" w:rsidR="00327570" w:rsidRPr="00B1474A" w:rsidRDefault="00327570" w:rsidP="006016BF">
            <w:pPr>
              <w:rPr>
                <w:sz w:val="22"/>
                <w:szCs w:val="22"/>
              </w:rPr>
            </w:pPr>
          </w:p>
        </w:tc>
        <w:tc>
          <w:tcPr>
            <w:tcW w:w="1985" w:type="dxa"/>
          </w:tcPr>
          <w:p w14:paraId="1430E495" w14:textId="77777777" w:rsidR="00327570" w:rsidRPr="00B1474A" w:rsidRDefault="00327570" w:rsidP="006016BF">
            <w:pPr>
              <w:rPr>
                <w:sz w:val="22"/>
                <w:szCs w:val="22"/>
              </w:rPr>
            </w:pPr>
          </w:p>
        </w:tc>
      </w:tr>
      <w:tr w:rsidR="00327570" w:rsidRPr="00B1474A" w14:paraId="563F7CD1" w14:textId="77777777" w:rsidTr="006016BF">
        <w:tc>
          <w:tcPr>
            <w:tcW w:w="1980" w:type="dxa"/>
          </w:tcPr>
          <w:p w14:paraId="3ABDE28A"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i/>
                <w:iCs/>
                <w:sz w:val="22"/>
                <w:szCs w:val="22"/>
              </w:rPr>
              <w:t>ADD OTHER</w:t>
            </w:r>
          </w:p>
        </w:tc>
        <w:tc>
          <w:tcPr>
            <w:tcW w:w="2268" w:type="dxa"/>
          </w:tcPr>
          <w:p w14:paraId="21A895E9" w14:textId="77777777" w:rsidR="00327570" w:rsidRPr="00B1474A" w:rsidRDefault="00327570" w:rsidP="006016BF">
            <w:pPr>
              <w:rPr>
                <w:sz w:val="22"/>
                <w:szCs w:val="22"/>
              </w:rPr>
            </w:pPr>
          </w:p>
        </w:tc>
        <w:tc>
          <w:tcPr>
            <w:tcW w:w="3827" w:type="dxa"/>
          </w:tcPr>
          <w:p w14:paraId="5B8BD3F3" w14:textId="77777777" w:rsidR="00327570" w:rsidRPr="00B1474A" w:rsidRDefault="00327570" w:rsidP="006016BF">
            <w:pPr>
              <w:rPr>
                <w:sz w:val="22"/>
                <w:szCs w:val="22"/>
              </w:rPr>
            </w:pPr>
          </w:p>
        </w:tc>
        <w:tc>
          <w:tcPr>
            <w:tcW w:w="1985" w:type="dxa"/>
          </w:tcPr>
          <w:p w14:paraId="1E4EF5FC" w14:textId="77777777" w:rsidR="00327570" w:rsidRPr="00B1474A" w:rsidRDefault="00327570" w:rsidP="006016BF">
            <w:pPr>
              <w:rPr>
                <w:sz w:val="22"/>
                <w:szCs w:val="22"/>
              </w:rPr>
            </w:pPr>
          </w:p>
        </w:tc>
      </w:tr>
      <w:tr w:rsidR="00327570" w:rsidRPr="00B1474A" w14:paraId="05E73493" w14:textId="77777777" w:rsidTr="006016BF">
        <w:tc>
          <w:tcPr>
            <w:tcW w:w="1980" w:type="dxa"/>
          </w:tcPr>
          <w:p w14:paraId="5CA44793" w14:textId="77777777" w:rsidR="00327570" w:rsidRPr="00B1474A" w:rsidRDefault="00327570" w:rsidP="006016BF">
            <w:pPr>
              <w:rPr>
                <w:rFonts w:ascii="Calibri Light" w:hAnsi="Calibri Light" w:cs="Calibri Light"/>
                <w:i/>
                <w:iCs/>
                <w:sz w:val="22"/>
                <w:szCs w:val="22"/>
              </w:rPr>
            </w:pPr>
            <w:r w:rsidRPr="00E95945">
              <w:rPr>
                <w:rFonts w:ascii="Calibri Light" w:hAnsi="Calibri Light" w:cs="Calibri Light"/>
                <w:i/>
                <w:iCs/>
                <w:sz w:val="22"/>
                <w:szCs w:val="22"/>
              </w:rPr>
              <w:t>ADD OTHER</w:t>
            </w:r>
          </w:p>
        </w:tc>
        <w:tc>
          <w:tcPr>
            <w:tcW w:w="2268" w:type="dxa"/>
          </w:tcPr>
          <w:p w14:paraId="255AB097" w14:textId="77777777" w:rsidR="00327570" w:rsidRPr="00B1474A" w:rsidRDefault="00327570" w:rsidP="006016BF">
            <w:pPr>
              <w:rPr>
                <w:sz w:val="22"/>
                <w:szCs w:val="22"/>
              </w:rPr>
            </w:pPr>
          </w:p>
        </w:tc>
        <w:tc>
          <w:tcPr>
            <w:tcW w:w="3827" w:type="dxa"/>
          </w:tcPr>
          <w:p w14:paraId="233550B2" w14:textId="77777777" w:rsidR="00327570" w:rsidRPr="00B1474A" w:rsidRDefault="00327570" w:rsidP="006016BF">
            <w:pPr>
              <w:rPr>
                <w:sz w:val="22"/>
                <w:szCs w:val="22"/>
              </w:rPr>
            </w:pPr>
          </w:p>
        </w:tc>
        <w:tc>
          <w:tcPr>
            <w:tcW w:w="1985" w:type="dxa"/>
          </w:tcPr>
          <w:p w14:paraId="4F658D36" w14:textId="77777777" w:rsidR="00327570" w:rsidRPr="00B1474A" w:rsidRDefault="00327570" w:rsidP="006016BF">
            <w:pPr>
              <w:rPr>
                <w:sz w:val="22"/>
                <w:szCs w:val="22"/>
              </w:rPr>
            </w:pPr>
          </w:p>
        </w:tc>
      </w:tr>
      <w:tr w:rsidR="00327570" w:rsidRPr="00B1474A" w14:paraId="55FF77B1" w14:textId="77777777" w:rsidTr="006016BF">
        <w:tc>
          <w:tcPr>
            <w:tcW w:w="1980" w:type="dxa"/>
          </w:tcPr>
          <w:p w14:paraId="11D8AAB8" w14:textId="77777777" w:rsidR="00327570" w:rsidRPr="00B1474A" w:rsidRDefault="00327570" w:rsidP="006016BF">
            <w:pPr>
              <w:rPr>
                <w:rFonts w:ascii="Calibri Light" w:hAnsi="Calibri Light" w:cs="Calibri Light"/>
                <w:i/>
                <w:iCs/>
                <w:sz w:val="22"/>
                <w:szCs w:val="22"/>
              </w:rPr>
            </w:pPr>
            <w:r w:rsidRPr="00E95945">
              <w:rPr>
                <w:rFonts w:ascii="Calibri Light" w:hAnsi="Calibri Light" w:cs="Calibri Light"/>
                <w:i/>
                <w:iCs/>
                <w:sz w:val="22"/>
                <w:szCs w:val="22"/>
              </w:rPr>
              <w:t>ADD OTHER</w:t>
            </w:r>
          </w:p>
        </w:tc>
        <w:tc>
          <w:tcPr>
            <w:tcW w:w="2268" w:type="dxa"/>
          </w:tcPr>
          <w:p w14:paraId="401A1AFA" w14:textId="77777777" w:rsidR="00327570" w:rsidRPr="00B1474A" w:rsidRDefault="00327570" w:rsidP="006016BF">
            <w:pPr>
              <w:rPr>
                <w:sz w:val="22"/>
                <w:szCs w:val="22"/>
              </w:rPr>
            </w:pPr>
          </w:p>
        </w:tc>
        <w:tc>
          <w:tcPr>
            <w:tcW w:w="3827" w:type="dxa"/>
          </w:tcPr>
          <w:p w14:paraId="4489C342" w14:textId="77777777" w:rsidR="00327570" w:rsidRPr="00B1474A" w:rsidRDefault="00327570" w:rsidP="006016BF">
            <w:pPr>
              <w:rPr>
                <w:sz w:val="22"/>
                <w:szCs w:val="22"/>
              </w:rPr>
            </w:pPr>
          </w:p>
        </w:tc>
        <w:tc>
          <w:tcPr>
            <w:tcW w:w="1985" w:type="dxa"/>
          </w:tcPr>
          <w:p w14:paraId="74149E07" w14:textId="77777777" w:rsidR="00327570" w:rsidRPr="00B1474A" w:rsidRDefault="00327570" w:rsidP="006016BF">
            <w:pPr>
              <w:rPr>
                <w:sz w:val="22"/>
                <w:szCs w:val="22"/>
              </w:rPr>
            </w:pPr>
          </w:p>
        </w:tc>
      </w:tr>
      <w:tr w:rsidR="00327570" w:rsidRPr="00B1474A" w14:paraId="40ED8B06" w14:textId="77777777" w:rsidTr="006016BF">
        <w:tc>
          <w:tcPr>
            <w:tcW w:w="1980" w:type="dxa"/>
          </w:tcPr>
          <w:p w14:paraId="449F9299" w14:textId="77777777" w:rsidR="00327570" w:rsidRPr="00B1474A" w:rsidRDefault="00327570" w:rsidP="006016BF">
            <w:pPr>
              <w:rPr>
                <w:rFonts w:ascii="Calibri Light" w:hAnsi="Calibri Light" w:cs="Calibri Light"/>
                <w:i/>
                <w:iCs/>
                <w:sz w:val="22"/>
                <w:szCs w:val="22"/>
              </w:rPr>
            </w:pPr>
            <w:r w:rsidRPr="00E95945">
              <w:rPr>
                <w:rFonts w:ascii="Calibri Light" w:hAnsi="Calibri Light" w:cs="Calibri Light"/>
                <w:i/>
                <w:iCs/>
                <w:sz w:val="22"/>
                <w:szCs w:val="22"/>
              </w:rPr>
              <w:t>ADD OTHER</w:t>
            </w:r>
          </w:p>
        </w:tc>
        <w:tc>
          <w:tcPr>
            <w:tcW w:w="2268" w:type="dxa"/>
          </w:tcPr>
          <w:p w14:paraId="38C7D47E" w14:textId="77777777" w:rsidR="00327570" w:rsidRPr="00B1474A" w:rsidRDefault="00327570" w:rsidP="006016BF">
            <w:pPr>
              <w:rPr>
                <w:sz w:val="22"/>
                <w:szCs w:val="22"/>
              </w:rPr>
            </w:pPr>
          </w:p>
        </w:tc>
        <w:tc>
          <w:tcPr>
            <w:tcW w:w="3827" w:type="dxa"/>
          </w:tcPr>
          <w:p w14:paraId="652FC89A" w14:textId="77777777" w:rsidR="00327570" w:rsidRPr="00B1474A" w:rsidRDefault="00327570" w:rsidP="006016BF">
            <w:pPr>
              <w:rPr>
                <w:sz w:val="22"/>
                <w:szCs w:val="22"/>
              </w:rPr>
            </w:pPr>
          </w:p>
        </w:tc>
        <w:tc>
          <w:tcPr>
            <w:tcW w:w="1985" w:type="dxa"/>
          </w:tcPr>
          <w:p w14:paraId="752FAC2F" w14:textId="77777777" w:rsidR="00327570" w:rsidRPr="00B1474A" w:rsidRDefault="00327570" w:rsidP="006016BF">
            <w:pPr>
              <w:rPr>
                <w:sz w:val="22"/>
                <w:szCs w:val="22"/>
              </w:rPr>
            </w:pPr>
          </w:p>
        </w:tc>
      </w:tr>
      <w:tr w:rsidR="00327570" w:rsidRPr="00B1474A" w14:paraId="0C763E6E" w14:textId="77777777" w:rsidTr="006016BF">
        <w:tc>
          <w:tcPr>
            <w:tcW w:w="1980" w:type="dxa"/>
          </w:tcPr>
          <w:p w14:paraId="73FB3A12" w14:textId="77777777" w:rsidR="00327570" w:rsidRPr="00B1474A" w:rsidRDefault="00327570" w:rsidP="006016BF">
            <w:pPr>
              <w:rPr>
                <w:rFonts w:ascii="Calibri Light" w:hAnsi="Calibri Light" w:cs="Calibri Light"/>
                <w:i/>
                <w:iCs/>
                <w:sz w:val="22"/>
                <w:szCs w:val="22"/>
              </w:rPr>
            </w:pPr>
            <w:r w:rsidRPr="00E95945">
              <w:rPr>
                <w:rFonts w:ascii="Calibri Light" w:hAnsi="Calibri Light" w:cs="Calibri Light"/>
                <w:i/>
                <w:iCs/>
                <w:sz w:val="22"/>
                <w:szCs w:val="22"/>
              </w:rPr>
              <w:t>ADD OTHER</w:t>
            </w:r>
          </w:p>
        </w:tc>
        <w:tc>
          <w:tcPr>
            <w:tcW w:w="2268" w:type="dxa"/>
          </w:tcPr>
          <w:p w14:paraId="07EFBD07" w14:textId="77777777" w:rsidR="00327570" w:rsidRPr="00B1474A" w:rsidRDefault="00327570" w:rsidP="006016BF">
            <w:pPr>
              <w:rPr>
                <w:sz w:val="22"/>
                <w:szCs w:val="22"/>
              </w:rPr>
            </w:pPr>
          </w:p>
        </w:tc>
        <w:tc>
          <w:tcPr>
            <w:tcW w:w="3827" w:type="dxa"/>
          </w:tcPr>
          <w:p w14:paraId="13336C05" w14:textId="77777777" w:rsidR="00327570" w:rsidRPr="00B1474A" w:rsidRDefault="00327570" w:rsidP="006016BF">
            <w:pPr>
              <w:rPr>
                <w:sz w:val="22"/>
                <w:szCs w:val="22"/>
              </w:rPr>
            </w:pPr>
          </w:p>
        </w:tc>
        <w:tc>
          <w:tcPr>
            <w:tcW w:w="1985" w:type="dxa"/>
          </w:tcPr>
          <w:p w14:paraId="36C3B151" w14:textId="77777777" w:rsidR="00327570" w:rsidRPr="00B1474A" w:rsidRDefault="00327570" w:rsidP="006016BF">
            <w:pPr>
              <w:rPr>
                <w:sz w:val="22"/>
                <w:szCs w:val="22"/>
              </w:rPr>
            </w:pPr>
          </w:p>
        </w:tc>
      </w:tr>
      <w:tr w:rsidR="00327570" w:rsidRPr="00B1474A" w14:paraId="54835ABD" w14:textId="77777777" w:rsidTr="006016BF">
        <w:tc>
          <w:tcPr>
            <w:tcW w:w="1980" w:type="dxa"/>
          </w:tcPr>
          <w:p w14:paraId="2F45B8CF" w14:textId="77777777" w:rsidR="00327570" w:rsidRPr="00B1474A" w:rsidRDefault="00327570" w:rsidP="006016BF">
            <w:pPr>
              <w:rPr>
                <w:rFonts w:ascii="Calibri Light" w:hAnsi="Calibri Light" w:cs="Calibri Light"/>
                <w:i/>
                <w:iCs/>
                <w:sz w:val="22"/>
                <w:szCs w:val="22"/>
              </w:rPr>
            </w:pPr>
            <w:r w:rsidRPr="00E95945">
              <w:rPr>
                <w:rFonts w:ascii="Calibri Light" w:hAnsi="Calibri Light" w:cs="Calibri Light"/>
                <w:i/>
                <w:iCs/>
                <w:sz w:val="22"/>
                <w:szCs w:val="22"/>
              </w:rPr>
              <w:t>ADD OTHER</w:t>
            </w:r>
          </w:p>
        </w:tc>
        <w:tc>
          <w:tcPr>
            <w:tcW w:w="2268" w:type="dxa"/>
          </w:tcPr>
          <w:p w14:paraId="20CFB58B" w14:textId="77777777" w:rsidR="00327570" w:rsidRPr="00B1474A" w:rsidRDefault="00327570" w:rsidP="006016BF">
            <w:pPr>
              <w:rPr>
                <w:sz w:val="22"/>
                <w:szCs w:val="22"/>
              </w:rPr>
            </w:pPr>
          </w:p>
        </w:tc>
        <w:tc>
          <w:tcPr>
            <w:tcW w:w="3827" w:type="dxa"/>
          </w:tcPr>
          <w:p w14:paraId="5B744EE4" w14:textId="77777777" w:rsidR="00327570" w:rsidRPr="00B1474A" w:rsidRDefault="00327570" w:rsidP="006016BF">
            <w:pPr>
              <w:rPr>
                <w:sz w:val="22"/>
                <w:szCs w:val="22"/>
              </w:rPr>
            </w:pPr>
          </w:p>
        </w:tc>
        <w:tc>
          <w:tcPr>
            <w:tcW w:w="1985" w:type="dxa"/>
          </w:tcPr>
          <w:p w14:paraId="18035FEA" w14:textId="77777777" w:rsidR="00327570" w:rsidRPr="00B1474A" w:rsidRDefault="00327570" w:rsidP="006016BF">
            <w:pPr>
              <w:rPr>
                <w:sz w:val="22"/>
                <w:szCs w:val="22"/>
              </w:rPr>
            </w:pPr>
          </w:p>
        </w:tc>
      </w:tr>
    </w:tbl>
    <w:p w14:paraId="4E3CF07B" w14:textId="77777777" w:rsidR="00327570" w:rsidRDefault="00327570" w:rsidP="00327570">
      <w:pPr>
        <w:rPr>
          <w:rFonts w:asciiTheme="minorHAnsi" w:hAnsiTheme="minorHAnsi" w:cstheme="minorHAnsi"/>
          <w:highlight w:val="lightGray"/>
        </w:rPr>
      </w:pPr>
    </w:p>
    <w:p w14:paraId="12E28723" w14:textId="77777777" w:rsidR="00327570" w:rsidRDefault="00327570" w:rsidP="00327570">
      <w:pPr>
        <w:rPr>
          <w:rFonts w:asciiTheme="minorHAnsi" w:hAnsiTheme="minorHAnsi" w:cstheme="minorHAnsi"/>
          <w:b/>
          <w:bCs/>
          <w:smallCaps/>
          <w:color w:val="006600"/>
          <w:sz w:val="28"/>
          <w:szCs w:val="28"/>
        </w:rPr>
      </w:pPr>
      <w:bookmarkStart w:id="2" w:name="_Toc129758347"/>
      <w:r>
        <w:rPr>
          <w:rFonts w:asciiTheme="minorHAnsi" w:hAnsiTheme="minorHAnsi" w:cstheme="minorHAnsi"/>
          <w:b/>
          <w:bCs/>
          <w:smallCaps/>
          <w:color w:val="006600"/>
          <w:sz w:val="28"/>
          <w:szCs w:val="28"/>
        </w:rPr>
        <w:br w:type="page"/>
      </w:r>
    </w:p>
    <w:p w14:paraId="17670523" w14:textId="77777777" w:rsidR="00327570" w:rsidRDefault="00327570" w:rsidP="00327570">
      <w:pPr>
        <w:rPr>
          <w:rFonts w:asciiTheme="minorHAnsi" w:eastAsia="Calibri" w:hAnsiTheme="minorHAnsi" w:cstheme="minorHAnsi"/>
          <w:b/>
          <w:bCs/>
          <w:smallCaps/>
          <w:color w:val="006600"/>
          <w:sz w:val="28"/>
          <w:szCs w:val="28"/>
        </w:rPr>
      </w:pPr>
      <w:r>
        <w:rPr>
          <w:rFonts w:asciiTheme="minorHAnsi" w:eastAsia="Calibri" w:hAnsiTheme="minorHAnsi" w:cstheme="minorHAnsi"/>
          <w:b/>
          <w:bCs/>
          <w:smallCaps/>
          <w:color w:val="006600"/>
          <w:sz w:val="28"/>
          <w:szCs w:val="28"/>
        </w:rPr>
        <w:lastRenderedPageBreak/>
        <w:t>APPENDIX 2 – OFF-TRACK VOLUNTEER POSITION DESCRIPTIONS</w:t>
      </w:r>
    </w:p>
    <w:p w14:paraId="663CC4C3" w14:textId="77777777" w:rsidR="00327570" w:rsidRDefault="00327570" w:rsidP="00327570">
      <w:pPr>
        <w:spacing w:after="160" w:line="259" w:lineRule="auto"/>
        <w:rPr>
          <w:rFonts w:ascii="Calibri" w:eastAsia="Calibri" w:hAnsi="Calibri"/>
          <w:b/>
          <w:bCs/>
          <w:i/>
          <w:iCs/>
          <w:color w:val="FF0000"/>
          <w:sz w:val="22"/>
          <w:szCs w:val="22"/>
        </w:rPr>
      </w:pPr>
      <w:r w:rsidRPr="00724ED6">
        <w:rPr>
          <w:rFonts w:asciiTheme="minorHAnsi" w:eastAsia="Calibri" w:hAnsiTheme="minorHAnsi" w:cstheme="minorHAnsi"/>
          <w:b/>
          <w:bCs/>
          <w:smallCaps/>
          <w:color w:val="FF0000"/>
          <w:sz w:val="28"/>
          <w:szCs w:val="28"/>
        </w:rPr>
        <w:t xml:space="preserve"> </w:t>
      </w:r>
      <w:r w:rsidRPr="00724ED6">
        <w:rPr>
          <w:rFonts w:ascii="Calibri" w:eastAsia="Calibri" w:hAnsi="Calibri"/>
          <w:b/>
          <w:bCs/>
          <w:i/>
          <w:iCs/>
          <w:color w:val="FF0000"/>
          <w:sz w:val="22"/>
          <w:szCs w:val="22"/>
        </w:rPr>
        <w:t>INSERT THE POSITION DESCRIPTIONS OF YOUR OFF-TRACK VOLUNTEERS HERE</w:t>
      </w:r>
    </w:p>
    <w:p w14:paraId="44555DC2" w14:textId="77777777" w:rsidR="00327570" w:rsidRPr="006D6FE8" w:rsidRDefault="00327570" w:rsidP="00327570">
      <w:pPr>
        <w:rPr>
          <w:rFonts w:asciiTheme="minorHAnsi" w:hAnsiTheme="minorHAnsi" w:cstheme="minorHAnsi"/>
          <w:b/>
          <w:bCs/>
          <w:color w:val="FF0000"/>
          <w:sz w:val="22"/>
          <w:szCs w:val="22"/>
        </w:rPr>
      </w:pPr>
      <w:r w:rsidRPr="006D6FE8">
        <w:rPr>
          <w:rFonts w:asciiTheme="minorHAnsi" w:hAnsiTheme="minorHAnsi" w:cstheme="minorHAnsi"/>
          <w:b/>
          <w:bCs/>
          <w:color w:val="FF0000"/>
          <w:sz w:val="22"/>
          <w:szCs w:val="22"/>
        </w:rPr>
        <w:t xml:space="preserve">Template PD’s can be found here: </w:t>
      </w:r>
      <w:hyperlink r:id="rId20" w:history="1">
        <w:r w:rsidRPr="006D6FE8">
          <w:rPr>
            <w:rStyle w:val="Hyperlink"/>
            <w:rFonts w:asciiTheme="minorHAnsi" w:hAnsiTheme="minorHAnsi" w:cstheme="minorHAnsi"/>
            <w:b/>
            <w:bCs/>
            <w:color w:val="FF0000"/>
            <w:sz w:val="22"/>
            <w:szCs w:val="22"/>
          </w:rPr>
          <w:t>https://www.karting.net.au/club-toolkit/volunteers</w:t>
        </w:r>
      </w:hyperlink>
      <w:r w:rsidRPr="006D6FE8">
        <w:rPr>
          <w:rFonts w:asciiTheme="minorHAnsi" w:hAnsiTheme="minorHAnsi" w:cstheme="minorHAnsi"/>
          <w:b/>
          <w:bCs/>
          <w:color w:val="FF0000"/>
          <w:sz w:val="22"/>
          <w:szCs w:val="22"/>
        </w:rPr>
        <w:t xml:space="preserve"> </w:t>
      </w:r>
    </w:p>
    <w:p w14:paraId="19FAAB0E" w14:textId="77777777" w:rsidR="00327570" w:rsidRPr="00724ED6" w:rsidRDefault="00327570" w:rsidP="00327570">
      <w:pPr>
        <w:spacing w:after="160" w:line="259" w:lineRule="auto"/>
        <w:rPr>
          <w:rFonts w:ascii="Calibri" w:eastAsia="Calibri" w:hAnsi="Calibri"/>
          <w:b/>
          <w:bCs/>
          <w:i/>
          <w:iCs/>
          <w:color w:val="FF0000"/>
          <w:sz w:val="22"/>
          <w:szCs w:val="22"/>
        </w:rPr>
      </w:pPr>
    </w:p>
    <w:p w14:paraId="4080E7D1" w14:textId="77777777" w:rsidR="00327570" w:rsidRPr="004247F0" w:rsidRDefault="00327570" w:rsidP="00327570">
      <w:pPr>
        <w:rPr>
          <w:rFonts w:asciiTheme="minorHAnsi" w:eastAsia="Calibri" w:hAnsiTheme="minorHAnsi" w:cstheme="minorHAnsi"/>
          <w:b/>
          <w:bCs/>
          <w:smallCaps/>
          <w:color w:val="006600"/>
          <w:sz w:val="28"/>
          <w:szCs w:val="28"/>
        </w:rPr>
      </w:pPr>
    </w:p>
    <w:p w14:paraId="2C4A0B74" w14:textId="77777777" w:rsidR="00327570" w:rsidRDefault="00327570" w:rsidP="00327570">
      <w:pPr>
        <w:rPr>
          <w:rFonts w:asciiTheme="minorHAnsi" w:hAnsiTheme="minorHAnsi" w:cstheme="minorHAnsi"/>
          <w:b/>
          <w:bCs/>
          <w:smallCaps/>
          <w:color w:val="006600"/>
          <w:sz w:val="28"/>
          <w:szCs w:val="28"/>
        </w:rPr>
      </w:pPr>
      <w:r>
        <w:rPr>
          <w:rFonts w:asciiTheme="minorHAnsi" w:hAnsiTheme="minorHAnsi" w:cstheme="minorHAnsi"/>
          <w:b/>
          <w:bCs/>
          <w:smallCaps/>
          <w:color w:val="006600"/>
          <w:sz w:val="28"/>
          <w:szCs w:val="28"/>
        </w:rPr>
        <w:br w:type="page"/>
      </w:r>
    </w:p>
    <w:p w14:paraId="2FA62268" w14:textId="77777777" w:rsidR="00327570" w:rsidRDefault="00327570" w:rsidP="00327570">
      <w:pPr>
        <w:keepNext/>
        <w:keepLines/>
        <w:spacing w:before="40" w:line="259" w:lineRule="auto"/>
        <w:outlineLvl w:val="1"/>
        <w:rPr>
          <w:rFonts w:asciiTheme="minorHAnsi" w:hAnsiTheme="minorHAnsi" w:cstheme="minorHAnsi"/>
          <w:b/>
          <w:bCs/>
          <w:smallCaps/>
          <w:color w:val="006600"/>
          <w:sz w:val="28"/>
          <w:szCs w:val="28"/>
        </w:rPr>
      </w:pPr>
      <w:r>
        <w:rPr>
          <w:rFonts w:asciiTheme="minorHAnsi" w:hAnsiTheme="minorHAnsi" w:cstheme="minorHAnsi"/>
          <w:b/>
          <w:bCs/>
          <w:smallCaps/>
          <w:color w:val="006600"/>
          <w:sz w:val="28"/>
          <w:szCs w:val="28"/>
        </w:rPr>
        <w:lastRenderedPageBreak/>
        <w:t xml:space="preserve">APPENDIX 3 ON-TRACK VOLUNTEER (LICENCED AND GRADED RACE OFFICIALS) </w:t>
      </w:r>
    </w:p>
    <w:p w14:paraId="1382AB47" w14:textId="77777777" w:rsidR="00327570" w:rsidRPr="008B65D4" w:rsidRDefault="00327570" w:rsidP="00327570">
      <w:pPr>
        <w:spacing w:after="160" w:line="259" w:lineRule="auto"/>
        <w:rPr>
          <w:rFonts w:ascii="Calibri" w:eastAsia="Calibri" w:hAnsi="Calibri"/>
          <w:b/>
          <w:bCs/>
          <w:i/>
          <w:iCs/>
          <w:sz w:val="22"/>
          <w:szCs w:val="22"/>
        </w:rPr>
      </w:pPr>
      <w:r>
        <w:rPr>
          <w:rFonts w:ascii="Calibri" w:eastAsia="Calibri" w:hAnsi="Calibri"/>
          <w:b/>
          <w:bCs/>
          <w:i/>
          <w:iCs/>
          <w:sz w:val="22"/>
          <w:szCs w:val="22"/>
        </w:rPr>
        <w:t xml:space="preserve">REFER TO NCR’s GENERAL RULES CHAPTER 7 – RACE OFFICIALS,  POLICY P25 – OFFICIAILS LICENCE POLICY and P24 KARTING ACTIVITY CONTROLLER POLICY. </w:t>
      </w:r>
    </w:p>
    <w:p w14:paraId="16F17ED0" w14:textId="77777777" w:rsidR="00327570" w:rsidRPr="00380F5F" w:rsidRDefault="00327570" w:rsidP="00327570">
      <w:pPr>
        <w:spacing w:line="259" w:lineRule="auto"/>
        <w:rPr>
          <w:rFonts w:asciiTheme="majorHAnsi" w:eastAsia="Calibri" w:hAnsiTheme="majorHAnsi" w:cstheme="majorHAnsi"/>
          <w:b/>
          <w:bCs/>
          <w:color w:val="006600"/>
          <w:sz w:val="22"/>
          <w:szCs w:val="22"/>
        </w:rPr>
      </w:pPr>
      <w:r w:rsidRPr="00380F5F">
        <w:rPr>
          <w:rFonts w:asciiTheme="majorHAnsi" w:eastAsia="Calibri" w:hAnsiTheme="majorHAnsi" w:cstheme="majorHAnsi"/>
          <w:b/>
          <w:bCs/>
          <w:color w:val="006600"/>
          <w:sz w:val="28"/>
          <w:szCs w:val="28"/>
        </w:rPr>
        <w:t>RACE OFFICIAL ROLES</w:t>
      </w:r>
      <w:r w:rsidRPr="00380F5F">
        <w:rPr>
          <w:rFonts w:asciiTheme="majorHAnsi" w:eastAsia="Calibri" w:hAnsiTheme="majorHAnsi" w:cstheme="majorHAnsi"/>
          <w:b/>
          <w:bCs/>
          <w:color w:val="006600"/>
          <w:sz w:val="22"/>
          <w:szCs w:val="22"/>
        </w:rPr>
        <w:tab/>
      </w:r>
      <w:r w:rsidRPr="00380F5F">
        <w:rPr>
          <w:rFonts w:asciiTheme="majorHAnsi" w:eastAsia="Calibri" w:hAnsiTheme="majorHAnsi" w:cstheme="majorHAnsi"/>
          <w:b/>
          <w:bCs/>
          <w:color w:val="006600"/>
          <w:sz w:val="22"/>
          <w:szCs w:val="22"/>
        </w:rPr>
        <w:tab/>
      </w:r>
      <w:r w:rsidRPr="00380F5F">
        <w:rPr>
          <w:rFonts w:asciiTheme="majorHAnsi" w:eastAsia="Calibri" w:hAnsiTheme="majorHAnsi" w:cstheme="majorHAnsi"/>
          <w:b/>
          <w:bCs/>
          <w:color w:val="006600"/>
          <w:sz w:val="22"/>
          <w:szCs w:val="22"/>
        </w:rPr>
        <w:tab/>
      </w:r>
      <w:r w:rsidRPr="00380F5F">
        <w:rPr>
          <w:rFonts w:asciiTheme="majorHAnsi" w:eastAsia="Calibri" w:hAnsiTheme="majorHAnsi" w:cstheme="majorHAnsi"/>
          <w:b/>
          <w:bCs/>
          <w:color w:val="006600"/>
          <w:sz w:val="22"/>
          <w:szCs w:val="22"/>
        </w:rPr>
        <w:tab/>
      </w:r>
      <w:r w:rsidRPr="00380F5F">
        <w:rPr>
          <w:rFonts w:asciiTheme="majorHAnsi" w:eastAsia="Calibri" w:hAnsiTheme="majorHAnsi" w:cstheme="majorHAnsi"/>
          <w:b/>
          <w:bCs/>
          <w:color w:val="006600"/>
          <w:sz w:val="22"/>
          <w:szCs w:val="22"/>
        </w:rPr>
        <w:tab/>
      </w:r>
      <w:r w:rsidRPr="00380F5F">
        <w:rPr>
          <w:rFonts w:asciiTheme="majorHAnsi" w:eastAsia="Calibri" w:hAnsiTheme="majorHAnsi" w:cstheme="majorHAnsi"/>
          <w:b/>
          <w:bCs/>
          <w:color w:val="006600"/>
          <w:sz w:val="22"/>
          <w:szCs w:val="22"/>
        </w:rPr>
        <w:tab/>
      </w:r>
      <w:r w:rsidRPr="00380F5F">
        <w:rPr>
          <w:rFonts w:asciiTheme="majorHAnsi" w:eastAsia="Calibri" w:hAnsiTheme="majorHAnsi" w:cstheme="majorHAnsi"/>
          <w:b/>
          <w:bCs/>
          <w:color w:val="006600"/>
          <w:sz w:val="22"/>
          <w:szCs w:val="22"/>
        </w:rPr>
        <w:tab/>
      </w:r>
      <w:r w:rsidRPr="00380F5F">
        <w:rPr>
          <w:rFonts w:asciiTheme="majorHAnsi" w:eastAsia="Calibri" w:hAnsiTheme="majorHAnsi" w:cstheme="majorHAnsi"/>
          <w:b/>
          <w:bCs/>
          <w:color w:val="006600"/>
          <w:sz w:val="22"/>
          <w:szCs w:val="22"/>
        </w:rPr>
        <w:tab/>
      </w:r>
    </w:p>
    <w:p w14:paraId="499AB7FF" w14:textId="77777777" w:rsidR="00327570" w:rsidRPr="000F343B" w:rsidRDefault="00327570" w:rsidP="00327570">
      <w:pPr>
        <w:spacing w:before="60"/>
        <w:ind w:left="11" w:hanging="11"/>
        <w:jc w:val="both"/>
        <w:rPr>
          <w:rFonts w:ascii="Calibri" w:eastAsia="MS Mincho" w:hAnsi="Calibri"/>
          <w:sz w:val="22"/>
          <w:szCs w:val="22"/>
          <w:lang w:val="en-US"/>
        </w:rPr>
      </w:pPr>
      <w:r w:rsidRPr="000F343B">
        <w:rPr>
          <w:rFonts w:ascii="Calibri" w:eastAsia="MS Mincho" w:hAnsi="Calibri"/>
          <w:sz w:val="22"/>
          <w:szCs w:val="22"/>
          <w:lang w:val="en-US"/>
        </w:rPr>
        <w:t>The list of Race Officials and the Accredited Officiating Disciplines include:</w:t>
      </w:r>
    </w:p>
    <w:tbl>
      <w:tblPr>
        <w:tblStyle w:val="TableGrid2"/>
        <w:tblW w:w="99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2690"/>
        <w:gridCol w:w="4739"/>
      </w:tblGrid>
      <w:tr w:rsidR="00327570" w:rsidRPr="000F343B" w14:paraId="1C252A11" w14:textId="77777777" w:rsidTr="006016BF">
        <w:trPr>
          <w:trHeight w:val="385"/>
        </w:trPr>
        <w:tc>
          <w:tcPr>
            <w:tcW w:w="9981" w:type="dxa"/>
            <w:gridSpan w:val="3"/>
          </w:tcPr>
          <w:p w14:paraId="4F918196" w14:textId="77777777" w:rsidR="00327570" w:rsidRPr="000F343B" w:rsidRDefault="00327570" w:rsidP="006016BF">
            <w:pPr>
              <w:spacing w:before="60"/>
              <w:ind w:left="11" w:hanging="11"/>
              <w:jc w:val="both"/>
              <w:rPr>
                <w:b/>
                <w:bCs/>
                <w:sz w:val="22"/>
                <w:szCs w:val="22"/>
                <w:lang w:val="en-US"/>
              </w:rPr>
            </w:pPr>
            <w:r w:rsidRPr="000F343B">
              <w:rPr>
                <w:b/>
                <w:bCs/>
                <w:sz w:val="22"/>
                <w:szCs w:val="22"/>
                <w:lang w:val="en-US"/>
              </w:rPr>
              <w:t>STEWARDS (Event Control)</w:t>
            </w:r>
          </w:p>
        </w:tc>
      </w:tr>
      <w:tr w:rsidR="00327570" w:rsidRPr="000F343B" w14:paraId="5BB92D4C" w14:textId="77777777" w:rsidTr="006016BF">
        <w:tc>
          <w:tcPr>
            <w:tcW w:w="2552" w:type="dxa"/>
          </w:tcPr>
          <w:p w14:paraId="58CB8818" w14:textId="77777777" w:rsidR="00327570" w:rsidRPr="000F343B" w:rsidRDefault="00327570" w:rsidP="006016BF">
            <w:pPr>
              <w:numPr>
                <w:ilvl w:val="0"/>
                <w:numId w:val="17"/>
              </w:numPr>
              <w:contextualSpacing/>
              <w:jc w:val="both"/>
              <w:rPr>
                <w:sz w:val="22"/>
                <w:szCs w:val="22"/>
                <w:lang w:val="en-US"/>
              </w:rPr>
            </w:pPr>
            <w:r w:rsidRPr="000F343B">
              <w:rPr>
                <w:sz w:val="22"/>
                <w:szCs w:val="22"/>
                <w:lang w:val="en-US"/>
              </w:rPr>
              <w:t xml:space="preserve">Steward </w:t>
            </w:r>
          </w:p>
        </w:tc>
        <w:tc>
          <w:tcPr>
            <w:tcW w:w="2690" w:type="dxa"/>
          </w:tcPr>
          <w:p w14:paraId="1330EA39" w14:textId="77777777" w:rsidR="00327570" w:rsidRPr="000F343B" w:rsidRDefault="00327570" w:rsidP="006016BF">
            <w:pPr>
              <w:contextualSpacing/>
              <w:jc w:val="both"/>
              <w:rPr>
                <w:sz w:val="22"/>
                <w:szCs w:val="22"/>
                <w:lang w:val="en-US"/>
              </w:rPr>
            </w:pPr>
          </w:p>
        </w:tc>
        <w:tc>
          <w:tcPr>
            <w:tcW w:w="4739" w:type="dxa"/>
          </w:tcPr>
          <w:p w14:paraId="56963697" w14:textId="77777777" w:rsidR="00327570" w:rsidRPr="000F343B" w:rsidRDefault="00327570" w:rsidP="006016BF">
            <w:pPr>
              <w:contextualSpacing/>
              <w:jc w:val="both"/>
              <w:rPr>
                <w:sz w:val="22"/>
                <w:szCs w:val="22"/>
                <w:lang w:val="en-US"/>
              </w:rPr>
            </w:pPr>
          </w:p>
        </w:tc>
      </w:tr>
      <w:tr w:rsidR="00327570" w:rsidRPr="000F343B" w14:paraId="5DD61A90" w14:textId="77777777" w:rsidTr="006016BF">
        <w:trPr>
          <w:trHeight w:val="385"/>
        </w:trPr>
        <w:tc>
          <w:tcPr>
            <w:tcW w:w="9981" w:type="dxa"/>
            <w:gridSpan w:val="3"/>
          </w:tcPr>
          <w:p w14:paraId="6A0BB2C5" w14:textId="77777777" w:rsidR="00327570" w:rsidRPr="000F343B" w:rsidRDefault="00327570" w:rsidP="006016BF">
            <w:pPr>
              <w:spacing w:before="60"/>
              <w:ind w:left="11" w:hanging="11"/>
              <w:jc w:val="both"/>
              <w:rPr>
                <w:b/>
                <w:bCs/>
                <w:sz w:val="22"/>
                <w:szCs w:val="22"/>
                <w:lang w:val="en-US"/>
              </w:rPr>
            </w:pPr>
            <w:r w:rsidRPr="000F343B">
              <w:rPr>
                <w:b/>
                <w:bCs/>
                <w:sz w:val="22"/>
                <w:szCs w:val="22"/>
                <w:lang w:val="en-US"/>
              </w:rPr>
              <w:t xml:space="preserve">RACE MANAGEMENT OFFICIALS (Event Command) </w:t>
            </w:r>
          </w:p>
        </w:tc>
      </w:tr>
      <w:tr w:rsidR="00327570" w:rsidRPr="000F343B" w14:paraId="68C13BD8" w14:textId="77777777" w:rsidTr="006016BF">
        <w:tc>
          <w:tcPr>
            <w:tcW w:w="2552" w:type="dxa"/>
          </w:tcPr>
          <w:p w14:paraId="79C5EED6" w14:textId="77777777" w:rsidR="00327570" w:rsidRPr="000F343B" w:rsidRDefault="00327570" w:rsidP="006016BF">
            <w:pPr>
              <w:numPr>
                <w:ilvl w:val="0"/>
                <w:numId w:val="17"/>
              </w:numPr>
              <w:contextualSpacing/>
              <w:jc w:val="both"/>
              <w:rPr>
                <w:sz w:val="22"/>
                <w:szCs w:val="22"/>
                <w:lang w:val="en-US"/>
              </w:rPr>
            </w:pPr>
            <w:r w:rsidRPr="000F343B">
              <w:rPr>
                <w:sz w:val="22"/>
                <w:szCs w:val="22"/>
                <w:lang w:val="en-US"/>
              </w:rPr>
              <w:t>Race Director</w:t>
            </w:r>
            <w:r w:rsidRPr="000F343B" w:rsidDel="00104CC2">
              <w:rPr>
                <w:sz w:val="22"/>
                <w:szCs w:val="22"/>
                <w:lang w:val="en-US"/>
              </w:rPr>
              <w:t xml:space="preserve"> </w:t>
            </w:r>
          </w:p>
        </w:tc>
        <w:tc>
          <w:tcPr>
            <w:tcW w:w="2690" w:type="dxa"/>
          </w:tcPr>
          <w:p w14:paraId="3968707E" w14:textId="77777777" w:rsidR="00327570" w:rsidRPr="000F343B" w:rsidRDefault="00327570" w:rsidP="006016BF">
            <w:pPr>
              <w:numPr>
                <w:ilvl w:val="0"/>
                <w:numId w:val="17"/>
              </w:numPr>
              <w:contextualSpacing/>
              <w:jc w:val="both"/>
              <w:rPr>
                <w:sz w:val="22"/>
                <w:szCs w:val="22"/>
                <w:lang w:val="en-US"/>
              </w:rPr>
            </w:pPr>
            <w:r w:rsidRPr="000F343B">
              <w:rPr>
                <w:sz w:val="22"/>
                <w:szCs w:val="22"/>
                <w:lang w:val="en-US"/>
              </w:rPr>
              <w:t xml:space="preserve">Race Secretary </w:t>
            </w:r>
          </w:p>
        </w:tc>
        <w:tc>
          <w:tcPr>
            <w:tcW w:w="4739" w:type="dxa"/>
          </w:tcPr>
          <w:p w14:paraId="76B06936" w14:textId="77777777" w:rsidR="00327570" w:rsidRPr="000F343B" w:rsidRDefault="00327570" w:rsidP="006016BF">
            <w:pPr>
              <w:numPr>
                <w:ilvl w:val="0"/>
                <w:numId w:val="17"/>
              </w:numPr>
              <w:contextualSpacing/>
              <w:jc w:val="both"/>
              <w:rPr>
                <w:sz w:val="22"/>
                <w:szCs w:val="22"/>
                <w:lang w:val="en-US"/>
              </w:rPr>
            </w:pPr>
            <w:r w:rsidRPr="000F343B">
              <w:rPr>
                <w:sz w:val="22"/>
                <w:szCs w:val="22"/>
                <w:lang w:val="en-US"/>
              </w:rPr>
              <w:t>Clerk of the Course (including Assistants)</w:t>
            </w:r>
          </w:p>
        </w:tc>
      </w:tr>
      <w:tr w:rsidR="00327570" w:rsidRPr="000F343B" w14:paraId="493D24C0" w14:textId="77777777" w:rsidTr="006016BF">
        <w:tc>
          <w:tcPr>
            <w:tcW w:w="2552" w:type="dxa"/>
          </w:tcPr>
          <w:p w14:paraId="5821B7CA" w14:textId="77777777" w:rsidR="00327570" w:rsidRPr="000F343B" w:rsidRDefault="00327570" w:rsidP="006016BF">
            <w:pPr>
              <w:numPr>
                <w:ilvl w:val="0"/>
                <w:numId w:val="17"/>
              </w:numPr>
              <w:contextualSpacing/>
              <w:jc w:val="both"/>
              <w:rPr>
                <w:sz w:val="22"/>
                <w:szCs w:val="22"/>
                <w:lang w:val="en-US"/>
              </w:rPr>
            </w:pPr>
            <w:r w:rsidRPr="000F343B">
              <w:rPr>
                <w:sz w:val="22"/>
                <w:szCs w:val="22"/>
                <w:lang w:val="en-US"/>
              </w:rPr>
              <w:t>Starter</w:t>
            </w:r>
            <w:r w:rsidRPr="000F343B" w:rsidDel="00104CC2">
              <w:rPr>
                <w:sz w:val="22"/>
                <w:szCs w:val="22"/>
                <w:lang w:val="en-US"/>
              </w:rPr>
              <w:t xml:space="preserve"> </w:t>
            </w:r>
          </w:p>
        </w:tc>
        <w:tc>
          <w:tcPr>
            <w:tcW w:w="2690" w:type="dxa"/>
          </w:tcPr>
          <w:p w14:paraId="2094B6EC" w14:textId="77777777" w:rsidR="00327570" w:rsidRPr="000F343B" w:rsidRDefault="00327570" w:rsidP="006016BF">
            <w:pPr>
              <w:numPr>
                <w:ilvl w:val="0"/>
                <w:numId w:val="17"/>
              </w:numPr>
              <w:contextualSpacing/>
              <w:jc w:val="both"/>
              <w:rPr>
                <w:sz w:val="22"/>
                <w:szCs w:val="22"/>
                <w:lang w:val="en-US"/>
              </w:rPr>
            </w:pPr>
            <w:r w:rsidRPr="000F343B">
              <w:rPr>
                <w:sz w:val="22"/>
                <w:szCs w:val="22"/>
                <w:lang w:val="en-US"/>
              </w:rPr>
              <w:t>Race Prosecutor</w:t>
            </w:r>
            <w:r w:rsidRPr="000F343B" w:rsidDel="00104CC2">
              <w:rPr>
                <w:sz w:val="22"/>
                <w:szCs w:val="22"/>
                <w:lang w:val="en-US"/>
              </w:rPr>
              <w:t xml:space="preserve"> </w:t>
            </w:r>
          </w:p>
        </w:tc>
        <w:tc>
          <w:tcPr>
            <w:tcW w:w="4739" w:type="dxa"/>
          </w:tcPr>
          <w:p w14:paraId="043A3CDA" w14:textId="77777777" w:rsidR="00327570" w:rsidRPr="000F343B" w:rsidRDefault="00327570" w:rsidP="006016BF">
            <w:pPr>
              <w:numPr>
                <w:ilvl w:val="0"/>
                <w:numId w:val="17"/>
              </w:numPr>
              <w:contextualSpacing/>
              <w:jc w:val="both"/>
              <w:rPr>
                <w:sz w:val="22"/>
                <w:szCs w:val="22"/>
                <w:lang w:val="en-US"/>
              </w:rPr>
            </w:pPr>
            <w:r w:rsidRPr="000F343B">
              <w:rPr>
                <w:sz w:val="22"/>
                <w:szCs w:val="22"/>
                <w:lang w:val="en-US"/>
              </w:rPr>
              <w:t>Chief Timekeeper and Timekeeper</w:t>
            </w:r>
          </w:p>
        </w:tc>
      </w:tr>
      <w:tr w:rsidR="00327570" w:rsidRPr="000F343B" w14:paraId="474CE2F8" w14:textId="77777777" w:rsidTr="006016BF">
        <w:tc>
          <w:tcPr>
            <w:tcW w:w="2552" w:type="dxa"/>
          </w:tcPr>
          <w:p w14:paraId="49B7C45F" w14:textId="77777777" w:rsidR="00327570" w:rsidRPr="000F343B" w:rsidRDefault="00327570" w:rsidP="006016BF">
            <w:pPr>
              <w:numPr>
                <w:ilvl w:val="0"/>
                <w:numId w:val="17"/>
              </w:numPr>
              <w:contextualSpacing/>
              <w:jc w:val="both"/>
              <w:rPr>
                <w:sz w:val="22"/>
                <w:szCs w:val="22"/>
                <w:lang w:val="en-US"/>
              </w:rPr>
            </w:pPr>
            <w:r w:rsidRPr="000F343B">
              <w:rPr>
                <w:sz w:val="22"/>
                <w:szCs w:val="22"/>
                <w:lang w:val="en-US"/>
              </w:rPr>
              <w:t>Pit Marshal</w:t>
            </w:r>
            <w:r w:rsidRPr="000F343B" w:rsidDel="00104CC2">
              <w:rPr>
                <w:sz w:val="22"/>
                <w:szCs w:val="22"/>
                <w:lang w:val="en-US"/>
              </w:rPr>
              <w:t xml:space="preserve"> </w:t>
            </w:r>
          </w:p>
        </w:tc>
        <w:tc>
          <w:tcPr>
            <w:tcW w:w="2690" w:type="dxa"/>
          </w:tcPr>
          <w:p w14:paraId="29F55C8F" w14:textId="77777777" w:rsidR="00327570" w:rsidRPr="000F343B" w:rsidRDefault="00327570" w:rsidP="006016BF">
            <w:pPr>
              <w:numPr>
                <w:ilvl w:val="0"/>
                <w:numId w:val="17"/>
              </w:numPr>
              <w:contextualSpacing/>
              <w:jc w:val="both"/>
              <w:rPr>
                <w:sz w:val="22"/>
                <w:szCs w:val="22"/>
                <w:lang w:val="en-US"/>
              </w:rPr>
            </w:pPr>
            <w:r w:rsidRPr="000F343B">
              <w:rPr>
                <w:sz w:val="22"/>
                <w:szCs w:val="22"/>
                <w:lang w:val="en-US"/>
              </w:rPr>
              <w:t>Grid Marshal</w:t>
            </w:r>
            <w:r w:rsidRPr="000F343B" w:rsidDel="00104CC2">
              <w:rPr>
                <w:sz w:val="22"/>
                <w:szCs w:val="22"/>
                <w:lang w:val="en-US"/>
              </w:rPr>
              <w:t xml:space="preserve"> </w:t>
            </w:r>
          </w:p>
        </w:tc>
        <w:tc>
          <w:tcPr>
            <w:tcW w:w="4739" w:type="dxa"/>
          </w:tcPr>
          <w:p w14:paraId="44ECB0F1" w14:textId="77777777" w:rsidR="00327570" w:rsidRPr="000F343B" w:rsidRDefault="00327570" w:rsidP="006016BF">
            <w:pPr>
              <w:numPr>
                <w:ilvl w:val="0"/>
                <w:numId w:val="17"/>
              </w:numPr>
              <w:contextualSpacing/>
              <w:jc w:val="both"/>
              <w:rPr>
                <w:sz w:val="22"/>
                <w:szCs w:val="22"/>
                <w:lang w:val="en-US"/>
              </w:rPr>
            </w:pPr>
            <w:r w:rsidRPr="000F343B">
              <w:rPr>
                <w:sz w:val="22"/>
                <w:szCs w:val="22"/>
                <w:lang w:val="en-US"/>
              </w:rPr>
              <w:t xml:space="preserve">Officials (Stewards) Secretary </w:t>
            </w:r>
          </w:p>
        </w:tc>
      </w:tr>
      <w:tr w:rsidR="00327570" w:rsidRPr="000F343B" w14:paraId="744964BD" w14:textId="77777777" w:rsidTr="006016BF">
        <w:tc>
          <w:tcPr>
            <w:tcW w:w="5242" w:type="dxa"/>
            <w:gridSpan w:val="2"/>
          </w:tcPr>
          <w:p w14:paraId="6BAC20A1" w14:textId="77777777" w:rsidR="00327570" w:rsidRPr="000F343B" w:rsidRDefault="00327570" w:rsidP="006016BF">
            <w:pPr>
              <w:numPr>
                <w:ilvl w:val="0"/>
                <w:numId w:val="17"/>
              </w:numPr>
              <w:contextualSpacing/>
              <w:jc w:val="both"/>
              <w:rPr>
                <w:sz w:val="22"/>
                <w:szCs w:val="22"/>
                <w:lang w:val="en-US"/>
              </w:rPr>
            </w:pPr>
            <w:r w:rsidRPr="000F343B">
              <w:rPr>
                <w:sz w:val="22"/>
                <w:szCs w:val="22"/>
                <w:lang w:val="en-US"/>
              </w:rPr>
              <w:t>Flag Marshal / Safety Light Operator</w:t>
            </w:r>
          </w:p>
        </w:tc>
        <w:tc>
          <w:tcPr>
            <w:tcW w:w="4739" w:type="dxa"/>
          </w:tcPr>
          <w:p w14:paraId="456CA6D7" w14:textId="77777777" w:rsidR="00327570" w:rsidRPr="000F343B" w:rsidRDefault="00327570" w:rsidP="006016BF">
            <w:pPr>
              <w:contextualSpacing/>
              <w:jc w:val="both"/>
              <w:rPr>
                <w:sz w:val="22"/>
                <w:szCs w:val="22"/>
                <w:lang w:val="en-US"/>
              </w:rPr>
            </w:pPr>
          </w:p>
        </w:tc>
      </w:tr>
      <w:tr w:rsidR="00327570" w:rsidRPr="000F343B" w14:paraId="306F0509" w14:textId="77777777" w:rsidTr="006016BF">
        <w:trPr>
          <w:trHeight w:val="385"/>
        </w:trPr>
        <w:tc>
          <w:tcPr>
            <w:tcW w:w="9981" w:type="dxa"/>
            <w:gridSpan w:val="3"/>
          </w:tcPr>
          <w:p w14:paraId="3EAA904F" w14:textId="77777777" w:rsidR="00327570" w:rsidRPr="000F343B" w:rsidRDefault="00327570" w:rsidP="006016BF">
            <w:pPr>
              <w:spacing w:before="60"/>
              <w:ind w:left="11" w:hanging="11"/>
              <w:jc w:val="both"/>
              <w:rPr>
                <w:b/>
                <w:bCs/>
                <w:sz w:val="22"/>
                <w:szCs w:val="22"/>
                <w:lang w:val="en-US"/>
              </w:rPr>
            </w:pPr>
            <w:r w:rsidRPr="000F343B">
              <w:rPr>
                <w:b/>
                <w:bCs/>
                <w:sz w:val="22"/>
                <w:szCs w:val="22"/>
                <w:lang w:val="en-US"/>
              </w:rPr>
              <w:t xml:space="preserve">TECHNICAL OFFICIALS (Scrutineers) </w:t>
            </w:r>
          </w:p>
        </w:tc>
      </w:tr>
      <w:tr w:rsidR="00327570" w:rsidRPr="000F343B" w14:paraId="281DBF81" w14:textId="77777777" w:rsidTr="006016BF">
        <w:tc>
          <w:tcPr>
            <w:tcW w:w="2552" w:type="dxa"/>
          </w:tcPr>
          <w:p w14:paraId="2E20F80C" w14:textId="77777777" w:rsidR="00327570" w:rsidRPr="000F343B" w:rsidRDefault="00327570" w:rsidP="006016BF">
            <w:pPr>
              <w:numPr>
                <w:ilvl w:val="0"/>
                <w:numId w:val="16"/>
              </w:numPr>
              <w:contextualSpacing/>
              <w:jc w:val="both"/>
              <w:rPr>
                <w:sz w:val="22"/>
                <w:szCs w:val="22"/>
                <w:lang w:val="en-US"/>
              </w:rPr>
            </w:pPr>
            <w:r w:rsidRPr="000F343B">
              <w:rPr>
                <w:sz w:val="22"/>
                <w:szCs w:val="22"/>
                <w:lang w:val="en-US"/>
              </w:rPr>
              <w:t xml:space="preserve">Chief Scrutineer </w:t>
            </w:r>
          </w:p>
        </w:tc>
        <w:tc>
          <w:tcPr>
            <w:tcW w:w="2690" w:type="dxa"/>
          </w:tcPr>
          <w:p w14:paraId="41D8ACAA" w14:textId="77777777" w:rsidR="00327570" w:rsidRPr="000F343B" w:rsidRDefault="00327570" w:rsidP="006016BF">
            <w:pPr>
              <w:numPr>
                <w:ilvl w:val="0"/>
                <w:numId w:val="16"/>
              </w:numPr>
              <w:contextualSpacing/>
              <w:jc w:val="both"/>
              <w:rPr>
                <w:sz w:val="22"/>
                <w:szCs w:val="22"/>
                <w:lang w:val="en-US"/>
              </w:rPr>
            </w:pPr>
            <w:r w:rsidRPr="000F343B">
              <w:rPr>
                <w:sz w:val="22"/>
                <w:szCs w:val="22"/>
                <w:lang w:val="en-US"/>
              </w:rPr>
              <w:t>Scrutineer</w:t>
            </w:r>
          </w:p>
        </w:tc>
        <w:tc>
          <w:tcPr>
            <w:tcW w:w="4739" w:type="dxa"/>
          </w:tcPr>
          <w:p w14:paraId="3064DA76" w14:textId="77777777" w:rsidR="00327570" w:rsidRPr="000F343B" w:rsidRDefault="00327570" w:rsidP="006016BF">
            <w:pPr>
              <w:numPr>
                <w:ilvl w:val="0"/>
                <w:numId w:val="16"/>
              </w:numPr>
              <w:contextualSpacing/>
              <w:jc w:val="both"/>
              <w:rPr>
                <w:sz w:val="22"/>
                <w:szCs w:val="22"/>
                <w:lang w:val="en-US"/>
              </w:rPr>
            </w:pPr>
            <w:r w:rsidRPr="000F343B">
              <w:rPr>
                <w:sz w:val="22"/>
                <w:szCs w:val="22"/>
                <w:lang w:val="en-US"/>
              </w:rPr>
              <w:t>Tyre Tester</w:t>
            </w:r>
          </w:p>
        </w:tc>
      </w:tr>
      <w:tr w:rsidR="00327570" w:rsidRPr="000F343B" w14:paraId="280E6716" w14:textId="77777777" w:rsidTr="006016BF">
        <w:tc>
          <w:tcPr>
            <w:tcW w:w="2552" w:type="dxa"/>
          </w:tcPr>
          <w:p w14:paraId="18487B27" w14:textId="77777777" w:rsidR="00327570" w:rsidRPr="000F343B" w:rsidRDefault="00327570" w:rsidP="006016BF">
            <w:pPr>
              <w:numPr>
                <w:ilvl w:val="0"/>
                <w:numId w:val="16"/>
              </w:numPr>
              <w:contextualSpacing/>
              <w:jc w:val="both"/>
              <w:rPr>
                <w:sz w:val="22"/>
                <w:szCs w:val="22"/>
                <w:lang w:val="en-US"/>
              </w:rPr>
            </w:pPr>
            <w:r w:rsidRPr="000F343B">
              <w:rPr>
                <w:sz w:val="22"/>
                <w:szCs w:val="22"/>
                <w:lang w:val="en-US"/>
              </w:rPr>
              <w:t>Scale Marshal</w:t>
            </w:r>
          </w:p>
        </w:tc>
        <w:tc>
          <w:tcPr>
            <w:tcW w:w="2690" w:type="dxa"/>
          </w:tcPr>
          <w:p w14:paraId="2FA93EFE" w14:textId="77777777" w:rsidR="00327570" w:rsidRPr="000F343B" w:rsidRDefault="00327570" w:rsidP="006016BF">
            <w:pPr>
              <w:numPr>
                <w:ilvl w:val="0"/>
                <w:numId w:val="16"/>
              </w:numPr>
              <w:contextualSpacing/>
              <w:jc w:val="both"/>
              <w:rPr>
                <w:sz w:val="22"/>
                <w:szCs w:val="22"/>
                <w:lang w:val="en-US"/>
              </w:rPr>
            </w:pPr>
            <w:r w:rsidRPr="000F343B">
              <w:rPr>
                <w:sz w:val="22"/>
                <w:szCs w:val="22"/>
                <w:lang w:val="en-US"/>
              </w:rPr>
              <w:t>Fuel Tester</w:t>
            </w:r>
          </w:p>
        </w:tc>
        <w:tc>
          <w:tcPr>
            <w:tcW w:w="4739" w:type="dxa"/>
          </w:tcPr>
          <w:p w14:paraId="0AE2561E" w14:textId="77777777" w:rsidR="00327570" w:rsidRPr="000F343B" w:rsidRDefault="00327570" w:rsidP="006016BF">
            <w:pPr>
              <w:numPr>
                <w:ilvl w:val="0"/>
                <w:numId w:val="16"/>
              </w:numPr>
              <w:contextualSpacing/>
              <w:jc w:val="both"/>
              <w:rPr>
                <w:sz w:val="22"/>
                <w:szCs w:val="22"/>
                <w:lang w:val="en-US"/>
              </w:rPr>
            </w:pPr>
            <w:r w:rsidRPr="000F343B">
              <w:rPr>
                <w:sz w:val="22"/>
                <w:szCs w:val="22"/>
                <w:lang w:val="en-US"/>
              </w:rPr>
              <w:t>Noise Control Marshal</w:t>
            </w:r>
          </w:p>
        </w:tc>
      </w:tr>
    </w:tbl>
    <w:p w14:paraId="4B957495" w14:textId="77777777" w:rsidR="00327570" w:rsidRDefault="00327570" w:rsidP="00327570">
      <w:pPr>
        <w:keepNext/>
        <w:keepLines/>
        <w:spacing w:before="40" w:line="259" w:lineRule="auto"/>
        <w:outlineLvl w:val="1"/>
        <w:rPr>
          <w:rFonts w:asciiTheme="minorHAnsi" w:hAnsiTheme="minorHAnsi" w:cstheme="minorHAnsi"/>
          <w:b/>
          <w:bCs/>
          <w:smallCaps/>
          <w:color w:val="006600"/>
          <w:sz w:val="28"/>
          <w:szCs w:val="28"/>
        </w:rPr>
      </w:pPr>
    </w:p>
    <w:bookmarkEnd w:id="2"/>
    <w:p w14:paraId="3FA65DCF" w14:textId="77777777" w:rsidR="00327570" w:rsidRDefault="00327570" w:rsidP="00327570">
      <w:pPr>
        <w:spacing w:line="259" w:lineRule="auto"/>
        <w:rPr>
          <w:rFonts w:ascii="Calibri" w:eastAsia="Calibri" w:hAnsi="Calibri"/>
          <w:sz w:val="22"/>
          <w:szCs w:val="22"/>
        </w:rPr>
      </w:pPr>
      <w:r w:rsidRPr="0081254F">
        <w:rPr>
          <w:rFonts w:ascii="Calibri" w:eastAsia="Calibri" w:hAnsi="Calibri"/>
          <w:b/>
          <w:bCs/>
          <w:sz w:val="22"/>
          <w:szCs w:val="22"/>
        </w:rPr>
        <w:t xml:space="preserve">Minimum Requirements for </w:t>
      </w:r>
      <w:r w:rsidRPr="0081254F">
        <w:rPr>
          <w:rFonts w:ascii="Calibri" w:eastAsia="Calibri" w:hAnsi="Calibri"/>
          <w:b/>
          <w:bCs/>
          <w:smallCaps/>
          <w:color w:val="5A5A5A"/>
          <w:sz w:val="22"/>
          <w:szCs w:val="22"/>
        </w:rPr>
        <w:t>Race Officials</w:t>
      </w:r>
      <w:r>
        <w:rPr>
          <w:rFonts w:ascii="Calibri" w:eastAsia="Calibri" w:hAnsi="Calibri"/>
          <w:b/>
          <w:bCs/>
          <w:sz w:val="22"/>
          <w:szCs w:val="22"/>
        </w:rPr>
        <w:t xml:space="preserve"> - </w:t>
      </w:r>
      <w:r w:rsidRPr="00B1474A">
        <w:rPr>
          <w:rFonts w:ascii="Calibri" w:eastAsia="Calibri" w:hAnsi="Calibri"/>
          <w:sz w:val="22"/>
          <w:szCs w:val="22"/>
        </w:rPr>
        <w:t>Refer:</w:t>
      </w:r>
    </w:p>
    <w:p w14:paraId="296C5B52" w14:textId="2F5E12A7" w:rsidR="00327570" w:rsidRDefault="00DF0FD9" w:rsidP="00327570">
      <w:pPr>
        <w:spacing w:line="259" w:lineRule="auto"/>
        <w:rPr>
          <w:rFonts w:ascii="Calibri" w:eastAsia="Calibri" w:hAnsi="Calibri"/>
          <w:b/>
          <w:bCs/>
          <w:sz w:val="22"/>
          <w:szCs w:val="22"/>
        </w:rPr>
      </w:pPr>
      <w:hyperlink r:id="rId21" w:history="1">
        <w:r w:rsidR="009C44F6" w:rsidRPr="00D733F8">
          <w:rPr>
            <w:rStyle w:val="Hyperlink"/>
            <w:rFonts w:ascii="Calibri" w:eastAsia="Calibri" w:hAnsi="Calibri"/>
            <w:b/>
            <w:bCs/>
            <w:sz w:val="22"/>
            <w:szCs w:val="22"/>
          </w:rPr>
          <w:t>https://www.karting.net.au/wp-content/uploads/2023/12/P25-Officials-Licence-Policy-Updated-13-November-2023-Clean.pdf</w:t>
        </w:r>
      </w:hyperlink>
      <w:r w:rsidR="009C44F6">
        <w:rPr>
          <w:rFonts w:ascii="Calibri" w:eastAsia="Calibri" w:hAnsi="Calibri"/>
          <w:b/>
          <w:bCs/>
          <w:sz w:val="22"/>
          <w:szCs w:val="22"/>
        </w:rPr>
        <w:t xml:space="preserve"> </w:t>
      </w:r>
    </w:p>
    <w:p w14:paraId="3CF8158E" w14:textId="77777777" w:rsidR="00327570" w:rsidRDefault="00327570" w:rsidP="00327570">
      <w:pPr>
        <w:spacing w:line="259" w:lineRule="auto"/>
        <w:rPr>
          <w:rFonts w:ascii="Calibri" w:eastAsia="Calibri" w:hAnsi="Calibri"/>
          <w:b/>
          <w:bCs/>
          <w:sz w:val="22"/>
          <w:szCs w:val="22"/>
        </w:rPr>
      </w:pPr>
    </w:p>
    <w:p w14:paraId="145FCE57" w14:textId="77777777" w:rsidR="00327570" w:rsidRDefault="00327570" w:rsidP="00327570">
      <w:pPr>
        <w:spacing w:line="259" w:lineRule="auto"/>
        <w:rPr>
          <w:rFonts w:ascii="Calibri" w:eastAsia="Calibri" w:hAnsi="Calibri"/>
          <w:b/>
          <w:bCs/>
          <w:sz w:val="22"/>
          <w:szCs w:val="22"/>
        </w:rPr>
      </w:pPr>
      <w:r>
        <w:rPr>
          <w:rFonts w:ascii="Calibri" w:eastAsia="Calibri" w:hAnsi="Calibri"/>
          <w:b/>
          <w:bCs/>
          <w:sz w:val="22"/>
          <w:szCs w:val="22"/>
        </w:rPr>
        <w:t>RACE OFFICIALS’ PROGRESSION PATHWAY</w:t>
      </w:r>
    </w:p>
    <w:p w14:paraId="3A7BACB5" w14:textId="77777777" w:rsidR="00327570" w:rsidRDefault="00327570" w:rsidP="00327570">
      <w:pPr>
        <w:spacing w:line="259" w:lineRule="auto"/>
        <w:rPr>
          <w:rFonts w:ascii="Calibri" w:eastAsia="Calibri" w:hAnsi="Calibri"/>
          <w:b/>
          <w:bCs/>
          <w:sz w:val="22"/>
          <w:szCs w:val="22"/>
        </w:rPr>
      </w:pPr>
      <w:r w:rsidRPr="00F439CC">
        <w:rPr>
          <w:rFonts w:ascii="Calibri" w:eastAsia="MS Mincho" w:hAnsi="Calibri" w:cs="Calibri"/>
          <w:b/>
          <w:bCs/>
          <w:noProof/>
          <w:sz w:val="28"/>
          <w:szCs w:val="28"/>
          <w:lang w:val="en-GB"/>
        </w:rPr>
        <w:drawing>
          <wp:inline distT="0" distB="0" distL="0" distR="0" wp14:anchorId="782F90F6" wp14:editId="53D92D6B">
            <wp:extent cx="6230203" cy="2282041"/>
            <wp:effectExtent l="0" t="0" r="0" b="4445"/>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pic:cNvPicPr/>
                  </pic:nvPicPr>
                  <pic:blipFill>
                    <a:blip r:embed="rId22"/>
                    <a:stretch>
                      <a:fillRect/>
                    </a:stretch>
                  </pic:blipFill>
                  <pic:spPr>
                    <a:xfrm>
                      <a:off x="0" y="0"/>
                      <a:ext cx="6315930" cy="2313442"/>
                    </a:xfrm>
                    <a:prstGeom prst="rect">
                      <a:avLst/>
                    </a:prstGeom>
                  </pic:spPr>
                </pic:pic>
              </a:graphicData>
            </a:graphic>
          </wp:inline>
        </w:drawing>
      </w:r>
      <w:r w:rsidRPr="009E4B8D">
        <w:rPr>
          <w:noProof/>
        </w:rPr>
        <w:t xml:space="preserve"> </w:t>
      </w:r>
    </w:p>
    <w:p w14:paraId="359D7212" w14:textId="77777777" w:rsidR="00327570" w:rsidRDefault="00327570" w:rsidP="00327570">
      <w:pPr>
        <w:spacing w:line="259" w:lineRule="auto"/>
        <w:rPr>
          <w:rFonts w:asciiTheme="minorHAnsi" w:hAnsiTheme="minorHAnsi" w:cstheme="minorHAnsi"/>
          <w:b/>
          <w:bCs/>
          <w:smallCaps/>
          <w:color w:val="006600"/>
          <w:sz w:val="28"/>
          <w:szCs w:val="28"/>
        </w:rPr>
      </w:pPr>
    </w:p>
    <w:p w14:paraId="742DFFF7" w14:textId="77777777" w:rsidR="00327570" w:rsidRDefault="00327570" w:rsidP="00327570">
      <w:pPr>
        <w:spacing w:line="259" w:lineRule="auto"/>
        <w:rPr>
          <w:rFonts w:asciiTheme="minorHAnsi" w:hAnsiTheme="minorHAnsi" w:cstheme="minorHAnsi"/>
          <w:b/>
          <w:bCs/>
          <w:smallCaps/>
          <w:color w:val="006600"/>
          <w:sz w:val="28"/>
          <w:szCs w:val="28"/>
        </w:rPr>
      </w:pPr>
    </w:p>
    <w:p w14:paraId="23C1A85C" w14:textId="77777777" w:rsidR="00327570" w:rsidRDefault="00327570" w:rsidP="00327570">
      <w:pPr>
        <w:spacing w:line="259" w:lineRule="auto"/>
        <w:rPr>
          <w:rFonts w:asciiTheme="minorHAnsi" w:hAnsiTheme="minorHAnsi" w:cstheme="minorHAnsi"/>
          <w:b/>
          <w:bCs/>
          <w:smallCaps/>
          <w:color w:val="006600"/>
          <w:sz w:val="28"/>
          <w:szCs w:val="28"/>
        </w:rPr>
      </w:pPr>
    </w:p>
    <w:p w14:paraId="57648E30" w14:textId="77777777" w:rsidR="00327570" w:rsidRDefault="00327570" w:rsidP="00327570">
      <w:pPr>
        <w:spacing w:line="259" w:lineRule="auto"/>
        <w:rPr>
          <w:rFonts w:asciiTheme="minorHAnsi" w:hAnsiTheme="minorHAnsi" w:cstheme="minorHAnsi"/>
          <w:b/>
          <w:bCs/>
          <w:smallCaps/>
          <w:color w:val="006600"/>
          <w:sz w:val="28"/>
          <w:szCs w:val="28"/>
        </w:rPr>
      </w:pPr>
    </w:p>
    <w:p w14:paraId="47AFAD31" w14:textId="77777777" w:rsidR="00327570" w:rsidRDefault="00327570" w:rsidP="00327570">
      <w:pPr>
        <w:spacing w:line="259" w:lineRule="auto"/>
        <w:rPr>
          <w:rFonts w:asciiTheme="minorHAnsi" w:hAnsiTheme="minorHAnsi" w:cstheme="minorHAnsi"/>
          <w:b/>
          <w:bCs/>
          <w:smallCaps/>
          <w:color w:val="006600"/>
          <w:sz w:val="28"/>
          <w:szCs w:val="28"/>
        </w:rPr>
      </w:pPr>
    </w:p>
    <w:p w14:paraId="3993FDE7" w14:textId="77777777" w:rsidR="00327570" w:rsidRDefault="00327570" w:rsidP="00327570">
      <w:pPr>
        <w:spacing w:line="259" w:lineRule="auto"/>
        <w:rPr>
          <w:rFonts w:asciiTheme="minorHAnsi" w:hAnsiTheme="minorHAnsi" w:cstheme="minorHAnsi"/>
          <w:b/>
          <w:bCs/>
          <w:smallCaps/>
          <w:color w:val="006600"/>
          <w:sz w:val="28"/>
          <w:szCs w:val="28"/>
        </w:rPr>
      </w:pPr>
    </w:p>
    <w:p w14:paraId="7D805D3B" w14:textId="77777777" w:rsidR="00327570" w:rsidRDefault="00327570" w:rsidP="00327570">
      <w:pPr>
        <w:spacing w:line="259" w:lineRule="auto"/>
        <w:rPr>
          <w:rFonts w:asciiTheme="minorHAnsi" w:hAnsiTheme="minorHAnsi" w:cstheme="minorHAnsi"/>
          <w:b/>
          <w:bCs/>
          <w:smallCaps/>
          <w:color w:val="006600"/>
          <w:sz w:val="28"/>
          <w:szCs w:val="28"/>
        </w:rPr>
      </w:pPr>
    </w:p>
    <w:p w14:paraId="4085AA3A" w14:textId="77777777" w:rsidR="00327570" w:rsidRDefault="00327570" w:rsidP="00327570">
      <w:pPr>
        <w:spacing w:line="259" w:lineRule="auto"/>
        <w:rPr>
          <w:rFonts w:asciiTheme="minorHAnsi" w:hAnsiTheme="minorHAnsi" w:cstheme="minorHAnsi"/>
          <w:b/>
          <w:bCs/>
          <w:smallCaps/>
          <w:color w:val="006600"/>
          <w:sz w:val="28"/>
          <w:szCs w:val="28"/>
        </w:rPr>
      </w:pPr>
    </w:p>
    <w:p w14:paraId="62E04E68" w14:textId="77777777" w:rsidR="00327570" w:rsidRDefault="00327570" w:rsidP="00327570">
      <w:pPr>
        <w:spacing w:line="259" w:lineRule="auto"/>
        <w:rPr>
          <w:rFonts w:asciiTheme="minorHAnsi" w:hAnsiTheme="minorHAnsi" w:cstheme="minorHAnsi"/>
          <w:b/>
          <w:bCs/>
          <w:smallCaps/>
          <w:color w:val="006600"/>
          <w:sz w:val="28"/>
          <w:szCs w:val="28"/>
        </w:rPr>
      </w:pPr>
    </w:p>
    <w:p w14:paraId="522CD5BB" w14:textId="77777777" w:rsidR="00327570" w:rsidRDefault="00327570" w:rsidP="00327570">
      <w:pPr>
        <w:spacing w:line="259" w:lineRule="auto"/>
        <w:rPr>
          <w:rFonts w:asciiTheme="minorHAnsi" w:hAnsiTheme="minorHAnsi" w:cstheme="minorHAnsi"/>
          <w:b/>
          <w:bCs/>
          <w:smallCaps/>
          <w:color w:val="006600"/>
          <w:sz w:val="28"/>
          <w:szCs w:val="28"/>
        </w:rPr>
      </w:pPr>
    </w:p>
    <w:p w14:paraId="1D103AA2" w14:textId="77777777" w:rsidR="00327570" w:rsidRDefault="00327570" w:rsidP="00327570">
      <w:pPr>
        <w:spacing w:line="259" w:lineRule="auto"/>
        <w:rPr>
          <w:rFonts w:asciiTheme="minorHAnsi" w:hAnsiTheme="minorHAnsi" w:cstheme="minorHAnsi"/>
          <w:b/>
          <w:bCs/>
          <w:smallCaps/>
          <w:color w:val="006600"/>
          <w:sz w:val="28"/>
          <w:szCs w:val="28"/>
        </w:rPr>
      </w:pPr>
    </w:p>
    <w:p w14:paraId="12A60836" w14:textId="77777777" w:rsidR="00327570" w:rsidRPr="00C17C75" w:rsidRDefault="00327570" w:rsidP="00327570">
      <w:pPr>
        <w:spacing w:line="259" w:lineRule="auto"/>
        <w:rPr>
          <w:rFonts w:asciiTheme="minorHAnsi" w:hAnsiTheme="minorHAnsi" w:cstheme="minorHAnsi"/>
          <w:b/>
          <w:bCs/>
          <w:smallCaps/>
          <w:color w:val="006600"/>
          <w:sz w:val="28"/>
          <w:szCs w:val="28"/>
        </w:rPr>
      </w:pPr>
      <w:r>
        <w:rPr>
          <w:rFonts w:asciiTheme="minorHAnsi" w:hAnsiTheme="minorHAnsi" w:cstheme="minorHAnsi"/>
          <w:b/>
          <w:bCs/>
          <w:smallCaps/>
          <w:color w:val="006600"/>
          <w:sz w:val="28"/>
          <w:szCs w:val="28"/>
        </w:rPr>
        <w:lastRenderedPageBreak/>
        <w:t xml:space="preserve">APPENDIX 4 - </w:t>
      </w:r>
      <w:r w:rsidRPr="00C17C75">
        <w:rPr>
          <w:rFonts w:asciiTheme="minorHAnsi" w:hAnsiTheme="minorHAnsi" w:cstheme="minorHAnsi"/>
          <w:b/>
          <w:bCs/>
          <w:smallCaps/>
          <w:color w:val="006600"/>
          <w:sz w:val="28"/>
          <w:szCs w:val="28"/>
        </w:rPr>
        <w:t>MINIMUM MEETING REQUIREMENTS FOR OFFICIALS</w:t>
      </w:r>
    </w:p>
    <w:p w14:paraId="0695AB4E" w14:textId="77777777" w:rsidR="00327570" w:rsidRPr="00B1474A" w:rsidRDefault="00327570" w:rsidP="00327570">
      <w:pPr>
        <w:spacing w:after="160" w:line="259" w:lineRule="auto"/>
        <w:rPr>
          <w:rFonts w:ascii="Calibri" w:eastAsia="Calibri" w:hAnsi="Calibri"/>
          <w:sz w:val="22"/>
          <w:szCs w:val="22"/>
        </w:rPr>
      </w:pPr>
      <w:r w:rsidRPr="00B1474A">
        <w:rPr>
          <w:rFonts w:ascii="Calibri" w:eastAsia="Calibri" w:hAnsi="Calibri"/>
          <w:sz w:val="22"/>
          <w:szCs w:val="22"/>
        </w:rPr>
        <w:t xml:space="preserve">The Club Officials Coordinator is responsible for ensuring minimum required officials are available for each race/event organised.  The following information provides a guide to what this may involve from </w:t>
      </w:r>
      <w:r>
        <w:rPr>
          <w:rFonts w:ascii="Calibri" w:eastAsia="Calibri" w:hAnsi="Calibri"/>
          <w:sz w:val="22"/>
          <w:szCs w:val="22"/>
        </w:rPr>
        <w:t>Club Competition through State Level Events to National Championship Meetings</w:t>
      </w:r>
      <w:r w:rsidRPr="00B1474A">
        <w:rPr>
          <w:rFonts w:ascii="Calibri" w:eastAsia="Calibri" w:hAnsi="Calibri"/>
          <w:sz w:val="22"/>
          <w:szCs w:val="22"/>
        </w:rPr>
        <w:t xml:space="preserve">. </w:t>
      </w:r>
    </w:p>
    <w:p w14:paraId="36D97ED7" w14:textId="77777777" w:rsidR="00327570" w:rsidRPr="00B1474A" w:rsidRDefault="00327570" w:rsidP="00327570">
      <w:pPr>
        <w:spacing w:line="259" w:lineRule="auto"/>
        <w:rPr>
          <w:rFonts w:ascii="Calibri" w:eastAsia="Calibri" w:hAnsi="Calibri"/>
          <w:sz w:val="22"/>
          <w:szCs w:val="22"/>
        </w:rPr>
      </w:pPr>
      <w:r w:rsidRPr="00B1474A">
        <w:rPr>
          <w:rFonts w:ascii="Calibri" w:eastAsia="Calibri" w:hAnsi="Calibri"/>
          <w:sz w:val="22"/>
          <w:szCs w:val="22"/>
        </w:rPr>
        <w:t>To meet minimum event safety requirements the following applies:</w:t>
      </w:r>
    </w:p>
    <w:tbl>
      <w:tblPr>
        <w:tblStyle w:val="GridTable1Light-Accent61"/>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1403"/>
        <w:gridCol w:w="1843"/>
        <w:gridCol w:w="828"/>
        <w:gridCol w:w="918"/>
        <w:gridCol w:w="947"/>
        <w:gridCol w:w="877"/>
        <w:gridCol w:w="1089"/>
        <w:gridCol w:w="1089"/>
        <w:gridCol w:w="1098"/>
      </w:tblGrid>
      <w:tr w:rsidR="00327570" w:rsidRPr="00B1474A" w14:paraId="45C7B80F" w14:textId="77777777" w:rsidTr="006016BF">
        <w:trPr>
          <w:cnfStyle w:val="100000000000" w:firstRow="1" w:lastRow="0" w:firstColumn="0" w:lastColumn="0" w:oddVBand="0" w:evenVBand="0" w:oddHBand="0" w:evenHBand="0" w:firstRowFirstColumn="0" w:firstRowLastColumn="0" w:lastRowFirstColumn="0" w:lastRowLastColumn="0"/>
          <w:cantSplit/>
          <w:trHeight w:val="1696"/>
        </w:trPr>
        <w:tc>
          <w:tcPr>
            <w:cnfStyle w:val="001000000000" w:firstRow="0" w:lastRow="0" w:firstColumn="1" w:lastColumn="0" w:oddVBand="0" w:evenVBand="0" w:oddHBand="0" w:evenHBand="0" w:firstRowFirstColumn="0" w:firstRowLastColumn="0" w:lastRowFirstColumn="0" w:lastRowLastColumn="0"/>
            <w:tcW w:w="1403" w:type="dxa"/>
            <w:tcBorders>
              <w:bottom w:val="none" w:sz="0" w:space="0" w:color="auto"/>
            </w:tcBorders>
          </w:tcPr>
          <w:p w14:paraId="50E3DE17" w14:textId="77777777" w:rsidR="00327570" w:rsidRPr="00B1474A" w:rsidRDefault="00327570" w:rsidP="006016BF">
            <w:pPr>
              <w:jc w:val="center"/>
              <w:rPr>
                <w:sz w:val="22"/>
                <w:szCs w:val="22"/>
              </w:rPr>
            </w:pPr>
          </w:p>
        </w:tc>
        <w:tc>
          <w:tcPr>
            <w:tcW w:w="1843" w:type="dxa"/>
            <w:tcBorders>
              <w:bottom w:val="none" w:sz="0" w:space="0" w:color="auto"/>
            </w:tcBorders>
          </w:tcPr>
          <w:p w14:paraId="50CBE5FB" w14:textId="77777777" w:rsidR="00327570" w:rsidRDefault="00327570" w:rsidP="006016BF">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0"/>
                <w:szCs w:val="20"/>
              </w:rPr>
            </w:pPr>
          </w:p>
          <w:p w14:paraId="3942AEEB" w14:textId="77777777" w:rsidR="00327570" w:rsidRDefault="00327570" w:rsidP="006016BF">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0"/>
                <w:szCs w:val="20"/>
              </w:rPr>
            </w:pPr>
          </w:p>
          <w:p w14:paraId="4E3D33F4" w14:textId="77777777" w:rsidR="00327570" w:rsidRDefault="00327570" w:rsidP="006016BF">
            <w:pP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0"/>
                <w:szCs w:val="20"/>
              </w:rPr>
            </w:pPr>
          </w:p>
          <w:p w14:paraId="1CFEF587" w14:textId="77777777" w:rsidR="00327570" w:rsidRPr="003E0522" w:rsidRDefault="00327570" w:rsidP="006016BF">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0"/>
                <w:szCs w:val="20"/>
              </w:rPr>
            </w:pPr>
            <w:r w:rsidRPr="003E0522">
              <w:rPr>
                <w:rFonts w:ascii="Arial Narrow" w:hAnsi="Arial Narrow"/>
                <w:sz w:val="20"/>
                <w:szCs w:val="20"/>
              </w:rPr>
              <w:t xml:space="preserve">OFFICIAL </w:t>
            </w:r>
            <w:r w:rsidRPr="003E0522">
              <w:rPr>
                <w:rFonts w:ascii="Arial Narrow" w:hAnsi="Arial Narrow"/>
                <w:sz w:val="20"/>
                <w:szCs w:val="20"/>
              </w:rPr>
              <w:sym w:font="Wingdings" w:char="F0E8"/>
            </w:r>
          </w:p>
          <w:p w14:paraId="7C1E065E" w14:textId="77777777" w:rsidR="00327570" w:rsidRDefault="00327570" w:rsidP="006016BF">
            <w:pPr>
              <w:cnfStyle w:val="100000000000" w:firstRow="1" w:lastRow="0" w:firstColumn="0" w:lastColumn="0" w:oddVBand="0" w:evenVBand="0" w:oddHBand="0" w:evenHBand="0" w:firstRowFirstColumn="0" w:firstRowLastColumn="0" w:lastRowFirstColumn="0" w:lastRowLastColumn="0"/>
              <w:rPr>
                <w:rFonts w:ascii="Arial Narrow" w:hAnsi="Arial Narrow"/>
                <w:i/>
                <w:iCs/>
                <w:sz w:val="20"/>
                <w:szCs w:val="20"/>
              </w:rPr>
            </w:pPr>
          </w:p>
          <w:p w14:paraId="26E74B8C" w14:textId="77777777" w:rsidR="00327570" w:rsidRDefault="00327570" w:rsidP="006016BF">
            <w:pPr>
              <w:cnfStyle w:val="100000000000" w:firstRow="1" w:lastRow="0" w:firstColumn="0" w:lastColumn="0" w:oddVBand="0" w:evenVBand="0" w:oddHBand="0" w:evenHBand="0" w:firstRowFirstColumn="0" w:firstRowLastColumn="0" w:lastRowFirstColumn="0" w:lastRowLastColumn="0"/>
              <w:rPr>
                <w:rFonts w:ascii="Arial Narrow" w:hAnsi="Arial Narrow"/>
                <w:i/>
                <w:iCs/>
                <w:sz w:val="20"/>
                <w:szCs w:val="20"/>
              </w:rPr>
            </w:pPr>
          </w:p>
          <w:p w14:paraId="1249F608" w14:textId="77777777" w:rsidR="00327570" w:rsidRPr="003E0522" w:rsidRDefault="00327570" w:rsidP="006016BF">
            <w:pPr>
              <w:cnfStyle w:val="100000000000" w:firstRow="1" w:lastRow="0" w:firstColumn="0" w:lastColumn="0" w:oddVBand="0" w:evenVBand="0" w:oddHBand="0" w:evenHBand="0" w:firstRowFirstColumn="0" w:firstRowLastColumn="0" w:lastRowFirstColumn="0" w:lastRowLastColumn="0"/>
              <w:rPr>
                <w:rFonts w:ascii="Arial Narrow" w:hAnsi="Arial Narrow"/>
                <w:sz w:val="20"/>
                <w:szCs w:val="20"/>
              </w:rPr>
            </w:pPr>
            <w:r w:rsidRPr="003E0522">
              <w:rPr>
                <w:rFonts w:ascii="Arial Narrow" w:hAnsi="Arial Narrow"/>
                <w:b w:val="0"/>
                <w:bCs w:val="0"/>
                <w:i/>
                <w:iCs/>
                <w:sz w:val="20"/>
                <w:szCs w:val="20"/>
              </w:rPr>
              <w:t>Competition type</w:t>
            </w:r>
            <w:r w:rsidRPr="003E0522">
              <w:rPr>
                <w:rFonts w:ascii="Arial Narrow" w:hAnsi="Arial Narrow"/>
                <w:sz w:val="20"/>
                <w:szCs w:val="20"/>
              </w:rPr>
              <w:t xml:space="preserve"> </w:t>
            </w:r>
            <w:r w:rsidRPr="003E0522">
              <w:rPr>
                <w:rFonts w:ascii="Arial Narrow" w:hAnsi="Arial Narrow"/>
                <w:sz w:val="20"/>
                <w:szCs w:val="20"/>
              </w:rPr>
              <w:sym w:font="Wingdings" w:char="F0EA"/>
            </w:r>
          </w:p>
        </w:tc>
        <w:tc>
          <w:tcPr>
            <w:tcW w:w="828" w:type="dxa"/>
            <w:tcBorders>
              <w:bottom w:val="none" w:sz="0" w:space="0" w:color="auto"/>
            </w:tcBorders>
            <w:textDirection w:val="btLr"/>
            <w:vAlign w:val="center"/>
          </w:tcPr>
          <w:p w14:paraId="3A703EEA" w14:textId="77777777" w:rsidR="00327570" w:rsidRPr="003E0522"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0"/>
                <w:szCs w:val="20"/>
              </w:rPr>
            </w:pPr>
            <w:r w:rsidRPr="003E0522">
              <w:rPr>
                <w:rFonts w:ascii="Arial Narrow" w:hAnsi="Arial Narrow"/>
                <w:sz w:val="20"/>
                <w:szCs w:val="20"/>
              </w:rPr>
              <w:t>CHIEF STEWARD</w:t>
            </w:r>
          </w:p>
        </w:tc>
        <w:tc>
          <w:tcPr>
            <w:tcW w:w="918" w:type="dxa"/>
            <w:tcBorders>
              <w:bottom w:val="none" w:sz="0" w:space="0" w:color="auto"/>
            </w:tcBorders>
            <w:textDirection w:val="btLr"/>
            <w:vAlign w:val="center"/>
          </w:tcPr>
          <w:p w14:paraId="7F2A5EB6" w14:textId="77777777" w:rsidR="00327570" w:rsidRPr="003E0522"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0"/>
                <w:szCs w:val="20"/>
              </w:rPr>
            </w:pPr>
            <w:r w:rsidRPr="003E0522">
              <w:rPr>
                <w:rFonts w:ascii="Arial Narrow" w:hAnsi="Arial Narrow"/>
                <w:sz w:val="20"/>
                <w:szCs w:val="20"/>
              </w:rPr>
              <w:t>STEWARD</w:t>
            </w:r>
          </w:p>
        </w:tc>
        <w:tc>
          <w:tcPr>
            <w:tcW w:w="947" w:type="dxa"/>
            <w:tcBorders>
              <w:bottom w:val="none" w:sz="0" w:space="0" w:color="auto"/>
            </w:tcBorders>
            <w:textDirection w:val="btLr"/>
            <w:vAlign w:val="center"/>
          </w:tcPr>
          <w:p w14:paraId="178065CE" w14:textId="77777777" w:rsidR="00327570" w:rsidRPr="003E0522"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0"/>
                <w:szCs w:val="20"/>
              </w:rPr>
            </w:pPr>
            <w:r w:rsidRPr="003E0522">
              <w:rPr>
                <w:rFonts w:ascii="Arial Narrow" w:hAnsi="Arial Narrow"/>
                <w:sz w:val="20"/>
                <w:szCs w:val="20"/>
              </w:rPr>
              <w:t>CLERK OF THE COURSE (COC)</w:t>
            </w:r>
          </w:p>
        </w:tc>
        <w:tc>
          <w:tcPr>
            <w:tcW w:w="877" w:type="dxa"/>
            <w:tcBorders>
              <w:bottom w:val="none" w:sz="0" w:space="0" w:color="auto"/>
            </w:tcBorders>
            <w:textDirection w:val="btLr"/>
            <w:vAlign w:val="center"/>
          </w:tcPr>
          <w:p w14:paraId="33CE42B7" w14:textId="77777777" w:rsidR="00327570" w:rsidRPr="003E0522"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0"/>
                <w:szCs w:val="20"/>
              </w:rPr>
            </w:pPr>
            <w:r w:rsidRPr="003E0522">
              <w:rPr>
                <w:rFonts w:ascii="Arial Narrow" w:hAnsi="Arial Narrow"/>
                <w:sz w:val="20"/>
                <w:szCs w:val="20"/>
              </w:rPr>
              <w:t>ASSISTANT COC</w:t>
            </w:r>
          </w:p>
        </w:tc>
        <w:tc>
          <w:tcPr>
            <w:tcW w:w="1089" w:type="dxa"/>
            <w:tcBorders>
              <w:bottom w:val="none" w:sz="0" w:space="0" w:color="auto"/>
            </w:tcBorders>
            <w:textDirection w:val="btLr"/>
            <w:vAlign w:val="center"/>
          </w:tcPr>
          <w:p w14:paraId="0AE226C6" w14:textId="77777777" w:rsidR="00327570" w:rsidRPr="003E0522"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0"/>
                <w:szCs w:val="20"/>
              </w:rPr>
            </w:pPr>
            <w:r w:rsidRPr="003E0522">
              <w:rPr>
                <w:rFonts w:ascii="Arial Narrow" w:hAnsi="Arial Narrow"/>
                <w:sz w:val="20"/>
                <w:szCs w:val="20"/>
              </w:rPr>
              <w:t>CHIEF SCRUTINEER</w:t>
            </w:r>
          </w:p>
        </w:tc>
        <w:tc>
          <w:tcPr>
            <w:tcW w:w="1089" w:type="dxa"/>
            <w:tcBorders>
              <w:bottom w:val="none" w:sz="0" w:space="0" w:color="auto"/>
            </w:tcBorders>
            <w:textDirection w:val="btLr"/>
            <w:vAlign w:val="center"/>
          </w:tcPr>
          <w:p w14:paraId="20F62790" w14:textId="77777777" w:rsidR="00327570" w:rsidRPr="003E0522"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0"/>
                <w:szCs w:val="20"/>
              </w:rPr>
            </w:pPr>
            <w:r w:rsidRPr="003E0522">
              <w:rPr>
                <w:rFonts w:ascii="Arial Narrow" w:hAnsi="Arial Narrow"/>
                <w:sz w:val="20"/>
                <w:szCs w:val="20"/>
              </w:rPr>
              <w:t>SCRUTINEER</w:t>
            </w:r>
          </w:p>
        </w:tc>
        <w:tc>
          <w:tcPr>
            <w:tcW w:w="1098" w:type="dxa"/>
            <w:tcBorders>
              <w:bottom w:val="none" w:sz="0" w:space="0" w:color="auto"/>
            </w:tcBorders>
            <w:textDirection w:val="btLr"/>
            <w:vAlign w:val="center"/>
          </w:tcPr>
          <w:p w14:paraId="1E588A8B" w14:textId="77777777" w:rsidR="00327570" w:rsidRPr="003E0522"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0"/>
                <w:szCs w:val="20"/>
              </w:rPr>
            </w:pPr>
            <w:r w:rsidRPr="003E0522">
              <w:rPr>
                <w:rFonts w:ascii="Arial Narrow" w:hAnsi="Arial Narrow"/>
                <w:sz w:val="20"/>
                <w:szCs w:val="20"/>
              </w:rPr>
              <w:t>TIMEKEEPER</w:t>
            </w:r>
          </w:p>
        </w:tc>
      </w:tr>
      <w:tr w:rsidR="00327570" w:rsidRPr="00B1474A" w14:paraId="035E4EF0" w14:textId="77777777" w:rsidTr="006016BF">
        <w:tc>
          <w:tcPr>
            <w:cnfStyle w:val="001000000000" w:firstRow="0" w:lastRow="0" w:firstColumn="1" w:lastColumn="0" w:oddVBand="0" w:evenVBand="0" w:oddHBand="0" w:evenHBand="0" w:firstRowFirstColumn="0" w:firstRowLastColumn="0" w:lastRowFirstColumn="0" w:lastRowLastColumn="0"/>
            <w:tcW w:w="1403" w:type="dxa"/>
            <w:shd w:val="clear" w:color="auto" w:fill="C5E0B3" w:themeFill="accent6" w:themeFillTint="66"/>
            <w:vAlign w:val="center"/>
          </w:tcPr>
          <w:p w14:paraId="19ECEED1" w14:textId="77777777" w:rsidR="00327570" w:rsidRDefault="00327570" w:rsidP="006016BF">
            <w:pPr>
              <w:jc w:val="center"/>
              <w:rPr>
                <w:b w:val="0"/>
                <w:bCs w:val="0"/>
                <w:sz w:val="22"/>
                <w:szCs w:val="22"/>
              </w:rPr>
            </w:pPr>
            <w:r w:rsidRPr="00B1474A">
              <w:rPr>
                <w:sz w:val="22"/>
                <w:szCs w:val="22"/>
              </w:rPr>
              <w:t>SOCIAL/</w:t>
            </w:r>
          </w:p>
          <w:p w14:paraId="319299D3" w14:textId="77777777" w:rsidR="00327570" w:rsidRPr="00B1474A" w:rsidRDefault="00327570" w:rsidP="006016BF">
            <w:pPr>
              <w:jc w:val="center"/>
              <w:rPr>
                <w:sz w:val="22"/>
                <w:szCs w:val="22"/>
              </w:rPr>
            </w:pPr>
            <w:r w:rsidRPr="00B1474A">
              <w:rPr>
                <w:sz w:val="22"/>
                <w:szCs w:val="22"/>
              </w:rPr>
              <w:t>RECREATION</w:t>
            </w:r>
          </w:p>
        </w:tc>
        <w:tc>
          <w:tcPr>
            <w:tcW w:w="1843" w:type="dxa"/>
            <w:shd w:val="clear" w:color="auto" w:fill="C5E0B3" w:themeFill="accent6" w:themeFillTint="66"/>
          </w:tcPr>
          <w:p w14:paraId="6023FB95" w14:textId="77777777" w:rsidR="00327570" w:rsidRPr="008F5883" w:rsidRDefault="00327570" w:rsidP="006016BF">
            <w:pPr>
              <w:jc w:val="center"/>
              <w:cnfStyle w:val="000000000000" w:firstRow="0" w:lastRow="0" w:firstColumn="0" w:lastColumn="0" w:oddVBand="0" w:evenVBand="0" w:oddHBand="0" w:evenHBand="0" w:firstRowFirstColumn="0" w:firstRowLastColumn="0" w:lastRowFirstColumn="0" w:lastRowLastColumn="0"/>
              <w:rPr>
                <w:b/>
                <w:bCs/>
                <w:sz w:val="22"/>
                <w:szCs w:val="22"/>
              </w:rPr>
            </w:pPr>
            <w:r w:rsidRPr="008F5883">
              <w:rPr>
                <w:b/>
                <w:bCs/>
                <w:sz w:val="22"/>
                <w:szCs w:val="22"/>
              </w:rPr>
              <w:t>NON-COMPETITIVE</w:t>
            </w:r>
          </w:p>
        </w:tc>
        <w:tc>
          <w:tcPr>
            <w:tcW w:w="6846" w:type="dxa"/>
            <w:gridSpan w:val="7"/>
            <w:shd w:val="clear" w:color="auto" w:fill="C5E0B3" w:themeFill="accent6" w:themeFillTint="66"/>
            <w:vAlign w:val="center"/>
          </w:tcPr>
          <w:p w14:paraId="5F776B5A" w14:textId="77777777" w:rsidR="00327570" w:rsidRPr="00B1474A" w:rsidRDefault="00DF0FD9" w:rsidP="006016BF">
            <w:pPr>
              <w:jc w:val="center"/>
              <w:cnfStyle w:val="000000000000" w:firstRow="0" w:lastRow="0" w:firstColumn="0" w:lastColumn="0" w:oddVBand="0" w:evenVBand="0" w:oddHBand="0" w:evenHBand="0" w:firstRowFirstColumn="0" w:firstRowLastColumn="0" w:lastRowFirstColumn="0" w:lastRowLastColumn="0"/>
              <w:rPr>
                <w:b/>
                <w:bCs/>
              </w:rPr>
            </w:pPr>
            <w:hyperlink r:id="rId23" w:history="1">
              <w:r w:rsidR="00327570" w:rsidRPr="00C47DA9">
                <w:rPr>
                  <w:rStyle w:val="Hyperlink"/>
                  <w:rFonts w:asciiTheme="minorHAnsi" w:eastAsia="Times New Roman" w:hAnsiTheme="minorHAnsi" w:cstheme="minorHAnsi"/>
                  <w:b/>
                  <w:bCs/>
                  <w:color w:val="538135" w:themeColor="accent6" w:themeShade="BF"/>
                </w:rPr>
                <w:t>Karting</w:t>
              </w:r>
              <w:r w:rsidR="00327570" w:rsidRPr="00C47DA9">
                <w:rPr>
                  <w:rStyle w:val="Hyperlink"/>
                  <w:rFonts w:asciiTheme="minorHAnsi" w:hAnsiTheme="minorHAnsi" w:cstheme="minorHAnsi"/>
                  <w:b/>
                  <w:bCs/>
                  <w:color w:val="538135" w:themeColor="accent6" w:themeShade="BF"/>
                </w:rPr>
                <w:t xml:space="preserve"> Activity Controller</w:t>
              </w:r>
            </w:hyperlink>
            <w:r w:rsidR="00327570">
              <w:rPr>
                <w:b/>
                <w:bCs/>
              </w:rPr>
              <w:t xml:space="preserve"> (KAC)</w:t>
            </w:r>
          </w:p>
        </w:tc>
      </w:tr>
      <w:tr w:rsidR="00327570" w:rsidRPr="00B1474A" w14:paraId="40DC4479" w14:textId="77777777" w:rsidTr="006016BF">
        <w:tc>
          <w:tcPr>
            <w:cnfStyle w:val="001000000000" w:firstRow="0" w:lastRow="0" w:firstColumn="1" w:lastColumn="0" w:oddVBand="0" w:evenVBand="0" w:oddHBand="0" w:evenHBand="0" w:firstRowFirstColumn="0" w:firstRowLastColumn="0" w:lastRowFirstColumn="0" w:lastRowLastColumn="0"/>
            <w:tcW w:w="1403" w:type="dxa"/>
            <w:vAlign w:val="center"/>
          </w:tcPr>
          <w:p w14:paraId="54070E99" w14:textId="77777777" w:rsidR="00327570" w:rsidRPr="00B1474A" w:rsidRDefault="00327570" w:rsidP="006016BF">
            <w:pPr>
              <w:jc w:val="center"/>
              <w:rPr>
                <w:sz w:val="22"/>
                <w:szCs w:val="22"/>
              </w:rPr>
            </w:pPr>
            <w:r w:rsidRPr="00B1474A">
              <w:rPr>
                <w:sz w:val="22"/>
                <w:szCs w:val="22"/>
              </w:rPr>
              <w:t>CLUB</w:t>
            </w:r>
          </w:p>
        </w:tc>
        <w:tc>
          <w:tcPr>
            <w:tcW w:w="1843" w:type="dxa"/>
          </w:tcPr>
          <w:p w14:paraId="2DC7F360" w14:textId="77777777" w:rsidR="00327570" w:rsidRPr="008F5883" w:rsidRDefault="00327570" w:rsidP="006016BF">
            <w:pPr>
              <w:cnfStyle w:val="000000000000" w:firstRow="0" w:lastRow="0" w:firstColumn="0" w:lastColumn="0" w:oddVBand="0" w:evenVBand="0" w:oddHBand="0" w:evenHBand="0" w:firstRowFirstColumn="0" w:firstRowLastColumn="0" w:lastRowFirstColumn="0" w:lastRowLastColumn="0"/>
              <w:rPr>
                <w:b/>
                <w:bCs/>
                <w:sz w:val="22"/>
                <w:szCs w:val="22"/>
              </w:rPr>
            </w:pPr>
            <w:r w:rsidRPr="008F5883">
              <w:rPr>
                <w:b/>
                <w:bCs/>
                <w:sz w:val="22"/>
                <w:szCs w:val="22"/>
              </w:rPr>
              <w:t>CLUB COMPETITION</w:t>
            </w:r>
          </w:p>
        </w:tc>
        <w:tc>
          <w:tcPr>
            <w:tcW w:w="828" w:type="dxa"/>
            <w:vAlign w:val="center"/>
          </w:tcPr>
          <w:p w14:paraId="6AD08403"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color w:val="0070C0"/>
              </w:rPr>
              <w:sym w:font="Wingdings 2" w:char="F050"/>
            </w:r>
          </w:p>
        </w:tc>
        <w:tc>
          <w:tcPr>
            <w:tcW w:w="918" w:type="dxa"/>
            <w:vAlign w:val="center"/>
          </w:tcPr>
          <w:p w14:paraId="5C6554A2"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rPr>
              <w:sym w:font="Wingdings 2" w:char="F050"/>
            </w:r>
          </w:p>
        </w:tc>
        <w:tc>
          <w:tcPr>
            <w:tcW w:w="947" w:type="dxa"/>
            <w:vAlign w:val="center"/>
          </w:tcPr>
          <w:p w14:paraId="366CBA45"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rPr>
              <w:sym w:font="Wingdings 2" w:char="F050"/>
            </w:r>
          </w:p>
        </w:tc>
        <w:tc>
          <w:tcPr>
            <w:tcW w:w="877" w:type="dxa"/>
            <w:vAlign w:val="center"/>
          </w:tcPr>
          <w:p w14:paraId="0432C6BB"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rPr>
              <w:sym w:font="Wingdings 2" w:char="F050"/>
            </w:r>
          </w:p>
        </w:tc>
        <w:tc>
          <w:tcPr>
            <w:tcW w:w="2178" w:type="dxa"/>
            <w:gridSpan w:val="2"/>
            <w:vAlign w:val="center"/>
          </w:tcPr>
          <w:p w14:paraId="2AFEA95C"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rPr>
              <w:sym w:font="Wingdings 2" w:char="F050"/>
            </w:r>
          </w:p>
        </w:tc>
        <w:tc>
          <w:tcPr>
            <w:tcW w:w="1098" w:type="dxa"/>
            <w:vAlign w:val="center"/>
          </w:tcPr>
          <w:p w14:paraId="06B3F575"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rPr>
              <w:sym w:font="Wingdings 2" w:char="F050"/>
            </w:r>
          </w:p>
        </w:tc>
      </w:tr>
      <w:tr w:rsidR="00327570" w:rsidRPr="00B1474A" w14:paraId="6483DBFB" w14:textId="77777777" w:rsidTr="006016BF">
        <w:tc>
          <w:tcPr>
            <w:cnfStyle w:val="001000000000" w:firstRow="0" w:lastRow="0" w:firstColumn="1" w:lastColumn="0" w:oddVBand="0" w:evenVBand="0" w:oddHBand="0" w:evenHBand="0" w:firstRowFirstColumn="0" w:firstRowLastColumn="0" w:lastRowFirstColumn="0" w:lastRowLastColumn="0"/>
            <w:tcW w:w="1403" w:type="dxa"/>
            <w:vAlign w:val="center"/>
          </w:tcPr>
          <w:p w14:paraId="5D3BADEC" w14:textId="77777777" w:rsidR="00327570" w:rsidRPr="00B1474A" w:rsidRDefault="00327570" w:rsidP="006016BF">
            <w:pPr>
              <w:jc w:val="center"/>
              <w:rPr>
                <w:sz w:val="22"/>
                <w:szCs w:val="22"/>
              </w:rPr>
            </w:pPr>
            <w:r w:rsidRPr="00B1474A">
              <w:rPr>
                <w:sz w:val="22"/>
                <w:szCs w:val="22"/>
              </w:rPr>
              <w:t xml:space="preserve">STATE </w:t>
            </w:r>
            <w:r>
              <w:rPr>
                <w:sz w:val="22"/>
                <w:szCs w:val="22"/>
              </w:rPr>
              <w:t>&amp;</w:t>
            </w:r>
            <w:r w:rsidRPr="00B1474A">
              <w:rPr>
                <w:sz w:val="22"/>
                <w:szCs w:val="22"/>
              </w:rPr>
              <w:t xml:space="preserve"> ZONAL</w:t>
            </w:r>
          </w:p>
        </w:tc>
        <w:tc>
          <w:tcPr>
            <w:tcW w:w="1843" w:type="dxa"/>
          </w:tcPr>
          <w:p w14:paraId="558C1A03" w14:textId="77777777" w:rsidR="00327570" w:rsidRDefault="00327570" w:rsidP="006016BF">
            <w:pPr>
              <w:cnfStyle w:val="000000000000" w:firstRow="0" w:lastRow="0" w:firstColumn="0" w:lastColumn="0" w:oddVBand="0" w:evenVBand="0" w:oddHBand="0" w:evenHBand="0" w:firstRowFirstColumn="0" w:firstRowLastColumn="0" w:lastRowFirstColumn="0" w:lastRowLastColumn="0"/>
              <w:rPr>
                <w:b/>
                <w:bCs/>
                <w:sz w:val="22"/>
                <w:szCs w:val="22"/>
              </w:rPr>
            </w:pPr>
            <w:r w:rsidRPr="008F5883">
              <w:rPr>
                <w:b/>
                <w:bCs/>
                <w:sz w:val="22"/>
                <w:szCs w:val="22"/>
              </w:rPr>
              <w:t>STATE CUP</w:t>
            </w:r>
          </w:p>
          <w:p w14:paraId="7ACED8C7" w14:textId="77777777" w:rsidR="00327570" w:rsidRDefault="00327570" w:rsidP="006016BF">
            <w:pPr>
              <w:cnfStyle w:val="000000000000" w:firstRow="0" w:lastRow="0" w:firstColumn="0" w:lastColumn="0" w:oddVBand="0" w:evenVBand="0" w:oddHBand="0" w:evenHBand="0" w:firstRowFirstColumn="0" w:firstRowLastColumn="0" w:lastRowFirstColumn="0" w:lastRowLastColumn="0"/>
              <w:rPr>
                <w:b/>
                <w:bCs/>
                <w:sz w:val="22"/>
                <w:szCs w:val="22"/>
              </w:rPr>
            </w:pPr>
            <w:r w:rsidRPr="008F5883">
              <w:rPr>
                <w:b/>
                <w:bCs/>
                <w:sz w:val="22"/>
                <w:szCs w:val="22"/>
              </w:rPr>
              <w:t>STATE SERIES</w:t>
            </w:r>
          </w:p>
          <w:p w14:paraId="6C5F3583" w14:textId="77777777" w:rsidR="00327570" w:rsidRPr="008F5883" w:rsidRDefault="00327570" w:rsidP="006016BF">
            <w:pPr>
              <w:cnfStyle w:val="000000000000" w:firstRow="0" w:lastRow="0" w:firstColumn="0" w:lastColumn="0" w:oddVBand="0" w:evenVBand="0" w:oddHBand="0" w:evenHBand="0" w:firstRowFirstColumn="0" w:firstRowLastColumn="0" w:lastRowFirstColumn="0" w:lastRowLastColumn="0"/>
              <w:rPr>
                <w:b/>
                <w:bCs/>
                <w:sz w:val="22"/>
                <w:szCs w:val="22"/>
              </w:rPr>
            </w:pPr>
            <w:r w:rsidRPr="008F5883">
              <w:rPr>
                <w:b/>
                <w:bCs/>
                <w:sz w:val="22"/>
                <w:szCs w:val="22"/>
              </w:rPr>
              <w:t>STATE TROPHY ZONAL COMPETITION</w:t>
            </w:r>
          </w:p>
        </w:tc>
        <w:tc>
          <w:tcPr>
            <w:tcW w:w="828" w:type="dxa"/>
            <w:vAlign w:val="center"/>
          </w:tcPr>
          <w:p w14:paraId="1B94E019"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color w:val="00B0F0"/>
              </w:rPr>
              <w:sym w:font="Wingdings 2" w:char="F050"/>
            </w:r>
          </w:p>
        </w:tc>
        <w:tc>
          <w:tcPr>
            <w:tcW w:w="918" w:type="dxa"/>
            <w:vAlign w:val="center"/>
          </w:tcPr>
          <w:p w14:paraId="3965DC26"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color w:val="0070C0"/>
              </w:rPr>
              <w:sym w:font="Wingdings 2" w:char="F050"/>
            </w:r>
            <w:r w:rsidRPr="00B1474A">
              <w:rPr>
                <w:b/>
                <w:bCs/>
              </w:rPr>
              <w:sym w:font="Wingdings 2" w:char="F050"/>
            </w:r>
          </w:p>
        </w:tc>
        <w:tc>
          <w:tcPr>
            <w:tcW w:w="947" w:type="dxa"/>
            <w:vAlign w:val="center"/>
          </w:tcPr>
          <w:p w14:paraId="13BB7912"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rPr>
              <w:sym w:font="Wingdings 2" w:char="F050"/>
            </w:r>
          </w:p>
        </w:tc>
        <w:tc>
          <w:tcPr>
            <w:tcW w:w="877" w:type="dxa"/>
            <w:vAlign w:val="center"/>
          </w:tcPr>
          <w:p w14:paraId="1A206429"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rPr>
              <w:sym w:font="Wingdings 2" w:char="F050"/>
            </w:r>
            <w:r w:rsidRPr="00B1474A">
              <w:rPr>
                <w:b/>
                <w:bCs/>
              </w:rPr>
              <w:sym w:font="Wingdings 2" w:char="F050"/>
            </w:r>
          </w:p>
        </w:tc>
        <w:tc>
          <w:tcPr>
            <w:tcW w:w="1089" w:type="dxa"/>
            <w:vAlign w:val="center"/>
          </w:tcPr>
          <w:p w14:paraId="67AF2A58"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rPr>
              <w:sym w:font="Wingdings 2" w:char="F050"/>
            </w:r>
          </w:p>
        </w:tc>
        <w:tc>
          <w:tcPr>
            <w:tcW w:w="1089" w:type="dxa"/>
            <w:vAlign w:val="center"/>
          </w:tcPr>
          <w:p w14:paraId="45F86DAD"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rPr>
              <w:sym w:font="Wingdings 2" w:char="F050"/>
            </w:r>
            <w:r w:rsidRPr="00B1474A">
              <w:rPr>
                <w:b/>
                <w:bCs/>
              </w:rPr>
              <w:sym w:font="Wingdings 2" w:char="F050"/>
            </w:r>
          </w:p>
        </w:tc>
        <w:tc>
          <w:tcPr>
            <w:tcW w:w="1098" w:type="dxa"/>
            <w:vAlign w:val="center"/>
          </w:tcPr>
          <w:p w14:paraId="66945B6A"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rPr>
              <w:sym w:font="Wingdings 2" w:char="F050"/>
            </w:r>
          </w:p>
        </w:tc>
      </w:tr>
      <w:tr w:rsidR="00327570" w:rsidRPr="00B1474A" w14:paraId="0B165CB5" w14:textId="77777777" w:rsidTr="006016BF">
        <w:tc>
          <w:tcPr>
            <w:cnfStyle w:val="001000000000" w:firstRow="0" w:lastRow="0" w:firstColumn="1" w:lastColumn="0" w:oddVBand="0" w:evenVBand="0" w:oddHBand="0" w:evenHBand="0" w:firstRowFirstColumn="0" w:firstRowLastColumn="0" w:lastRowFirstColumn="0" w:lastRowLastColumn="0"/>
            <w:tcW w:w="1403" w:type="dxa"/>
            <w:vMerge w:val="restart"/>
            <w:vAlign w:val="center"/>
          </w:tcPr>
          <w:p w14:paraId="319B0A4B" w14:textId="77777777" w:rsidR="00327570" w:rsidRPr="00B1474A" w:rsidRDefault="00327570" w:rsidP="006016BF">
            <w:pPr>
              <w:jc w:val="center"/>
              <w:rPr>
                <w:sz w:val="22"/>
                <w:szCs w:val="22"/>
              </w:rPr>
            </w:pPr>
            <w:r w:rsidRPr="00B1474A">
              <w:rPr>
                <w:sz w:val="22"/>
                <w:szCs w:val="22"/>
              </w:rPr>
              <w:t>NATIONAL</w:t>
            </w:r>
          </w:p>
        </w:tc>
        <w:tc>
          <w:tcPr>
            <w:tcW w:w="1843" w:type="dxa"/>
          </w:tcPr>
          <w:p w14:paraId="23E6BE7B" w14:textId="77777777" w:rsidR="00327570" w:rsidRPr="008F5883" w:rsidRDefault="00327570" w:rsidP="006016BF">
            <w:pPr>
              <w:cnfStyle w:val="000000000000" w:firstRow="0" w:lastRow="0" w:firstColumn="0" w:lastColumn="0" w:oddVBand="0" w:evenVBand="0" w:oddHBand="0" w:evenHBand="0" w:firstRowFirstColumn="0" w:firstRowLastColumn="0" w:lastRowFirstColumn="0" w:lastRowLastColumn="0"/>
              <w:rPr>
                <w:b/>
                <w:bCs/>
                <w:sz w:val="22"/>
                <w:szCs w:val="22"/>
              </w:rPr>
            </w:pPr>
            <w:r w:rsidRPr="008F5883">
              <w:rPr>
                <w:b/>
                <w:bCs/>
                <w:sz w:val="22"/>
                <w:szCs w:val="22"/>
              </w:rPr>
              <w:t>STATE CHAMPIONSHIP</w:t>
            </w:r>
          </w:p>
        </w:tc>
        <w:tc>
          <w:tcPr>
            <w:tcW w:w="828" w:type="dxa"/>
            <w:vAlign w:val="center"/>
          </w:tcPr>
          <w:p w14:paraId="6626495A"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color w:val="00B050"/>
              </w:rPr>
              <w:sym w:font="Wingdings 2" w:char="F050"/>
            </w:r>
          </w:p>
        </w:tc>
        <w:tc>
          <w:tcPr>
            <w:tcW w:w="918" w:type="dxa"/>
            <w:vAlign w:val="center"/>
          </w:tcPr>
          <w:p w14:paraId="65D8E546"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color w:val="00B0F0"/>
              </w:rPr>
              <w:sym w:font="Wingdings 2" w:char="F050"/>
            </w:r>
            <w:r w:rsidRPr="00B1474A">
              <w:rPr>
                <w:b/>
                <w:bCs/>
                <w:color w:val="00B0F0"/>
              </w:rPr>
              <w:sym w:font="Wingdings 2" w:char="F050"/>
            </w:r>
            <w:r w:rsidRPr="00B1474A">
              <w:rPr>
                <w:b/>
                <w:bCs/>
                <w:color w:val="0070C0"/>
              </w:rPr>
              <w:sym w:font="Wingdings 2" w:char="F050"/>
            </w:r>
          </w:p>
        </w:tc>
        <w:tc>
          <w:tcPr>
            <w:tcW w:w="947" w:type="dxa"/>
            <w:vAlign w:val="center"/>
          </w:tcPr>
          <w:p w14:paraId="4CE097A1"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rPr>
              <w:sym w:font="Wingdings 2" w:char="F050"/>
            </w:r>
          </w:p>
        </w:tc>
        <w:tc>
          <w:tcPr>
            <w:tcW w:w="877" w:type="dxa"/>
            <w:vAlign w:val="center"/>
          </w:tcPr>
          <w:p w14:paraId="5F25D63A"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rPr>
              <w:sym w:font="Wingdings 2" w:char="F050"/>
            </w:r>
            <w:r w:rsidRPr="00B1474A">
              <w:rPr>
                <w:b/>
                <w:bCs/>
              </w:rPr>
              <w:sym w:font="Wingdings 2" w:char="F050"/>
            </w:r>
          </w:p>
        </w:tc>
        <w:tc>
          <w:tcPr>
            <w:tcW w:w="1089" w:type="dxa"/>
            <w:vAlign w:val="center"/>
          </w:tcPr>
          <w:p w14:paraId="499847A3"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rPr>
              <w:sym w:font="Wingdings 2" w:char="F050"/>
            </w:r>
          </w:p>
        </w:tc>
        <w:tc>
          <w:tcPr>
            <w:tcW w:w="1089" w:type="dxa"/>
            <w:vAlign w:val="center"/>
          </w:tcPr>
          <w:p w14:paraId="72010683"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rPr>
              <w:sym w:font="Wingdings 2" w:char="F050"/>
            </w:r>
            <w:r w:rsidRPr="00B1474A">
              <w:rPr>
                <w:b/>
                <w:bCs/>
              </w:rPr>
              <w:sym w:font="Wingdings 2" w:char="F050"/>
            </w:r>
            <w:r w:rsidRPr="00B1474A">
              <w:rPr>
                <w:b/>
                <w:bCs/>
              </w:rPr>
              <w:sym w:font="Wingdings 2" w:char="F050"/>
            </w:r>
          </w:p>
        </w:tc>
        <w:tc>
          <w:tcPr>
            <w:tcW w:w="1098" w:type="dxa"/>
            <w:vAlign w:val="center"/>
          </w:tcPr>
          <w:p w14:paraId="2C63C8AD"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rPr>
              <w:sym w:font="Wingdings 2" w:char="F050"/>
            </w:r>
          </w:p>
        </w:tc>
      </w:tr>
      <w:tr w:rsidR="00327570" w:rsidRPr="00B1474A" w14:paraId="7C098C70" w14:textId="77777777" w:rsidTr="006016BF">
        <w:tc>
          <w:tcPr>
            <w:cnfStyle w:val="001000000000" w:firstRow="0" w:lastRow="0" w:firstColumn="1" w:lastColumn="0" w:oddVBand="0" w:evenVBand="0" w:oddHBand="0" w:evenHBand="0" w:firstRowFirstColumn="0" w:firstRowLastColumn="0" w:lastRowFirstColumn="0" w:lastRowLastColumn="0"/>
            <w:tcW w:w="1403" w:type="dxa"/>
            <w:vMerge/>
          </w:tcPr>
          <w:p w14:paraId="73EF46A5" w14:textId="77777777" w:rsidR="00327570" w:rsidRPr="00B1474A" w:rsidRDefault="00327570" w:rsidP="006016BF">
            <w:pPr>
              <w:rPr>
                <w:sz w:val="22"/>
                <w:szCs w:val="22"/>
              </w:rPr>
            </w:pPr>
          </w:p>
        </w:tc>
        <w:tc>
          <w:tcPr>
            <w:tcW w:w="1843" w:type="dxa"/>
          </w:tcPr>
          <w:p w14:paraId="3D761F4D" w14:textId="77777777" w:rsidR="00327570" w:rsidRDefault="00327570" w:rsidP="006016BF">
            <w:pPr>
              <w:cnfStyle w:val="000000000000" w:firstRow="0" w:lastRow="0" w:firstColumn="0" w:lastColumn="0" w:oddVBand="0" w:evenVBand="0" w:oddHBand="0" w:evenHBand="0" w:firstRowFirstColumn="0" w:firstRowLastColumn="0" w:lastRowFirstColumn="0" w:lastRowLastColumn="0"/>
              <w:rPr>
                <w:b/>
                <w:bCs/>
                <w:sz w:val="22"/>
                <w:szCs w:val="22"/>
              </w:rPr>
            </w:pPr>
            <w:r w:rsidRPr="008F5883">
              <w:rPr>
                <w:b/>
                <w:bCs/>
                <w:sz w:val="22"/>
                <w:szCs w:val="22"/>
              </w:rPr>
              <w:t>NATIONAL CHAMPIONSHIP NATIONAL SERIES</w:t>
            </w:r>
          </w:p>
          <w:p w14:paraId="779BB472" w14:textId="77777777" w:rsidR="00327570" w:rsidRPr="008F5883" w:rsidRDefault="00327570" w:rsidP="006016BF">
            <w:pPr>
              <w:cnfStyle w:val="000000000000" w:firstRow="0" w:lastRow="0" w:firstColumn="0" w:lastColumn="0" w:oddVBand="0" w:evenVBand="0" w:oddHBand="0" w:evenHBand="0" w:firstRowFirstColumn="0" w:firstRowLastColumn="0" w:lastRowFirstColumn="0" w:lastRowLastColumn="0"/>
              <w:rPr>
                <w:b/>
                <w:bCs/>
                <w:sz w:val="22"/>
                <w:szCs w:val="22"/>
              </w:rPr>
            </w:pPr>
            <w:r w:rsidRPr="008F5883">
              <w:rPr>
                <w:b/>
                <w:bCs/>
                <w:sz w:val="22"/>
                <w:szCs w:val="22"/>
              </w:rPr>
              <w:t xml:space="preserve">NATIONAL CUP </w:t>
            </w:r>
          </w:p>
        </w:tc>
        <w:tc>
          <w:tcPr>
            <w:tcW w:w="828" w:type="dxa"/>
            <w:vAlign w:val="center"/>
          </w:tcPr>
          <w:p w14:paraId="2B6673B3"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color w:val="00B050"/>
              </w:rPr>
              <w:sym w:font="Wingdings 2" w:char="F050"/>
            </w:r>
          </w:p>
        </w:tc>
        <w:tc>
          <w:tcPr>
            <w:tcW w:w="918" w:type="dxa"/>
            <w:vAlign w:val="center"/>
          </w:tcPr>
          <w:p w14:paraId="14715E4A"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rPr>
              <w:sym w:font="Wingdings 2" w:char="F050"/>
            </w:r>
            <w:r w:rsidRPr="00B1474A">
              <w:rPr>
                <w:b/>
                <w:bCs/>
              </w:rPr>
              <w:sym w:font="Wingdings 2" w:char="F050"/>
            </w:r>
            <w:r w:rsidRPr="00B1474A">
              <w:rPr>
                <w:b/>
                <w:bCs/>
              </w:rPr>
              <w:sym w:font="Wingdings 2" w:char="F050"/>
            </w:r>
            <w:r w:rsidRPr="00B1474A">
              <w:rPr>
                <w:b/>
                <w:bCs/>
              </w:rPr>
              <w:sym w:font="Wingdings 2" w:char="F050"/>
            </w:r>
          </w:p>
        </w:tc>
        <w:tc>
          <w:tcPr>
            <w:tcW w:w="947" w:type="dxa"/>
            <w:vAlign w:val="center"/>
          </w:tcPr>
          <w:p w14:paraId="5C3B0291"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rPr>
              <w:sym w:font="Wingdings 2" w:char="F050"/>
            </w:r>
            <w:r w:rsidRPr="00B1474A">
              <w:rPr>
                <w:b/>
                <w:bCs/>
              </w:rPr>
              <w:t xml:space="preserve"> + </w:t>
            </w:r>
            <w:r w:rsidRPr="003E0522">
              <w:rPr>
                <w:rFonts w:ascii="Arial Narrow" w:hAnsi="Arial Narrow"/>
                <w:b/>
                <w:bCs/>
                <w:sz w:val="20"/>
                <w:szCs w:val="20"/>
              </w:rPr>
              <w:t>Race Director</w:t>
            </w:r>
          </w:p>
        </w:tc>
        <w:tc>
          <w:tcPr>
            <w:tcW w:w="877" w:type="dxa"/>
            <w:vAlign w:val="center"/>
          </w:tcPr>
          <w:p w14:paraId="5EDE4BAA"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rPr>
              <w:sym w:font="Wingdings 2" w:char="F050"/>
            </w:r>
            <w:r w:rsidRPr="00B1474A">
              <w:rPr>
                <w:b/>
                <w:bCs/>
              </w:rPr>
              <w:sym w:font="Wingdings 2" w:char="F050"/>
            </w:r>
            <w:r w:rsidRPr="00B1474A">
              <w:rPr>
                <w:b/>
                <w:bCs/>
              </w:rPr>
              <w:sym w:font="Wingdings 2" w:char="F050"/>
            </w:r>
          </w:p>
        </w:tc>
        <w:tc>
          <w:tcPr>
            <w:tcW w:w="1089" w:type="dxa"/>
            <w:vAlign w:val="center"/>
          </w:tcPr>
          <w:p w14:paraId="1109B48B"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rPr>
              <w:sym w:font="Wingdings 2" w:char="F050"/>
            </w:r>
          </w:p>
        </w:tc>
        <w:tc>
          <w:tcPr>
            <w:tcW w:w="1089" w:type="dxa"/>
            <w:vAlign w:val="center"/>
          </w:tcPr>
          <w:p w14:paraId="3C5FEEAB"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rPr>
              <w:sym w:font="Wingdings 2" w:char="F050"/>
            </w:r>
            <w:r w:rsidRPr="00B1474A">
              <w:rPr>
                <w:b/>
                <w:bCs/>
              </w:rPr>
              <w:sym w:font="Wingdings 2" w:char="F050"/>
            </w:r>
            <w:r w:rsidRPr="00B1474A">
              <w:rPr>
                <w:b/>
                <w:bCs/>
              </w:rPr>
              <w:sym w:font="Wingdings 2" w:char="F050"/>
            </w:r>
            <w:r w:rsidRPr="00B1474A">
              <w:rPr>
                <w:b/>
                <w:bCs/>
              </w:rPr>
              <w:sym w:font="Wingdings 2" w:char="F050"/>
            </w:r>
          </w:p>
        </w:tc>
        <w:tc>
          <w:tcPr>
            <w:tcW w:w="1098" w:type="dxa"/>
            <w:vAlign w:val="center"/>
          </w:tcPr>
          <w:p w14:paraId="4753FC79" w14:textId="77777777" w:rsidR="00327570" w:rsidRPr="00B1474A" w:rsidRDefault="00327570" w:rsidP="006016BF">
            <w:pPr>
              <w:jc w:val="center"/>
              <w:cnfStyle w:val="000000000000" w:firstRow="0" w:lastRow="0" w:firstColumn="0" w:lastColumn="0" w:oddVBand="0" w:evenVBand="0" w:oddHBand="0" w:evenHBand="0" w:firstRowFirstColumn="0" w:firstRowLastColumn="0" w:lastRowFirstColumn="0" w:lastRowLastColumn="0"/>
              <w:rPr>
                <w:b/>
                <w:bCs/>
              </w:rPr>
            </w:pPr>
            <w:r w:rsidRPr="00B1474A">
              <w:rPr>
                <w:b/>
                <w:bCs/>
              </w:rPr>
              <w:sym w:font="Wingdings 2" w:char="F050"/>
            </w:r>
          </w:p>
        </w:tc>
      </w:tr>
    </w:tbl>
    <w:p w14:paraId="155DA6C4" w14:textId="77777777" w:rsidR="00327570" w:rsidRDefault="00327570" w:rsidP="00327570">
      <w:pPr>
        <w:spacing w:after="160" w:line="259" w:lineRule="auto"/>
        <w:rPr>
          <w:rFonts w:ascii="Calibri" w:eastAsia="Calibri" w:hAnsi="Calibri"/>
          <w:sz w:val="22"/>
          <w:szCs w:val="22"/>
        </w:rPr>
      </w:pPr>
      <w:r w:rsidRPr="00B1474A">
        <w:rPr>
          <w:rFonts w:ascii="Calibri" w:eastAsia="Calibri" w:hAnsi="Calibri"/>
          <w:sz w:val="22"/>
          <w:szCs w:val="22"/>
        </w:rPr>
        <w:t xml:space="preserve">Colours: </w:t>
      </w:r>
      <w:r w:rsidRPr="00B1474A">
        <w:rPr>
          <w:rFonts w:ascii="Calibri" w:eastAsia="Calibri" w:hAnsi="Calibri"/>
          <w:b/>
          <w:bCs/>
          <w:sz w:val="22"/>
          <w:szCs w:val="22"/>
        </w:rPr>
        <w:t>Any,</w:t>
      </w:r>
      <w:r w:rsidRPr="00B1474A">
        <w:rPr>
          <w:rFonts w:ascii="Calibri" w:eastAsia="Calibri" w:hAnsi="Calibri"/>
          <w:sz w:val="22"/>
          <w:szCs w:val="22"/>
        </w:rPr>
        <w:t xml:space="preserve"> </w:t>
      </w:r>
      <w:r w:rsidRPr="00B1474A">
        <w:rPr>
          <w:rFonts w:ascii="Calibri" w:eastAsia="Calibri" w:hAnsi="Calibri"/>
          <w:b/>
          <w:bCs/>
          <w:color w:val="002060"/>
          <w:sz w:val="22"/>
          <w:szCs w:val="22"/>
        </w:rPr>
        <w:t>Level 4</w:t>
      </w:r>
      <w:r w:rsidRPr="00B1474A">
        <w:rPr>
          <w:rFonts w:ascii="Calibri" w:eastAsia="Calibri" w:hAnsi="Calibri"/>
          <w:b/>
          <w:bCs/>
          <w:sz w:val="22"/>
          <w:szCs w:val="22"/>
        </w:rPr>
        <w:t xml:space="preserve">, </w:t>
      </w:r>
      <w:r w:rsidRPr="00B1474A">
        <w:rPr>
          <w:rFonts w:ascii="Calibri" w:eastAsia="Calibri" w:hAnsi="Calibri"/>
          <w:b/>
          <w:bCs/>
          <w:color w:val="0070C0"/>
          <w:sz w:val="22"/>
          <w:szCs w:val="22"/>
        </w:rPr>
        <w:t>Level 3</w:t>
      </w:r>
      <w:r w:rsidRPr="00B1474A">
        <w:rPr>
          <w:rFonts w:ascii="Calibri" w:eastAsia="Calibri" w:hAnsi="Calibri"/>
          <w:b/>
          <w:bCs/>
          <w:sz w:val="22"/>
          <w:szCs w:val="22"/>
        </w:rPr>
        <w:t xml:space="preserve">, </w:t>
      </w:r>
      <w:r w:rsidRPr="00B1474A">
        <w:rPr>
          <w:rFonts w:ascii="Calibri" w:eastAsia="Calibri" w:hAnsi="Calibri"/>
          <w:b/>
          <w:bCs/>
          <w:color w:val="00B0F0"/>
          <w:sz w:val="22"/>
          <w:szCs w:val="22"/>
        </w:rPr>
        <w:t>Level 2</w:t>
      </w:r>
      <w:r w:rsidRPr="00B1474A">
        <w:rPr>
          <w:rFonts w:ascii="Calibri" w:eastAsia="Calibri" w:hAnsi="Calibri"/>
          <w:b/>
          <w:bCs/>
          <w:sz w:val="22"/>
          <w:szCs w:val="22"/>
        </w:rPr>
        <w:t xml:space="preserve">, </w:t>
      </w:r>
      <w:r w:rsidRPr="00B1474A">
        <w:rPr>
          <w:rFonts w:ascii="Calibri" w:eastAsia="Calibri" w:hAnsi="Calibri"/>
          <w:b/>
          <w:bCs/>
          <w:color w:val="00B050"/>
          <w:sz w:val="22"/>
          <w:szCs w:val="22"/>
        </w:rPr>
        <w:t>Level 1</w:t>
      </w:r>
      <w:r w:rsidRPr="00B1474A">
        <w:rPr>
          <w:rFonts w:ascii="Calibri" w:eastAsia="Calibri" w:hAnsi="Calibri"/>
          <w:b/>
          <w:bCs/>
          <w:sz w:val="22"/>
          <w:szCs w:val="22"/>
        </w:rPr>
        <w:t xml:space="preserve"> </w:t>
      </w:r>
      <w:bookmarkStart w:id="3" w:name="_Toc129758348"/>
    </w:p>
    <w:p w14:paraId="44D36D44" w14:textId="3643BBBB" w:rsidR="00327570" w:rsidRDefault="00327570" w:rsidP="00327570">
      <w:pPr>
        <w:spacing w:line="259" w:lineRule="auto"/>
        <w:rPr>
          <w:rFonts w:asciiTheme="minorHAnsi" w:hAnsiTheme="minorHAnsi" w:cstheme="minorHAnsi"/>
          <w:b/>
          <w:bCs/>
          <w:smallCaps/>
          <w:color w:val="006600"/>
          <w:sz w:val="28"/>
          <w:szCs w:val="28"/>
        </w:rPr>
      </w:pPr>
    </w:p>
    <w:p w14:paraId="7E13AF27" w14:textId="5FE04443" w:rsidR="00327570" w:rsidRPr="00C17C75" w:rsidRDefault="00AC0C86" w:rsidP="00327570">
      <w:pPr>
        <w:spacing w:line="259" w:lineRule="auto"/>
        <w:rPr>
          <w:rFonts w:asciiTheme="minorHAnsi" w:eastAsia="Calibri" w:hAnsiTheme="minorHAnsi" w:cstheme="minorHAnsi"/>
          <w:color w:val="006600"/>
          <w:sz w:val="28"/>
          <w:szCs w:val="28"/>
        </w:rPr>
      </w:pPr>
      <w:r>
        <w:rPr>
          <w:rFonts w:asciiTheme="minorHAnsi" w:hAnsiTheme="minorHAnsi" w:cstheme="minorHAnsi"/>
          <w:b/>
          <w:bCs/>
          <w:smallCaps/>
          <w:noProof/>
          <w:color w:val="006600"/>
          <w:sz w:val="28"/>
          <w:szCs w:val="28"/>
        </w:rPr>
        <mc:AlternateContent>
          <mc:Choice Requires="wpg">
            <w:drawing>
              <wp:anchor distT="0" distB="0" distL="114300" distR="114300" simplePos="0" relativeHeight="251670528" behindDoc="0" locked="0" layoutInCell="1" allowOverlap="1" wp14:anchorId="39A7A9CA" wp14:editId="3899AE79">
                <wp:simplePos x="0" y="0"/>
                <wp:positionH relativeFrom="column">
                  <wp:posOffset>3990518</wp:posOffset>
                </wp:positionH>
                <wp:positionV relativeFrom="paragraph">
                  <wp:posOffset>20752</wp:posOffset>
                </wp:positionV>
                <wp:extent cx="2512060" cy="3709365"/>
                <wp:effectExtent l="0" t="0" r="21590" b="24765"/>
                <wp:wrapSquare wrapText="bothSides"/>
                <wp:docPr id="988716278" name="Group 2"/>
                <wp:cNvGraphicFramePr/>
                <a:graphic xmlns:a="http://schemas.openxmlformats.org/drawingml/2006/main">
                  <a:graphicData uri="http://schemas.microsoft.com/office/word/2010/wordprocessingGroup">
                    <wpg:wgp>
                      <wpg:cNvGrpSpPr/>
                      <wpg:grpSpPr>
                        <a:xfrm>
                          <a:off x="0" y="0"/>
                          <a:ext cx="2512060" cy="3709365"/>
                          <a:chOff x="0" y="0"/>
                          <a:chExt cx="2512060" cy="3709365"/>
                        </a:xfrm>
                      </wpg:grpSpPr>
                      <pic:pic xmlns:pic="http://schemas.openxmlformats.org/drawingml/2006/picture">
                        <pic:nvPicPr>
                          <pic:cNvPr id="517534020" name="Picture 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512060" cy="3229610"/>
                          </a:xfrm>
                          <a:prstGeom prst="rect">
                            <a:avLst/>
                          </a:prstGeom>
                        </pic:spPr>
                      </pic:pic>
                      <wps:wsp>
                        <wps:cNvPr id="1592177387" name="Text Box 2"/>
                        <wps:cNvSpPr txBox="1">
                          <a:spLocks noChangeArrowheads="1"/>
                        </wps:cNvSpPr>
                        <wps:spPr bwMode="auto">
                          <a:xfrm>
                            <a:off x="0" y="3299155"/>
                            <a:ext cx="2511425" cy="410210"/>
                          </a:xfrm>
                          <a:prstGeom prst="rect">
                            <a:avLst/>
                          </a:prstGeom>
                          <a:solidFill>
                            <a:srgbClr val="FFFFFF"/>
                          </a:solidFill>
                          <a:ln w="9525">
                            <a:solidFill>
                              <a:srgbClr val="000000"/>
                            </a:solidFill>
                            <a:miter lim="800000"/>
                            <a:headEnd/>
                            <a:tailEnd/>
                          </a:ln>
                        </wps:spPr>
                        <wps:txbx>
                          <w:txbxContent>
                            <w:p w14:paraId="13E8CE14" w14:textId="53C8D6DD" w:rsidR="00BD1502" w:rsidRPr="00BE3BC6" w:rsidRDefault="00BD1502" w:rsidP="00AC0C86">
                              <w:pPr>
                                <w:jc w:val="center"/>
                                <w:rPr>
                                  <w:rFonts w:asciiTheme="minorHAnsi" w:hAnsiTheme="minorHAnsi" w:cstheme="minorHAnsi"/>
                                  <w:b/>
                                  <w:bCs/>
                                  <w:sz w:val="20"/>
                                  <w:szCs w:val="20"/>
                                </w:rPr>
                              </w:pPr>
                              <w:r w:rsidRPr="00BE3BC6">
                                <w:rPr>
                                  <w:rFonts w:asciiTheme="minorHAnsi" w:hAnsiTheme="minorHAnsi" w:cstheme="minorHAnsi"/>
                                  <w:b/>
                                  <w:bCs/>
                                  <w:sz w:val="20"/>
                                  <w:szCs w:val="20"/>
                                </w:rPr>
                                <w:t xml:space="preserve">We can find a role for </w:t>
                              </w:r>
                              <w:r w:rsidR="00AC0C86" w:rsidRPr="00BE3BC6">
                                <w:rPr>
                                  <w:rFonts w:asciiTheme="minorHAnsi" w:hAnsiTheme="minorHAnsi" w:cstheme="minorHAnsi"/>
                                  <w:b/>
                                  <w:bCs/>
                                  <w:sz w:val="20"/>
                                  <w:szCs w:val="20"/>
                                </w:rPr>
                                <w:t>you no matter whether you are young or old</w:t>
                              </w:r>
                              <w:r w:rsidR="00BE3BC6" w:rsidRPr="00BE3BC6">
                                <w:rPr>
                                  <w:rFonts w:asciiTheme="minorHAnsi" w:hAnsiTheme="minorHAnsi" w:cstheme="minorHAnsi"/>
                                  <w:b/>
                                  <w:bCs/>
                                  <w:sz w:val="20"/>
                                  <w:szCs w:val="20"/>
                                </w:rPr>
                                <w:t>er</w:t>
                              </w:r>
                              <w:r w:rsidR="00AC0C86" w:rsidRPr="00BE3BC6">
                                <w:rPr>
                                  <w:rFonts w:asciiTheme="minorHAnsi" w:hAnsiTheme="minorHAnsi" w:cstheme="minorHAnsi"/>
                                  <w:b/>
                                  <w:bCs/>
                                  <w:sz w:val="20"/>
                                  <w:szCs w:val="20"/>
                                </w:rPr>
                                <w:t>.</w:t>
                              </w:r>
                            </w:p>
                          </w:txbxContent>
                        </wps:txbx>
                        <wps:bodyPr rot="0" vert="horz" wrap="square" lIns="91440" tIns="45720" rIns="91440" bIns="45720" anchor="t" anchorCtr="0">
                          <a:spAutoFit/>
                        </wps:bodyPr>
                      </wps:wsp>
                    </wpg:wgp>
                  </a:graphicData>
                </a:graphic>
              </wp:anchor>
            </w:drawing>
          </mc:Choice>
          <mc:Fallback>
            <w:pict>
              <v:group w14:anchorId="39A7A9CA" id="Group 2" o:spid="_x0000_s1031" style="position:absolute;margin-left:314.2pt;margin-top:1.65pt;width:197.8pt;height:292.1pt;z-index:251670528" coordsize="25120,37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2" type="#_x0000_t75" style="position:absolute;width:25120;height:32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">
                  <v:imagedata r:id="rId25" o:title=""/>
                </v:shape>
                <v:shapetype id="_x0000_t202" coordsize="21600,21600" o:spt="202" path="m,l,21600r21600,l21600,xe">
                  <v:stroke joinstyle="miter"/>
                  <v:path gradientshapeok="t" o:connecttype="rect"/>
                </v:shapetype>
                <v:shape id="_x0000_s1033" type="#_x0000_t202" style="position:absolute;top:32991;width:25114;height:4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">
                  <v:textbox style="mso-fit-shape-to-text:t">
                    <w:txbxContent>
                      <w:p w14:paraId="13E8CE14" w14:textId="53C8D6DD" w:rsidR="00BD1502" w:rsidRPr="00BE3BC6" w:rsidRDefault="00BD1502" w:rsidP="00AC0C86">
                        <w:pPr>
                          <w:jc w:val="center"/>
                          <w:rPr>
                            <w:rFonts w:asciiTheme="minorHAnsi" w:hAnsiTheme="minorHAnsi" w:cstheme="minorHAnsi"/>
                            <w:b/>
                            <w:bCs/>
                            <w:sz w:val="20"/>
                            <w:szCs w:val="20"/>
                          </w:rPr>
                        </w:pPr>
                        <w:r w:rsidRPr="00BE3BC6">
                          <w:rPr>
                            <w:rFonts w:asciiTheme="minorHAnsi" w:hAnsiTheme="minorHAnsi" w:cstheme="minorHAnsi"/>
                            <w:b/>
                            <w:bCs/>
                            <w:sz w:val="20"/>
                            <w:szCs w:val="20"/>
                          </w:rPr>
                          <w:t xml:space="preserve">We can find a role for </w:t>
                        </w:r>
                        <w:r w:rsidR="00AC0C86" w:rsidRPr="00BE3BC6">
                          <w:rPr>
                            <w:rFonts w:asciiTheme="minorHAnsi" w:hAnsiTheme="minorHAnsi" w:cstheme="minorHAnsi"/>
                            <w:b/>
                            <w:bCs/>
                            <w:sz w:val="20"/>
                            <w:szCs w:val="20"/>
                          </w:rPr>
                          <w:t>you no matter whether you are young or old</w:t>
                        </w:r>
                        <w:r w:rsidR="00BE3BC6" w:rsidRPr="00BE3BC6">
                          <w:rPr>
                            <w:rFonts w:asciiTheme="minorHAnsi" w:hAnsiTheme="minorHAnsi" w:cstheme="minorHAnsi"/>
                            <w:b/>
                            <w:bCs/>
                            <w:sz w:val="20"/>
                            <w:szCs w:val="20"/>
                          </w:rPr>
                          <w:t>er</w:t>
                        </w:r>
                        <w:r w:rsidR="00AC0C86" w:rsidRPr="00BE3BC6">
                          <w:rPr>
                            <w:rFonts w:asciiTheme="minorHAnsi" w:hAnsiTheme="minorHAnsi" w:cstheme="minorHAnsi"/>
                            <w:b/>
                            <w:bCs/>
                            <w:sz w:val="20"/>
                            <w:szCs w:val="20"/>
                          </w:rPr>
                          <w:t>.</w:t>
                        </w:r>
                      </w:p>
                    </w:txbxContent>
                  </v:textbox>
                </v:shape>
                <w10:wrap type="square"/>
              </v:group>
            </w:pict>
          </mc:Fallback>
        </mc:AlternateContent>
      </w:r>
      <w:r w:rsidR="00327570">
        <w:rPr>
          <w:rFonts w:asciiTheme="minorHAnsi" w:hAnsiTheme="minorHAnsi" w:cstheme="minorHAnsi"/>
          <w:b/>
          <w:bCs/>
          <w:smallCaps/>
          <w:color w:val="006600"/>
          <w:sz w:val="28"/>
          <w:szCs w:val="28"/>
        </w:rPr>
        <w:t xml:space="preserve">APPENDIX 5 - </w:t>
      </w:r>
      <w:r w:rsidR="00327570" w:rsidRPr="00C17C75">
        <w:rPr>
          <w:rFonts w:asciiTheme="minorHAnsi" w:hAnsiTheme="minorHAnsi" w:cstheme="minorHAnsi"/>
          <w:b/>
          <w:bCs/>
          <w:smallCaps/>
          <w:color w:val="006600"/>
          <w:sz w:val="28"/>
          <w:szCs w:val="28"/>
        </w:rPr>
        <w:t>JUNIOR OFFICIALS</w:t>
      </w:r>
      <w:bookmarkEnd w:id="3"/>
    </w:p>
    <w:p w14:paraId="5433691F" w14:textId="10292C22" w:rsidR="00327570" w:rsidRDefault="00327570" w:rsidP="00327570">
      <w:pPr>
        <w:spacing w:after="160" w:line="259" w:lineRule="auto"/>
        <w:rPr>
          <w:rFonts w:ascii="Calibri" w:eastAsia="Calibri" w:hAnsi="Calibri"/>
          <w:sz w:val="22"/>
          <w:szCs w:val="22"/>
        </w:rPr>
      </w:pPr>
      <w:r>
        <w:rPr>
          <w:rFonts w:ascii="Calibri" w:eastAsia="Calibri" w:hAnsi="Calibri"/>
          <w:sz w:val="22"/>
          <w:szCs w:val="22"/>
        </w:rPr>
        <w:t>Minors</w:t>
      </w:r>
      <w:r w:rsidRPr="00B1474A">
        <w:rPr>
          <w:rFonts w:ascii="Calibri" w:eastAsia="Calibri" w:hAnsi="Calibri"/>
          <w:sz w:val="22"/>
          <w:szCs w:val="22"/>
        </w:rPr>
        <w:t xml:space="preserve"> can become officials too from the age of 14 years old.</w:t>
      </w:r>
      <w:r>
        <w:rPr>
          <w:rFonts w:ascii="Calibri" w:eastAsia="Calibri" w:hAnsi="Calibri"/>
          <w:sz w:val="22"/>
          <w:szCs w:val="22"/>
        </w:rPr>
        <w:t xml:space="preserve"> </w:t>
      </w:r>
    </w:p>
    <w:p w14:paraId="5354B123" w14:textId="29B032EF" w:rsidR="00327570" w:rsidRPr="00B1474A" w:rsidRDefault="00327570" w:rsidP="00327570">
      <w:pPr>
        <w:spacing w:after="160" w:line="259" w:lineRule="auto"/>
        <w:rPr>
          <w:rFonts w:ascii="Calibri" w:eastAsia="Calibri" w:hAnsi="Calibri"/>
          <w:sz w:val="22"/>
          <w:szCs w:val="22"/>
        </w:rPr>
      </w:pPr>
      <w:r w:rsidRPr="00B1474A">
        <w:rPr>
          <w:rFonts w:ascii="Calibri" w:eastAsia="Calibri" w:hAnsi="Calibri"/>
          <w:sz w:val="22"/>
          <w:szCs w:val="22"/>
        </w:rPr>
        <w:t xml:space="preserve">Refer: </w:t>
      </w:r>
      <w:hyperlink r:id="rId26" w:history="1">
        <w:r w:rsidRPr="00AD4199">
          <w:rPr>
            <w:rFonts w:ascii="Calibri" w:eastAsia="Calibri" w:hAnsi="Calibri"/>
            <w:b/>
            <w:bCs/>
            <w:color w:val="538135" w:themeColor="accent6" w:themeShade="BF"/>
            <w:sz w:val="22"/>
            <w:szCs w:val="22"/>
            <w:u w:val="single"/>
          </w:rPr>
          <w:t>https://www.karting.net.au/wp-content/uploads/2019/11/P26-Junior-Officials-Policy.pdf</w:t>
        </w:r>
      </w:hyperlink>
      <w:r w:rsidRPr="00AD4199">
        <w:rPr>
          <w:rFonts w:ascii="Calibri" w:eastAsia="Calibri" w:hAnsi="Calibri"/>
          <w:color w:val="538135" w:themeColor="accent6" w:themeShade="BF"/>
          <w:sz w:val="22"/>
          <w:szCs w:val="22"/>
        </w:rPr>
        <w:t xml:space="preserve"> </w:t>
      </w:r>
    </w:p>
    <w:p w14:paraId="731C749D" w14:textId="745E400E" w:rsidR="00327570" w:rsidRPr="00B1474A" w:rsidRDefault="00327570" w:rsidP="00327570">
      <w:pPr>
        <w:spacing w:after="160" w:line="259" w:lineRule="auto"/>
        <w:rPr>
          <w:rFonts w:ascii="Calibri" w:eastAsia="Calibri" w:hAnsi="Calibri"/>
          <w:sz w:val="22"/>
          <w:szCs w:val="22"/>
        </w:rPr>
      </w:pPr>
      <w:r w:rsidRPr="00B1474A">
        <w:rPr>
          <w:rFonts w:ascii="Calibri" w:eastAsia="Calibri" w:hAnsi="Calibri"/>
          <w:sz w:val="22"/>
          <w:szCs w:val="22"/>
        </w:rPr>
        <w:t>Junior officials must be supervised by another official, 18 years or older who holds a current valid KA Officials Licence</w:t>
      </w:r>
    </w:p>
    <w:p w14:paraId="25B29044" w14:textId="05119E4A" w:rsidR="00327570" w:rsidRDefault="00327570" w:rsidP="00327570">
      <w:pPr>
        <w:spacing w:after="160" w:line="259" w:lineRule="auto"/>
        <w:rPr>
          <w:rFonts w:ascii="Calibri" w:eastAsia="Calibri" w:hAnsi="Calibri"/>
          <w:sz w:val="22"/>
          <w:szCs w:val="22"/>
        </w:rPr>
      </w:pPr>
      <w:r w:rsidRPr="00B1474A">
        <w:rPr>
          <w:rFonts w:ascii="Calibri" w:eastAsia="Calibri" w:hAnsi="Calibri"/>
          <w:sz w:val="22"/>
          <w:szCs w:val="22"/>
        </w:rPr>
        <w:t>Encouraging juniors to officiate is a great way to introduce them to volunteering at a young age and keep them in the sport.</w:t>
      </w:r>
      <w:r>
        <w:rPr>
          <w:rFonts w:ascii="Calibri" w:eastAsia="Calibri" w:hAnsi="Calibri"/>
          <w:sz w:val="22"/>
          <w:szCs w:val="22"/>
        </w:rPr>
        <w:t xml:space="preserve"> </w:t>
      </w:r>
      <w:r w:rsidRPr="00B1474A">
        <w:rPr>
          <w:rFonts w:ascii="Calibri" w:eastAsia="Calibri" w:hAnsi="Calibri"/>
          <w:sz w:val="22"/>
          <w:szCs w:val="22"/>
        </w:rPr>
        <w:t xml:space="preserve">Junior Officials can also be non-racing family members looking for another way to get involved in motorsports. </w:t>
      </w:r>
    </w:p>
    <w:p w14:paraId="4E554377" w14:textId="77777777" w:rsidR="00327570" w:rsidRDefault="00327570" w:rsidP="00327570">
      <w:pPr>
        <w:keepNext/>
        <w:keepLines/>
        <w:spacing w:before="40" w:line="259" w:lineRule="auto"/>
        <w:outlineLvl w:val="2"/>
        <w:rPr>
          <w:rFonts w:asciiTheme="minorHAnsi" w:hAnsiTheme="minorHAnsi" w:cstheme="minorHAnsi"/>
          <w:b/>
          <w:bCs/>
          <w:smallCaps/>
          <w:color w:val="006600"/>
          <w:sz w:val="28"/>
          <w:szCs w:val="28"/>
        </w:rPr>
      </w:pPr>
    </w:p>
    <w:p w14:paraId="380A0000" w14:textId="46828F77" w:rsidR="00327570" w:rsidRPr="00C17C75" w:rsidRDefault="00327570" w:rsidP="00327570">
      <w:pPr>
        <w:keepNext/>
        <w:keepLines/>
        <w:spacing w:before="40" w:line="259" w:lineRule="auto"/>
        <w:outlineLvl w:val="2"/>
        <w:rPr>
          <w:rFonts w:asciiTheme="minorHAnsi" w:hAnsiTheme="minorHAnsi" w:cstheme="minorHAnsi"/>
          <w:b/>
          <w:bCs/>
          <w:smallCaps/>
          <w:color w:val="006600"/>
          <w:sz w:val="28"/>
          <w:szCs w:val="28"/>
        </w:rPr>
      </w:pPr>
      <w:r w:rsidRPr="00C17C75">
        <w:rPr>
          <w:rFonts w:asciiTheme="minorHAnsi" w:hAnsiTheme="minorHAnsi" w:cstheme="minorHAnsi"/>
          <w:b/>
          <w:bCs/>
          <w:smallCaps/>
          <w:color w:val="006600"/>
          <w:sz w:val="28"/>
          <w:szCs w:val="28"/>
        </w:rPr>
        <w:t>SAFETY FIRST</w:t>
      </w:r>
    </w:p>
    <w:p w14:paraId="72AEDCAF" w14:textId="7103E468" w:rsidR="00327570" w:rsidRPr="00B1474A" w:rsidRDefault="00327570" w:rsidP="00327570">
      <w:pPr>
        <w:spacing w:after="160" w:line="259" w:lineRule="auto"/>
        <w:rPr>
          <w:rFonts w:ascii="Calibri" w:eastAsia="Calibri" w:hAnsi="Calibri"/>
          <w:sz w:val="22"/>
          <w:szCs w:val="22"/>
        </w:rPr>
      </w:pPr>
      <w:r w:rsidRPr="00B1474A">
        <w:rPr>
          <w:rFonts w:ascii="Calibri" w:eastAsia="Calibri" w:hAnsi="Calibri"/>
          <w:sz w:val="22"/>
          <w:szCs w:val="22"/>
        </w:rPr>
        <w:t>All Junior Officials must attend an official briefing and be verbally briefed on the day by a senior official. They must be made aware of whom they are responsible to; and safety measures related to the activity</w:t>
      </w:r>
      <w:r>
        <w:rPr>
          <w:rFonts w:ascii="Calibri" w:eastAsia="Calibri" w:hAnsi="Calibri"/>
          <w:sz w:val="22"/>
          <w:szCs w:val="22"/>
        </w:rPr>
        <w:t>.</w:t>
      </w:r>
    </w:p>
    <w:p w14:paraId="395519DD" w14:textId="77777777" w:rsidR="00327570" w:rsidRPr="00E45EB0" w:rsidRDefault="00327570" w:rsidP="00327570">
      <w:pPr>
        <w:spacing w:after="160" w:line="259" w:lineRule="auto"/>
        <w:rPr>
          <w:rFonts w:ascii="Calibri" w:eastAsia="Calibri" w:hAnsi="Calibri"/>
          <w:sz w:val="22"/>
          <w:szCs w:val="22"/>
        </w:rPr>
        <w:sectPr w:rsidR="00327570" w:rsidRPr="00E45EB0" w:rsidSect="00B273EC">
          <w:footerReference w:type="default" r:id="rId27"/>
          <w:pgSz w:w="11906" w:h="16838" w:code="9"/>
          <w:pgMar w:top="1134" w:right="707" w:bottom="1134" w:left="1077" w:header="510" w:footer="397" w:gutter="0"/>
          <w:pgNumType w:start="2"/>
          <w:cols w:space="708"/>
          <w:docGrid w:linePitch="360"/>
        </w:sectPr>
      </w:pPr>
      <w:r w:rsidRPr="00B1474A">
        <w:rPr>
          <w:rFonts w:ascii="Calibri" w:eastAsia="Calibri" w:hAnsi="Calibri"/>
          <w:sz w:val="22"/>
          <w:szCs w:val="22"/>
        </w:rPr>
        <w:t>Junior Officials are not permitted to attend incidents on the Track</w:t>
      </w:r>
      <w:r>
        <w:rPr>
          <w:rFonts w:ascii="Calibri" w:eastAsia="Calibri" w:hAnsi="Calibri"/>
          <w:sz w:val="22"/>
          <w:szCs w:val="22"/>
        </w:rPr>
        <w:t>.</w:t>
      </w:r>
      <w:r w:rsidRPr="00EA0FC2">
        <w:rPr>
          <w:rFonts w:asciiTheme="minorHAnsi" w:hAnsiTheme="minorHAnsi" w:cstheme="minorHAnsi"/>
          <w:noProof/>
          <w:highlight w:val="lightGray"/>
        </w:rPr>
        <w:t xml:space="preserve"> </w:t>
      </w:r>
      <w:bookmarkStart w:id="4" w:name="_Toc129758350"/>
    </w:p>
    <w:p w14:paraId="10CE0988" w14:textId="77777777" w:rsidR="00327570" w:rsidRPr="00C17C75" w:rsidRDefault="00327570" w:rsidP="00327570">
      <w:pPr>
        <w:spacing w:after="160" w:line="259" w:lineRule="auto"/>
        <w:rPr>
          <w:rFonts w:asciiTheme="minorHAnsi" w:eastAsia="Calibri" w:hAnsiTheme="minorHAnsi" w:cstheme="minorHAnsi"/>
          <w:color w:val="006600"/>
          <w:sz w:val="22"/>
          <w:szCs w:val="22"/>
        </w:rPr>
      </w:pPr>
      <w:r>
        <w:rPr>
          <w:rFonts w:asciiTheme="minorHAnsi" w:hAnsiTheme="minorHAnsi" w:cstheme="minorHAnsi"/>
          <w:b/>
          <w:bCs/>
          <w:smallCaps/>
          <w:color w:val="006600"/>
          <w:sz w:val="26"/>
          <w:szCs w:val="26"/>
        </w:rPr>
        <w:lastRenderedPageBreak/>
        <w:t xml:space="preserve">APPENDIX 6 - </w:t>
      </w:r>
      <w:r w:rsidRPr="00C17C75">
        <w:rPr>
          <w:rFonts w:asciiTheme="minorHAnsi" w:hAnsiTheme="minorHAnsi" w:cstheme="minorHAnsi"/>
          <w:b/>
          <w:bCs/>
          <w:smallCaps/>
          <w:color w:val="006600"/>
          <w:sz w:val="26"/>
          <w:szCs w:val="26"/>
        </w:rPr>
        <w:t xml:space="preserve">VOLUNTEER </w:t>
      </w:r>
      <w:r>
        <w:rPr>
          <w:rFonts w:asciiTheme="minorHAnsi" w:hAnsiTheme="minorHAnsi" w:cstheme="minorHAnsi"/>
          <w:b/>
          <w:bCs/>
          <w:smallCaps/>
          <w:color w:val="006600"/>
          <w:sz w:val="26"/>
          <w:szCs w:val="26"/>
        </w:rPr>
        <w:t xml:space="preserve">RACE </w:t>
      </w:r>
      <w:r w:rsidRPr="00C17C75">
        <w:rPr>
          <w:rFonts w:asciiTheme="minorHAnsi" w:hAnsiTheme="minorHAnsi" w:cstheme="minorHAnsi"/>
          <w:b/>
          <w:bCs/>
          <w:smallCaps/>
          <w:color w:val="006600"/>
          <w:sz w:val="26"/>
          <w:szCs w:val="26"/>
        </w:rPr>
        <w:t>OFFICIALS RECORD FORM</w:t>
      </w:r>
      <w:bookmarkEnd w:id="4"/>
    </w:p>
    <w:tbl>
      <w:tblPr>
        <w:tblStyle w:val="PlainTable11"/>
        <w:tblW w:w="0" w:type="auto"/>
        <w:tblLook w:val="04A0" w:firstRow="1" w:lastRow="0" w:firstColumn="1" w:lastColumn="0" w:noHBand="0" w:noVBand="1"/>
      </w:tblPr>
      <w:tblGrid>
        <w:gridCol w:w="899"/>
        <w:gridCol w:w="929"/>
        <w:gridCol w:w="2420"/>
        <w:gridCol w:w="2126"/>
        <w:gridCol w:w="2835"/>
        <w:gridCol w:w="2835"/>
        <w:gridCol w:w="2410"/>
      </w:tblGrid>
      <w:tr w:rsidR="00327570" w:rsidRPr="00B1474A" w14:paraId="09AF668F" w14:textId="77777777" w:rsidTr="006016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9" w:type="dxa"/>
          </w:tcPr>
          <w:p w14:paraId="4B505C81" w14:textId="77777777" w:rsidR="00327570" w:rsidRPr="006D07C0" w:rsidRDefault="00327570" w:rsidP="006016BF">
            <w:pPr>
              <w:jc w:val="center"/>
              <w:rPr>
                <w:rFonts w:ascii="Arial Narrow" w:hAnsi="Arial Narrow"/>
                <w:sz w:val="22"/>
                <w:szCs w:val="22"/>
              </w:rPr>
            </w:pPr>
            <w:r w:rsidRPr="006D07C0">
              <w:rPr>
                <w:rFonts w:ascii="Arial Narrow" w:hAnsi="Arial Narrow"/>
                <w:sz w:val="22"/>
                <w:szCs w:val="22"/>
              </w:rPr>
              <w:t>Official Role</w:t>
            </w:r>
          </w:p>
        </w:tc>
        <w:tc>
          <w:tcPr>
            <w:tcW w:w="929" w:type="dxa"/>
          </w:tcPr>
          <w:p w14:paraId="64F9A03F" w14:textId="77777777" w:rsidR="00327570" w:rsidRPr="006D07C0" w:rsidRDefault="00327570" w:rsidP="006016BF">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6D07C0">
              <w:rPr>
                <w:rFonts w:ascii="Arial Narrow" w:hAnsi="Arial Narrow"/>
                <w:sz w:val="22"/>
                <w:szCs w:val="22"/>
              </w:rPr>
              <w:t>Level (Grade)</w:t>
            </w:r>
          </w:p>
        </w:tc>
        <w:tc>
          <w:tcPr>
            <w:tcW w:w="2420" w:type="dxa"/>
          </w:tcPr>
          <w:p w14:paraId="5785737E" w14:textId="77777777" w:rsidR="00327570" w:rsidRPr="006D07C0" w:rsidRDefault="00327570" w:rsidP="006016BF">
            <w:pPr>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2"/>
                <w:szCs w:val="22"/>
              </w:rPr>
            </w:pPr>
            <w:r w:rsidRPr="006D07C0">
              <w:rPr>
                <w:rFonts w:ascii="Arial Narrow" w:hAnsi="Arial Narrow"/>
                <w:sz w:val="22"/>
                <w:szCs w:val="22"/>
              </w:rPr>
              <w:t>First Name</w:t>
            </w:r>
          </w:p>
          <w:p w14:paraId="35AC841D" w14:textId="77777777" w:rsidR="00327570" w:rsidRPr="006D07C0" w:rsidRDefault="00327570" w:rsidP="006016BF">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6D07C0">
              <w:rPr>
                <w:rFonts w:ascii="Arial Narrow" w:hAnsi="Arial Narrow"/>
                <w:sz w:val="22"/>
                <w:szCs w:val="22"/>
              </w:rPr>
              <w:t>Surname</w:t>
            </w:r>
          </w:p>
        </w:tc>
        <w:tc>
          <w:tcPr>
            <w:tcW w:w="2126" w:type="dxa"/>
          </w:tcPr>
          <w:p w14:paraId="3655101F" w14:textId="77777777" w:rsidR="00327570" w:rsidRPr="006D07C0" w:rsidRDefault="00327570" w:rsidP="006016BF">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6D07C0">
              <w:rPr>
                <w:rFonts w:ascii="Arial Narrow" w:hAnsi="Arial Narrow"/>
                <w:sz w:val="22"/>
                <w:szCs w:val="22"/>
              </w:rPr>
              <w:t>WWC / References</w:t>
            </w:r>
          </w:p>
        </w:tc>
        <w:tc>
          <w:tcPr>
            <w:tcW w:w="2835" w:type="dxa"/>
          </w:tcPr>
          <w:p w14:paraId="785848F4" w14:textId="77777777" w:rsidR="00327570" w:rsidRPr="006D07C0" w:rsidRDefault="00327570" w:rsidP="006016BF">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6D07C0">
              <w:rPr>
                <w:rFonts w:ascii="Arial Narrow" w:hAnsi="Arial Narrow"/>
                <w:sz w:val="22"/>
                <w:szCs w:val="22"/>
              </w:rPr>
              <w:t>Training achieved/required/requested</w:t>
            </w:r>
          </w:p>
        </w:tc>
        <w:tc>
          <w:tcPr>
            <w:tcW w:w="2835" w:type="dxa"/>
          </w:tcPr>
          <w:p w14:paraId="6DF3B4B8" w14:textId="77777777" w:rsidR="00327570" w:rsidRPr="006D07C0" w:rsidRDefault="00327570" w:rsidP="006016BF">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6D07C0">
              <w:rPr>
                <w:rFonts w:ascii="Arial Narrow" w:hAnsi="Arial Narrow"/>
                <w:sz w:val="22"/>
                <w:szCs w:val="22"/>
              </w:rPr>
              <w:t>Club/State/National events attended</w:t>
            </w:r>
          </w:p>
        </w:tc>
        <w:tc>
          <w:tcPr>
            <w:tcW w:w="2410" w:type="dxa"/>
          </w:tcPr>
          <w:p w14:paraId="3968EF41" w14:textId="77777777" w:rsidR="00327570" w:rsidRPr="006D07C0" w:rsidRDefault="00327570" w:rsidP="006016BF">
            <w:pPr>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6D07C0">
              <w:rPr>
                <w:rFonts w:ascii="Arial Narrow" w:hAnsi="Arial Narrow"/>
                <w:sz w:val="22"/>
                <w:szCs w:val="22"/>
              </w:rPr>
              <w:t>Licence number</w:t>
            </w:r>
          </w:p>
        </w:tc>
      </w:tr>
      <w:tr w:rsidR="00327570" w:rsidRPr="00B1474A" w14:paraId="22A3E9E4" w14:textId="77777777" w:rsidTr="006016BF">
        <w:trPr>
          <w:cnfStyle w:val="000000100000" w:firstRow="0" w:lastRow="0" w:firstColumn="0" w:lastColumn="0" w:oddVBand="0" w:evenVBand="0" w:oddHBand="1" w:evenHBand="0" w:firstRowFirstColumn="0" w:firstRowLastColumn="0" w:lastRowFirstColumn="0" w:lastRowLastColumn="0"/>
        </w:trPr>
        <w:sdt>
          <w:sdtPr>
            <w:rPr>
              <w:color w:val="404040"/>
              <w:sz w:val="22"/>
              <w:szCs w:val="22"/>
            </w:rPr>
            <w:alias w:val="Race Official"/>
            <w:tag w:val="Grid marshal"/>
            <w:id w:val="295117073"/>
            <w:placeholder>
              <w:docPart w:val="3B59C906DCBC462998EFEE86CE06B37A"/>
            </w:placeholder>
            <w:showingPlcHdr/>
            <w:dropDownList>
              <w:listItem w:value="Choose an item."/>
              <w:listItem w:displayText="Chief Steward" w:value="Chief Steward"/>
              <w:listItem w:displayText="Steward" w:value="Steward"/>
              <w:listItem w:displayText="Race Director" w:value="Race Director"/>
              <w:listItem w:displayText="Clerk of the Course" w:value="Clerk of the Course"/>
              <w:listItem w:displayText="Race Secretary" w:value="Race Secretary"/>
              <w:listItem w:displayText="Starter" w:value="Starter"/>
              <w:listItem w:displayText="Timekeeper" w:value="Timekeeper"/>
              <w:listItem w:displayText="Race Prosecutor" w:value="Race Prosecutor"/>
              <w:listItem w:displayText="Pit Marshall" w:value="Pit Marshall"/>
              <w:listItem w:displayText="Grid Marshall" w:value="Grid Marshall"/>
              <w:listItem w:displayText="Flag Marshal" w:value="Flag Marshal"/>
              <w:listItem w:displayText="Safety Light Operator" w:value="Safety Light Operator"/>
              <w:listItem w:displayText="Grid Marshal" w:value="Grid Marshal"/>
              <w:listItem w:displayText="Chief Scrutineer" w:value="Chief Scrutineer"/>
              <w:listItem w:displayText="Scrutineer" w:value="Scrutineer"/>
              <w:listItem w:displayText="Fuel Tester" w:value="Fuel Tester"/>
              <w:listItem w:displayText="Tyre Tester" w:value="Tyre Tester"/>
              <w:listItem w:displayText="Noise Control Marshal" w:value="Noise Control Marshal"/>
            </w:dropDownList>
          </w:sdtPr>
          <w:sdtEndPr/>
          <w:sdtContent>
            <w:tc>
              <w:tcPr>
                <w:cnfStyle w:val="001000000000" w:firstRow="0" w:lastRow="0" w:firstColumn="1" w:lastColumn="0" w:oddVBand="0" w:evenVBand="0" w:oddHBand="0" w:evenHBand="0" w:firstRowFirstColumn="0" w:firstRowLastColumn="0" w:lastRowFirstColumn="0" w:lastRowLastColumn="0"/>
                <w:tcW w:w="899" w:type="dxa"/>
              </w:tcPr>
              <w:p w14:paraId="28FE3C8A" w14:textId="77777777" w:rsidR="00327570" w:rsidRPr="00B1474A" w:rsidRDefault="00327570" w:rsidP="006016BF">
                <w:pPr>
                  <w:rPr>
                    <w:color w:val="404040"/>
                    <w:sz w:val="22"/>
                    <w:szCs w:val="22"/>
                  </w:rPr>
                </w:pPr>
                <w:r w:rsidRPr="00927F29">
                  <w:rPr>
                    <w:rStyle w:val="PlaceholderText"/>
                    <w:b w:val="0"/>
                    <w:bCs w:val="0"/>
                    <w:sz w:val="20"/>
                    <w:szCs w:val="20"/>
                  </w:rPr>
                  <w:t>Choose an item.</w:t>
                </w:r>
              </w:p>
            </w:tc>
          </w:sdtContent>
        </w:sdt>
        <w:sdt>
          <w:sdtPr>
            <w:rPr>
              <w:color w:val="404040"/>
              <w:sz w:val="20"/>
              <w:szCs w:val="20"/>
            </w:rPr>
            <w:alias w:val="Official Grading"/>
            <w:tag w:val="Official Grading"/>
            <w:id w:val="-699241410"/>
            <w:placeholder>
              <w:docPart w:val="3B59C906DCBC462998EFEE86CE06B37A"/>
            </w:placeholder>
            <w:showingPlcHdr/>
            <w:dropDownList>
              <w:listItem w:value="Choose an item."/>
              <w:listItem w:displayText="Level 1" w:value="Level 1"/>
              <w:listItem w:displayText="Level 2" w:value="Level 2"/>
              <w:listItem w:displayText="Level 3" w:value="Level 3"/>
              <w:listItem w:displayText="Level 4" w:value="Level 4"/>
            </w:dropDownList>
          </w:sdtPr>
          <w:sdtEndPr/>
          <w:sdtContent>
            <w:tc>
              <w:tcPr>
                <w:tcW w:w="929" w:type="dxa"/>
              </w:tcPr>
              <w:p w14:paraId="3C6543A3" w14:textId="77777777" w:rsidR="00327570" w:rsidRPr="00B41C82"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0"/>
                    <w:szCs w:val="20"/>
                  </w:rPr>
                </w:pPr>
                <w:r w:rsidRPr="00B41C82">
                  <w:rPr>
                    <w:rStyle w:val="PlaceholderText"/>
                    <w:sz w:val="20"/>
                    <w:szCs w:val="20"/>
                  </w:rPr>
                  <w:t>Choose an item.</w:t>
                </w:r>
              </w:p>
            </w:tc>
          </w:sdtContent>
        </w:sdt>
        <w:tc>
          <w:tcPr>
            <w:tcW w:w="2420" w:type="dxa"/>
          </w:tcPr>
          <w:p w14:paraId="13E0A553"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2C332437"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835" w:type="dxa"/>
          </w:tcPr>
          <w:p w14:paraId="41011B43"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835" w:type="dxa"/>
          </w:tcPr>
          <w:p w14:paraId="627FA58A"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410" w:type="dxa"/>
          </w:tcPr>
          <w:p w14:paraId="55FE94EB"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556B59D6" w14:textId="77777777" w:rsidTr="006016BF">
        <w:sdt>
          <w:sdtPr>
            <w:rPr>
              <w:color w:val="404040"/>
              <w:sz w:val="20"/>
              <w:szCs w:val="20"/>
            </w:rPr>
            <w:alias w:val="Race Official"/>
            <w:tag w:val="Grid marshal"/>
            <w:id w:val="1634604803"/>
            <w:placeholder>
              <w:docPart w:val="446C37F1B1A247B9942D93199A632CD1"/>
            </w:placeholder>
            <w:showingPlcHdr/>
            <w:dropDownList>
              <w:listItem w:value="Choose an item."/>
              <w:listItem w:displayText="Chief Steward" w:value="Chief Steward"/>
              <w:listItem w:displayText="Steward" w:value="Steward"/>
              <w:listItem w:displayText="Race Director" w:value="Race Director"/>
              <w:listItem w:displayText="Clerk of the Course" w:value="Clerk of the Course"/>
              <w:listItem w:displayText="Race Secretary" w:value="Race Secretary"/>
              <w:listItem w:displayText="Starter" w:value="Starter"/>
              <w:listItem w:displayText="Timekeeper" w:value="Timekeeper"/>
              <w:listItem w:displayText="Race Prosecutor" w:value="Race Prosecutor"/>
              <w:listItem w:displayText="Pit Marshall" w:value="Pit Marshall"/>
              <w:listItem w:displayText="Grid Marshall" w:value="Grid Marshall"/>
              <w:listItem w:displayText="Flag Marshal" w:value="Flag Marshal"/>
              <w:listItem w:displayText="Safety Light Operator" w:value="Safety Light Operator"/>
              <w:listItem w:displayText="Grid Marshal" w:value="Grid Marshal"/>
              <w:listItem w:displayText="Chief Scrutineer" w:value="Chief Scrutineer"/>
              <w:listItem w:displayText="Scrutineer" w:value="Scrutineer"/>
              <w:listItem w:displayText="Fuel Tester" w:value="Fuel Tester"/>
              <w:listItem w:displayText="Tyre Tester" w:value="Tyre Tester"/>
              <w:listItem w:displayText="Noise Control Marshal" w:value="Noise Control Marshal"/>
            </w:dropDownList>
          </w:sdtPr>
          <w:sdtEndPr/>
          <w:sdtContent>
            <w:tc>
              <w:tcPr>
                <w:cnfStyle w:val="001000000000" w:firstRow="0" w:lastRow="0" w:firstColumn="1" w:lastColumn="0" w:oddVBand="0" w:evenVBand="0" w:oddHBand="0" w:evenHBand="0" w:firstRowFirstColumn="0" w:firstRowLastColumn="0" w:lastRowFirstColumn="0" w:lastRowLastColumn="0"/>
                <w:tcW w:w="899" w:type="dxa"/>
              </w:tcPr>
              <w:p w14:paraId="0550A699" w14:textId="77777777" w:rsidR="00327570" w:rsidRPr="00B41C82" w:rsidRDefault="00327570" w:rsidP="006016BF">
                <w:pPr>
                  <w:rPr>
                    <w:b w:val="0"/>
                    <w:bCs w:val="0"/>
                    <w:color w:val="404040"/>
                    <w:sz w:val="20"/>
                    <w:szCs w:val="20"/>
                  </w:rPr>
                </w:pPr>
                <w:r w:rsidRPr="00B41C82">
                  <w:rPr>
                    <w:rStyle w:val="PlaceholderText"/>
                    <w:b w:val="0"/>
                    <w:bCs w:val="0"/>
                    <w:sz w:val="20"/>
                    <w:szCs w:val="20"/>
                  </w:rPr>
                  <w:t>Choose an item.</w:t>
                </w:r>
              </w:p>
            </w:tc>
          </w:sdtContent>
        </w:sdt>
        <w:sdt>
          <w:sdtPr>
            <w:rPr>
              <w:color w:val="404040"/>
              <w:sz w:val="20"/>
              <w:szCs w:val="20"/>
            </w:rPr>
            <w:alias w:val="Official Grading"/>
            <w:tag w:val="Official Grading"/>
            <w:id w:val="-478231868"/>
            <w:placeholder>
              <w:docPart w:val="3D6FDD867AD44954B5D35F615DC1DEBC"/>
            </w:placeholder>
            <w:showingPlcHdr/>
            <w:dropDownList>
              <w:listItem w:value="Choose an item."/>
              <w:listItem w:displayText="Level 1" w:value="Level 1"/>
              <w:listItem w:displayText="Level 2" w:value="Level 2"/>
              <w:listItem w:displayText="Level 3" w:value="Level 3"/>
              <w:listItem w:displayText="Level 4" w:value="Level 4"/>
            </w:dropDownList>
          </w:sdtPr>
          <w:sdtEndPr/>
          <w:sdtContent>
            <w:tc>
              <w:tcPr>
                <w:tcW w:w="929" w:type="dxa"/>
              </w:tcPr>
              <w:p w14:paraId="0213FC19"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r w:rsidRPr="003A28A2">
                  <w:rPr>
                    <w:rStyle w:val="PlaceholderText"/>
                    <w:sz w:val="20"/>
                    <w:szCs w:val="20"/>
                  </w:rPr>
                  <w:t>Choose an item.</w:t>
                </w:r>
              </w:p>
            </w:tc>
          </w:sdtContent>
        </w:sdt>
        <w:tc>
          <w:tcPr>
            <w:tcW w:w="2420" w:type="dxa"/>
          </w:tcPr>
          <w:p w14:paraId="53BB0D9E"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4A064BA1"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835" w:type="dxa"/>
          </w:tcPr>
          <w:p w14:paraId="6E90392D"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835" w:type="dxa"/>
          </w:tcPr>
          <w:p w14:paraId="2DEE5D73"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410" w:type="dxa"/>
          </w:tcPr>
          <w:p w14:paraId="2C83C00C"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33F25FC0" w14:textId="77777777" w:rsidTr="006016BF">
        <w:trPr>
          <w:cnfStyle w:val="000000100000" w:firstRow="0" w:lastRow="0" w:firstColumn="0" w:lastColumn="0" w:oddVBand="0" w:evenVBand="0" w:oddHBand="1" w:evenHBand="0" w:firstRowFirstColumn="0" w:firstRowLastColumn="0" w:lastRowFirstColumn="0" w:lastRowLastColumn="0"/>
        </w:trPr>
        <w:sdt>
          <w:sdtPr>
            <w:rPr>
              <w:color w:val="404040"/>
              <w:sz w:val="22"/>
              <w:szCs w:val="22"/>
            </w:rPr>
            <w:alias w:val="Race Official"/>
            <w:tag w:val="Grid marshal"/>
            <w:id w:val="-1136250010"/>
            <w:placeholder>
              <w:docPart w:val="A6848F22497843E2A8F84C92CF733DEB"/>
            </w:placeholder>
            <w:showingPlcHdr/>
            <w:dropDownList>
              <w:listItem w:value="Choose an item."/>
              <w:listItem w:displayText="Chief Steward" w:value="Chief Steward"/>
              <w:listItem w:displayText="Steward" w:value="Steward"/>
              <w:listItem w:displayText="Race Director" w:value="Race Director"/>
              <w:listItem w:displayText="Clerk of the Course" w:value="Clerk of the Course"/>
              <w:listItem w:displayText="Race Secretary" w:value="Race Secretary"/>
              <w:listItem w:displayText="Starter" w:value="Starter"/>
              <w:listItem w:displayText="Timekeeper" w:value="Timekeeper"/>
              <w:listItem w:displayText="Race Prosecutor" w:value="Race Prosecutor"/>
              <w:listItem w:displayText="Pit Marshall" w:value="Pit Marshall"/>
              <w:listItem w:displayText="Grid Marshall" w:value="Grid Marshall"/>
              <w:listItem w:displayText="Flag Marshal" w:value="Flag Marshal"/>
              <w:listItem w:displayText="Safety Light Operator" w:value="Safety Light Operator"/>
              <w:listItem w:displayText="Grid Marshal" w:value="Grid Marshal"/>
              <w:listItem w:displayText="Chief Scrutineer" w:value="Chief Scrutineer"/>
              <w:listItem w:displayText="Scrutineer" w:value="Scrutineer"/>
              <w:listItem w:displayText="Fuel Tester" w:value="Fuel Tester"/>
              <w:listItem w:displayText="Tyre Tester" w:value="Tyre Tester"/>
              <w:listItem w:displayText="Noise Control Marshal" w:value="Noise Control Marshal"/>
            </w:dropDownList>
          </w:sdtPr>
          <w:sdtEndPr/>
          <w:sdtContent>
            <w:tc>
              <w:tcPr>
                <w:cnfStyle w:val="001000000000" w:firstRow="0" w:lastRow="0" w:firstColumn="1" w:lastColumn="0" w:oddVBand="0" w:evenVBand="0" w:oddHBand="0" w:evenHBand="0" w:firstRowFirstColumn="0" w:firstRowLastColumn="0" w:lastRowFirstColumn="0" w:lastRowLastColumn="0"/>
                <w:tcW w:w="899" w:type="dxa"/>
              </w:tcPr>
              <w:p w14:paraId="1262398B" w14:textId="77777777" w:rsidR="00327570" w:rsidRPr="00927F29" w:rsidRDefault="00327570" w:rsidP="006016BF">
                <w:pPr>
                  <w:rPr>
                    <w:b w:val="0"/>
                    <w:bCs w:val="0"/>
                    <w:color w:val="404040"/>
                    <w:sz w:val="22"/>
                    <w:szCs w:val="22"/>
                  </w:rPr>
                </w:pPr>
                <w:r w:rsidRPr="00927F29">
                  <w:rPr>
                    <w:rStyle w:val="PlaceholderText"/>
                    <w:b w:val="0"/>
                    <w:bCs w:val="0"/>
                    <w:sz w:val="20"/>
                    <w:szCs w:val="20"/>
                  </w:rPr>
                  <w:t>Choose an item.</w:t>
                </w:r>
              </w:p>
            </w:tc>
          </w:sdtContent>
        </w:sdt>
        <w:sdt>
          <w:sdtPr>
            <w:rPr>
              <w:color w:val="404040"/>
              <w:sz w:val="20"/>
              <w:szCs w:val="20"/>
            </w:rPr>
            <w:alias w:val="Official Grading"/>
            <w:tag w:val="Official Grading"/>
            <w:id w:val="-277808242"/>
            <w:placeholder>
              <w:docPart w:val="16262A21338046859A91884F32A35205"/>
            </w:placeholder>
            <w:showingPlcHdr/>
            <w:dropDownList>
              <w:listItem w:value="Choose an item."/>
              <w:listItem w:displayText="Level 1" w:value="Level 1"/>
              <w:listItem w:displayText="Level 2" w:value="Level 2"/>
              <w:listItem w:displayText="Level 3" w:value="Level 3"/>
              <w:listItem w:displayText="Level 4" w:value="Level 4"/>
            </w:dropDownList>
          </w:sdtPr>
          <w:sdtEndPr/>
          <w:sdtContent>
            <w:tc>
              <w:tcPr>
                <w:tcW w:w="929" w:type="dxa"/>
              </w:tcPr>
              <w:p w14:paraId="5D4631F5"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r w:rsidRPr="003A28A2">
                  <w:rPr>
                    <w:rStyle w:val="PlaceholderText"/>
                    <w:sz w:val="20"/>
                    <w:szCs w:val="20"/>
                  </w:rPr>
                  <w:t>Choose an item.</w:t>
                </w:r>
              </w:p>
            </w:tc>
          </w:sdtContent>
        </w:sdt>
        <w:tc>
          <w:tcPr>
            <w:tcW w:w="2420" w:type="dxa"/>
          </w:tcPr>
          <w:p w14:paraId="68F76123"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75567373"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835" w:type="dxa"/>
          </w:tcPr>
          <w:p w14:paraId="1097E6A9"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835" w:type="dxa"/>
          </w:tcPr>
          <w:p w14:paraId="2E7899D1"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410" w:type="dxa"/>
          </w:tcPr>
          <w:p w14:paraId="63B1B825"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00B9A6A8" w14:textId="77777777" w:rsidTr="006016BF">
        <w:sdt>
          <w:sdtPr>
            <w:rPr>
              <w:color w:val="404040"/>
              <w:sz w:val="22"/>
              <w:szCs w:val="22"/>
            </w:rPr>
            <w:alias w:val="Race Official"/>
            <w:tag w:val="Grid marshal"/>
            <w:id w:val="-1028170333"/>
            <w:placeholder>
              <w:docPart w:val="ECF9597EFE6C42B6884F592FA275555E"/>
            </w:placeholder>
            <w:showingPlcHdr/>
            <w:dropDownList>
              <w:listItem w:value="Choose an item."/>
              <w:listItem w:displayText="Chief Steward" w:value="Chief Steward"/>
              <w:listItem w:displayText="Steward" w:value="Steward"/>
              <w:listItem w:displayText="Race Director" w:value="Race Director"/>
              <w:listItem w:displayText="Clerk of the Course" w:value="Clerk of the Course"/>
              <w:listItem w:displayText="Race Secretary" w:value="Race Secretary"/>
              <w:listItem w:displayText="Starter" w:value="Starter"/>
              <w:listItem w:displayText="Timekeeper" w:value="Timekeeper"/>
              <w:listItem w:displayText="Race Prosecutor" w:value="Race Prosecutor"/>
              <w:listItem w:displayText="Pit Marshall" w:value="Pit Marshall"/>
              <w:listItem w:displayText="Grid Marshall" w:value="Grid Marshall"/>
              <w:listItem w:displayText="Flag Marshal" w:value="Flag Marshal"/>
              <w:listItem w:displayText="Safety Light Operator" w:value="Safety Light Operator"/>
              <w:listItem w:displayText="Grid Marshal" w:value="Grid Marshal"/>
              <w:listItem w:displayText="Chief Scrutineer" w:value="Chief Scrutineer"/>
              <w:listItem w:displayText="Scrutineer" w:value="Scrutineer"/>
              <w:listItem w:displayText="Fuel Tester" w:value="Fuel Tester"/>
              <w:listItem w:displayText="Tyre Tester" w:value="Tyre Tester"/>
              <w:listItem w:displayText="Noise Control Marshal" w:value="Noise Control Marshal"/>
            </w:dropDownList>
          </w:sdtPr>
          <w:sdtEndPr/>
          <w:sdtContent>
            <w:tc>
              <w:tcPr>
                <w:cnfStyle w:val="001000000000" w:firstRow="0" w:lastRow="0" w:firstColumn="1" w:lastColumn="0" w:oddVBand="0" w:evenVBand="0" w:oddHBand="0" w:evenHBand="0" w:firstRowFirstColumn="0" w:firstRowLastColumn="0" w:lastRowFirstColumn="0" w:lastRowLastColumn="0"/>
                <w:tcW w:w="899" w:type="dxa"/>
              </w:tcPr>
              <w:p w14:paraId="74500956" w14:textId="77777777" w:rsidR="00327570" w:rsidRPr="00927F29" w:rsidRDefault="00327570" w:rsidP="006016BF">
                <w:pPr>
                  <w:rPr>
                    <w:b w:val="0"/>
                    <w:bCs w:val="0"/>
                    <w:color w:val="404040"/>
                    <w:sz w:val="22"/>
                    <w:szCs w:val="22"/>
                  </w:rPr>
                </w:pPr>
                <w:r w:rsidRPr="00927F29">
                  <w:rPr>
                    <w:rStyle w:val="PlaceholderText"/>
                    <w:b w:val="0"/>
                    <w:bCs w:val="0"/>
                    <w:sz w:val="20"/>
                    <w:szCs w:val="20"/>
                  </w:rPr>
                  <w:t>Choose an item.</w:t>
                </w:r>
              </w:p>
            </w:tc>
          </w:sdtContent>
        </w:sdt>
        <w:sdt>
          <w:sdtPr>
            <w:rPr>
              <w:color w:val="404040"/>
              <w:sz w:val="20"/>
              <w:szCs w:val="20"/>
            </w:rPr>
            <w:alias w:val="Official Grading"/>
            <w:tag w:val="Official Grading"/>
            <w:id w:val="1619177698"/>
            <w:placeholder>
              <w:docPart w:val="9EE88188577B47B588D8250BC6681046"/>
            </w:placeholder>
            <w:showingPlcHdr/>
            <w:dropDownList>
              <w:listItem w:value="Choose an item."/>
              <w:listItem w:displayText="Level 1" w:value="Level 1"/>
              <w:listItem w:displayText="Level 2" w:value="Level 2"/>
              <w:listItem w:displayText="Level 3" w:value="Level 3"/>
              <w:listItem w:displayText="Level 4" w:value="Level 4"/>
            </w:dropDownList>
          </w:sdtPr>
          <w:sdtEndPr/>
          <w:sdtContent>
            <w:tc>
              <w:tcPr>
                <w:tcW w:w="929" w:type="dxa"/>
              </w:tcPr>
              <w:p w14:paraId="3D83181C"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r w:rsidRPr="003A28A2">
                  <w:rPr>
                    <w:rStyle w:val="PlaceholderText"/>
                    <w:sz w:val="20"/>
                    <w:szCs w:val="20"/>
                  </w:rPr>
                  <w:t>Choose an item.</w:t>
                </w:r>
              </w:p>
            </w:tc>
          </w:sdtContent>
        </w:sdt>
        <w:tc>
          <w:tcPr>
            <w:tcW w:w="2420" w:type="dxa"/>
          </w:tcPr>
          <w:p w14:paraId="6940CB5A"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75C62C16"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835" w:type="dxa"/>
          </w:tcPr>
          <w:p w14:paraId="4E963384"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835" w:type="dxa"/>
          </w:tcPr>
          <w:p w14:paraId="73431B9A"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410" w:type="dxa"/>
          </w:tcPr>
          <w:p w14:paraId="7086DC2D"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4E703E21" w14:textId="77777777" w:rsidTr="006016BF">
        <w:trPr>
          <w:cnfStyle w:val="000000100000" w:firstRow="0" w:lastRow="0" w:firstColumn="0" w:lastColumn="0" w:oddVBand="0" w:evenVBand="0" w:oddHBand="1" w:evenHBand="0" w:firstRowFirstColumn="0" w:firstRowLastColumn="0" w:lastRowFirstColumn="0" w:lastRowLastColumn="0"/>
        </w:trPr>
        <w:sdt>
          <w:sdtPr>
            <w:rPr>
              <w:color w:val="404040"/>
              <w:sz w:val="22"/>
              <w:szCs w:val="22"/>
            </w:rPr>
            <w:alias w:val="Race Official"/>
            <w:tag w:val="Grid marshal"/>
            <w:id w:val="29314324"/>
            <w:placeholder>
              <w:docPart w:val="8D14C7C4E57843AC9AE3B2E1B431905F"/>
            </w:placeholder>
            <w:showingPlcHdr/>
            <w:dropDownList>
              <w:listItem w:value="Choose an item."/>
              <w:listItem w:displayText="Chief Steward" w:value="Chief Steward"/>
              <w:listItem w:displayText="Steward" w:value="Steward"/>
              <w:listItem w:displayText="Race Director" w:value="Race Director"/>
              <w:listItem w:displayText="Clerk of the Course" w:value="Clerk of the Course"/>
              <w:listItem w:displayText="Race Secretary" w:value="Race Secretary"/>
              <w:listItem w:displayText="Starter" w:value="Starter"/>
              <w:listItem w:displayText="Timekeeper" w:value="Timekeeper"/>
              <w:listItem w:displayText="Race Prosecutor" w:value="Race Prosecutor"/>
              <w:listItem w:displayText="Pit Marshall" w:value="Pit Marshall"/>
              <w:listItem w:displayText="Grid Marshall" w:value="Grid Marshall"/>
              <w:listItem w:displayText="Flag Marshal" w:value="Flag Marshal"/>
              <w:listItem w:displayText="Safety Light Operator" w:value="Safety Light Operator"/>
              <w:listItem w:displayText="Grid Marshal" w:value="Grid Marshal"/>
              <w:listItem w:displayText="Chief Scrutineer" w:value="Chief Scrutineer"/>
              <w:listItem w:displayText="Scrutineer" w:value="Scrutineer"/>
              <w:listItem w:displayText="Fuel Tester" w:value="Fuel Tester"/>
              <w:listItem w:displayText="Tyre Tester" w:value="Tyre Tester"/>
              <w:listItem w:displayText="Noise Control Marshal" w:value="Noise Control Marshal"/>
            </w:dropDownList>
          </w:sdtPr>
          <w:sdtEndPr/>
          <w:sdtContent>
            <w:tc>
              <w:tcPr>
                <w:cnfStyle w:val="001000000000" w:firstRow="0" w:lastRow="0" w:firstColumn="1" w:lastColumn="0" w:oddVBand="0" w:evenVBand="0" w:oddHBand="0" w:evenHBand="0" w:firstRowFirstColumn="0" w:firstRowLastColumn="0" w:lastRowFirstColumn="0" w:lastRowLastColumn="0"/>
                <w:tcW w:w="899" w:type="dxa"/>
              </w:tcPr>
              <w:p w14:paraId="6D3B3BB1" w14:textId="77777777" w:rsidR="00327570" w:rsidRPr="00927F29" w:rsidRDefault="00327570" w:rsidP="006016BF">
                <w:pPr>
                  <w:rPr>
                    <w:b w:val="0"/>
                    <w:bCs w:val="0"/>
                    <w:color w:val="404040"/>
                    <w:sz w:val="22"/>
                    <w:szCs w:val="22"/>
                  </w:rPr>
                </w:pPr>
                <w:r w:rsidRPr="00927F29">
                  <w:rPr>
                    <w:rStyle w:val="PlaceholderText"/>
                    <w:b w:val="0"/>
                    <w:bCs w:val="0"/>
                    <w:sz w:val="20"/>
                    <w:szCs w:val="20"/>
                  </w:rPr>
                  <w:t>Choose an item.</w:t>
                </w:r>
              </w:p>
            </w:tc>
          </w:sdtContent>
        </w:sdt>
        <w:sdt>
          <w:sdtPr>
            <w:rPr>
              <w:color w:val="404040"/>
              <w:sz w:val="20"/>
              <w:szCs w:val="20"/>
            </w:rPr>
            <w:alias w:val="Official Grading"/>
            <w:tag w:val="Official Grading"/>
            <w:id w:val="-189610418"/>
            <w:placeholder>
              <w:docPart w:val="05913489086C407C9DEA9864B79212FC"/>
            </w:placeholder>
            <w:showingPlcHdr/>
            <w:dropDownList>
              <w:listItem w:value="Choose an item."/>
              <w:listItem w:displayText="Level 1" w:value="Level 1"/>
              <w:listItem w:displayText="Level 2" w:value="Level 2"/>
              <w:listItem w:displayText="Level 3" w:value="Level 3"/>
              <w:listItem w:displayText="Level 4" w:value="Level 4"/>
            </w:dropDownList>
          </w:sdtPr>
          <w:sdtEndPr/>
          <w:sdtContent>
            <w:tc>
              <w:tcPr>
                <w:tcW w:w="929" w:type="dxa"/>
              </w:tcPr>
              <w:p w14:paraId="146DEC24"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r w:rsidRPr="003A28A2">
                  <w:rPr>
                    <w:rStyle w:val="PlaceholderText"/>
                    <w:sz w:val="20"/>
                    <w:szCs w:val="20"/>
                  </w:rPr>
                  <w:t>Choose an item.</w:t>
                </w:r>
              </w:p>
            </w:tc>
          </w:sdtContent>
        </w:sdt>
        <w:tc>
          <w:tcPr>
            <w:tcW w:w="2420" w:type="dxa"/>
          </w:tcPr>
          <w:p w14:paraId="5808E33D"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680283E8"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835" w:type="dxa"/>
          </w:tcPr>
          <w:p w14:paraId="438B58F0"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835" w:type="dxa"/>
          </w:tcPr>
          <w:p w14:paraId="53DFBA1D"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410" w:type="dxa"/>
          </w:tcPr>
          <w:p w14:paraId="48F3DCF3"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1A14D3E5" w14:textId="77777777" w:rsidTr="006016BF">
        <w:sdt>
          <w:sdtPr>
            <w:rPr>
              <w:color w:val="404040"/>
              <w:sz w:val="22"/>
              <w:szCs w:val="22"/>
            </w:rPr>
            <w:alias w:val="Race Official"/>
            <w:tag w:val="Grid marshal"/>
            <w:id w:val="1969542174"/>
            <w:placeholder>
              <w:docPart w:val="B9FE28165A5F420BB39234E39CE442FB"/>
            </w:placeholder>
            <w:showingPlcHdr/>
            <w:dropDownList>
              <w:listItem w:value="Choose an item."/>
              <w:listItem w:displayText="Chief Steward" w:value="Chief Steward"/>
              <w:listItem w:displayText="Steward" w:value="Steward"/>
              <w:listItem w:displayText="Race Director" w:value="Race Director"/>
              <w:listItem w:displayText="Clerk of the Course" w:value="Clerk of the Course"/>
              <w:listItem w:displayText="Race Secretary" w:value="Race Secretary"/>
              <w:listItem w:displayText="Starter" w:value="Starter"/>
              <w:listItem w:displayText="Timekeeper" w:value="Timekeeper"/>
              <w:listItem w:displayText="Race Prosecutor" w:value="Race Prosecutor"/>
              <w:listItem w:displayText="Pit Marshall" w:value="Pit Marshall"/>
              <w:listItem w:displayText="Grid Marshall" w:value="Grid Marshall"/>
              <w:listItem w:displayText="Flag Marshal" w:value="Flag Marshal"/>
              <w:listItem w:displayText="Safety Light Operator" w:value="Safety Light Operator"/>
              <w:listItem w:displayText="Grid Marshal" w:value="Grid Marshal"/>
              <w:listItem w:displayText="Chief Scrutineer" w:value="Chief Scrutineer"/>
              <w:listItem w:displayText="Scrutineer" w:value="Scrutineer"/>
              <w:listItem w:displayText="Fuel Tester" w:value="Fuel Tester"/>
              <w:listItem w:displayText="Tyre Tester" w:value="Tyre Tester"/>
              <w:listItem w:displayText="Noise Control Marshal" w:value="Noise Control Marshal"/>
            </w:dropDownList>
          </w:sdtPr>
          <w:sdtEndPr/>
          <w:sdtContent>
            <w:tc>
              <w:tcPr>
                <w:cnfStyle w:val="001000000000" w:firstRow="0" w:lastRow="0" w:firstColumn="1" w:lastColumn="0" w:oddVBand="0" w:evenVBand="0" w:oddHBand="0" w:evenHBand="0" w:firstRowFirstColumn="0" w:firstRowLastColumn="0" w:lastRowFirstColumn="0" w:lastRowLastColumn="0"/>
                <w:tcW w:w="899" w:type="dxa"/>
              </w:tcPr>
              <w:p w14:paraId="430C4863" w14:textId="77777777" w:rsidR="00327570" w:rsidRPr="00927F29" w:rsidRDefault="00327570" w:rsidP="006016BF">
                <w:pPr>
                  <w:rPr>
                    <w:b w:val="0"/>
                    <w:bCs w:val="0"/>
                    <w:color w:val="404040"/>
                    <w:sz w:val="22"/>
                    <w:szCs w:val="22"/>
                  </w:rPr>
                </w:pPr>
                <w:r w:rsidRPr="00927F29">
                  <w:rPr>
                    <w:rStyle w:val="PlaceholderText"/>
                    <w:b w:val="0"/>
                    <w:bCs w:val="0"/>
                    <w:sz w:val="20"/>
                    <w:szCs w:val="20"/>
                  </w:rPr>
                  <w:t>Choose an item.</w:t>
                </w:r>
              </w:p>
            </w:tc>
          </w:sdtContent>
        </w:sdt>
        <w:sdt>
          <w:sdtPr>
            <w:rPr>
              <w:color w:val="404040"/>
              <w:sz w:val="20"/>
              <w:szCs w:val="20"/>
            </w:rPr>
            <w:alias w:val="Official Grading"/>
            <w:tag w:val="Official Grading"/>
            <w:id w:val="-1147672438"/>
            <w:placeholder>
              <w:docPart w:val="0B62A09272F84FE8AD095D2501DD0B9A"/>
            </w:placeholder>
            <w:showingPlcHdr/>
            <w:dropDownList>
              <w:listItem w:value="Choose an item."/>
              <w:listItem w:displayText="Level 1" w:value="Level 1"/>
              <w:listItem w:displayText="Level 2" w:value="Level 2"/>
              <w:listItem w:displayText="Level 3" w:value="Level 3"/>
              <w:listItem w:displayText="Level 4" w:value="Level 4"/>
            </w:dropDownList>
          </w:sdtPr>
          <w:sdtEndPr/>
          <w:sdtContent>
            <w:tc>
              <w:tcPr>
                <w:tcW w:w="929" w:type="dxa"/>
              </w:tcPr>
              <w:p w14:paraId="4941D3FB"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r w:rsidRPr="003A28A2">
                  <w:rPr>
                    <w:rStyle w:val="PlaceholderText"/>
                    <w:sz w:val="20"/>
                    <w:szCs w:val="20"/>
                  </w:rPr>
                  <w:t>Choose an item.</w:t>
                </w:r>
              </w:p>
            </w:tc>
          </w:sdtContent>
        </w:sdt>
        <w:tc>
          <w:tcPr>
            <w:tcW w:w="2420" w:type="dxa"/>
          </w:tcPr>
          <w:p w14:paraId="7D6E321A"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0784FB32"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835" w:type="dxa"/>
          </w:tcPr>
          <w:p w14:paraId="13A5686F"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835" w:type="dxa"/>
          </w:tcPr>
          <w:p w14:paraId="4BA437CD"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410" w:type="dxa"/>
          </w:tcPr>
          <w:p w14:paraId="75FD8644"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0A8EC00E" w14:textId="77777777" w:rsidTr="006016BF">
        <w:trPr>
          <w:cnfStyle w:val="000000100000" w:firstRow="0" w:lastRow="0" w:firstColumn="0" w:lastColumn="0" w:oddVBand="0" w:evenVBand="0" w:oddHBand="1" w:evenHBand="0" w:firstRowFirstColumn="0" w:firstRowLastColumn="0" w:lastRowFirstColumn="0" w:lastRowLastColumn="0"/>
        </w:trPr>
        <w:sdt>
          <w:sdtPr>
            <w:rPr>
              <w:color w:val="404040"/>
              <w:sz w:val="22"/>
              <w:szCs w:val="22"/>
            </w:rPr>
            <w:alias w:val="Race Official"/>
            <w:tag w:val="Grid marshal"/>
            <w:id w:val="829866174"/>
            <w:placeholder>
              <w:docPart w:val="9E07462C85904BF18DA2B0F32A6FDD92"/>
            </w:placeholder>
            <w:showingPlcHdr/>
            <w:dropDownList>
              <w:listItem w:value="Choose an item."/>
              <w:listItem w:displayText="Chief Steward" w:value="Chief Steward"/>
              <w:listItem w:displayText="Steward" w:value="Steward"/>
              <w:listItem w:displayText="Race Director" w:value="Race Director"/>
              <w:listItem w:displayText="Clerk of the Course" w:value="Clerk of the Course"/>
              <w:listItem w:displayText="Race Secretary" w:value="Race Secretary"/>
              <w:listItem w:displayText="Starter" w:value="Starter"/>
              <w:listItem w:displayText="Timekeeper" w:value="Timekeeper"/>
              <w:listItem w:displayText="Race Prosecutor" w:value="Race Prosecutor"/>
              <w:listItem w:displayText="Pit Marshall" w:value="Pit Marshall"/>
              <w:listItem w:displayText="Grid Marshall" w:value="Grid Marshall"/>
              <w:listItem w:displayText="Flag Marshal" w:value="Flag Marshal"/>
              <w:listItem w:displayText="Safety Light Operator" w:value="Safety Light Operator"/>
              <w:listItem w:displayText="Grid Marshal" w:value="Grid Marshal"/>
              <w:listItem w:displayText="Chief Scrutineer" w:value="Chief Scrutineer"/>
              <w:listItem w:displayText="Scrutineer" w:value="Scrutineer"/>
              <w:listItem w:displayText="Fuel Tester" w:value="Fuel Tester"/>
              <w:listItem w:displayText="Tyre Tester" w:value="Tyre Tester"/>
              <w:listItem w:displayText="Noise Control Marshal" w:value="Noise Control Marshal"/>
            </w:dropDownList>
          </w:sdtPr>
          <w:sdtEndPr/>
          <w:sdtContent>
            <w:tc>
              <w:tcPr>
                <w:cnfStyle w:val="001000000000" w:firstRow="0" w:lastRow="0" w:firstColumn="1" w:lastColumn="0" w:oddVBand="0" w:evenVBand="0" w:oddHBand="0" w:evenHBand="0" w:firstRowFirstColumn="0" w:firstRowLastColumn="0" w:lastRowFirstColumn="0" w:lastRowLastColumn="0"/>
                <w:tcW w:w="899" w:type="dxa"/>
              </w:tcPr>
              <w:p w14:paraId="2C11AEF7" w14:textId="77777777" w:rsidR="00327570" w:rsidRPr="00927F29" w:rsidRDefault="00327570" w:rsidP="006016BF">
                <w:pPr>
                  <w:rPr>
                    <w:b w:val="0"/>
                    <w:bCs w:val="0"/>
                    <w:color w:val="404040"/>
                    <w:sz w:val="22"/>
                    <w:szCs w:val="22"/>
                  </w:rPr>
                </w:pPr>
                <w:r w:rsidRPr="00927F29">
                  <w:rPr>
                    <w:rStyle w:val="PlaceholderText"/>
                    <w:b w:val="0"/>
                    <w:bCs w:val="0"/>
                    <w:sz w:val="20"/>
                    <w:szCs w:val="20"/>
                  </w:rPr>
                  <w:t>Choose an item.</w:t>
                </w:r>
              </w:p>
            </w:tc>
          </w:sdtContent>
        </w:sdt>
        <w:sdt>
          <w:sdtPr>
            <w:rPr>
              <w:color w:val="404040"/>
              <w:sz w:val="20"/>
              <w:szCs w:val="20"/>
            </w:rPr>
            <w:alias w:val="Official Grading"/>
            <w:tag w:val="Official Grading"/>
            <w:id w:val="-1065571188"/>
            <w:placeholder>
              <w:docPart w:val="F4DAFF7B4FFC4759A24D3B2C6B61A20A"/>
            </w:placeholder>
            <w:showingPlcHdr/>
            <w:dropDownList>
              <w:listItem w:value="Choose an item."/>
              <w:listItem w:displayText="Level 1" w:value="Level 1"/>
              <w:listItem w:displayText="Level 2" w:value="Level 2"/>
              <w:listItem w:displayText="Level 3" w:value="Level 3"/>
              <w:listItem w:displayText="Level 4" w:value="Level 4"/>
            </w:dropDownList>
          </w:sdtPr>
          <w:sdtEndPr/>
          <w:sdtContent>
            <w:tc>
              <w:tcPr>
                <w:tcW w:w="929" w:type="dxa"/>
              </w:tcPr>
              <w:p w14:paraId="3D720B1A"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r w:rsidRPr="003A28A2">
                  <w:rPr>
                    <w:rStyle w:val="PlaceholderText"/>
                    <w:sz w:val="20"/>
                    <w:szCs w:val="20"/>
                  </w:rPr>
                  <w:t>Choose an item.</w:t>
                </w:r>
              </w:p>
            </w:tc>
          </w:sdtContent>
        </w:sdt>
        <w:tc>
          <w:tcPr>
            <w:tcW w:w="2420" w:type="dxa"/>
          </w:tcPr>
          <w:p w14:paraId="5B20C853"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13B1F6DD"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835" w:type="dxa"/>
          </w:tcPr>
          <w:p w14:paraId="2D58468A"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835" w:type="dxa"/>
          </w:tcPr>
          <w:p w14:paraId="2E96F633"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410" w:type="dxa"/>
          </w:tcPr>
          <w:p w14:paraId="706FC2BD"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447B9F7C" w14:textId="77777777" w:rsidTr="006016BF">
        <w:sdt>
          <w:sdtPr>
            <w:rPr>
              <w:color w:val="404040"/>
              <w:sz w:val="22"/>
              <w:szCs w:val="22"/>
            </w:rPr>
            <w:alias w:val="Race Official"/>
            <w:tag w:val="Grid marshal"/>
            <w:id w:val="1473244202"/>
            <w:placeholder>
              <w:docPart w:val="EE60AD5DCCDD42089886485238472491"/>
            </w:placeholder>
            <w:showingPlcHdr/>
            <w:dropDownList>
              <w:listItem w:value="Choose an item."/>
              <w:listItem w:displayText="Chief Steward" w:value="Chief Steward"/>
              <w:listItem w:displayText="Steward" w:value="Steward"/>
              <w:listItem w:displayText="Race Director" w:value="Race Director"/>
              <w:listItem w:displayText="Clerk of the Course" w:value="Clerk of the Course"/>
              <w:listItem w:displayText="Race Secretary" w:value="Race Secretary"/>
              <w:listItem w:displayText="Starter" w:value="Starter"/>
              <w:listItem w:displayText="Timekeeper" w:value="Timekeeper"/>
              <w:listItem w:displayText="Race Prosecutor" w:value="Race Prosecutor"/>
              <w:listItem w:displayText="Pit Marshall" w:value="Pit Marshall"/>
              <w:listItem w:displayText="Grid Marshall" w:value="Grid Marshall"/>
              <w:listItem w:displayText="Flag Marshal" w:value="Flag Marshal"/>
              <w:listItem w:displayText="Safety Light Operator" w:value="Safety Light Operator"/>
              <w:listItem w:displayText="Grid Marshal" w:value="Grid Marshal"/>
              <w:listItem w:displayText="Chief Scrutineer" w:value="Chief Scrutineer"/>
              <w:listItem w:displayText="Scrutineer" w:value="Scrutineer"/>
              <w:listItem w:displayText="Fuel Tester" w:value="Fuel Tester"/>
              <w:listItem w:displayText="Tyre Tester" w:value="Tyre Tester"/>
              <w:listItem w:displayText="Noise Control Marshal" w:value="Noise Control Marshal"/>
            </w:dropDownList>
          </w:sdtPr>
          <w:sdtEndPr/>
          <w:sdtContent>
            <w:tc>
              <w:tcPr>
                <w:cnfStyle w:val="001000000000" w:firstRow="0" w:lastRow="0" w:firstColumn="1" w:lastColumn="0" w:oddVBand="0" w:evenVBand="0" w:oddHBand="0" w:evenHBand="0" w:firstRowFirstColumn="0" w:firstRowLastColumn="0" w:lastRowFirstColumn="0" w:lastRowLastColumn="0"/>
                <w:tcW w:w="899" w:type="dxa"/>
              </w:tcPr>
              <w:p w14:paraId="216A8213" w14:textId="77777777" w:rsidR="00327570" w:rsidRPr="00927F29" w:rsidRDefault="00327570" w:rsidP="006016BF">
                <w:pPr>
                  <w:rPr>
                    <w:b w:val="0"/>
                    <w:bCs w:val="0"/>
                    <w:color w:val="404040"/>
                    <w:sz w:val="22"/>
                    <w:szCs w:val="22"/>
                  </w:rPr>
                </w:pPr>
                <w:r w:rsidRPr="00927F29">
                  <w:rPr>
                    <w:rStyle w:val="PlaceholderText"/>
                    <w:b w:val="0"/>
                    <w:bCs w:val="0"/>
                    <w:sz w:val="20"/>
                    <w:szCs w:val="20"/>
                  </w:rPr>
                  <w:t>Choose an item.</w:t>
                </w:r>
              </w:p>
            </w:tc>
          </w:sdtContent>
        </w:sdt>
        <w:sdt>
          <w:sdtPr>
            <w:rPr>
              <w:color w:val="404040"/>
              <w:sz w:val="20"/>
              <w:szCs w:val="20"/>
            </w:rPr>
            <w:alias w:val="Official Grading"/>
            <w:tag w:val="Official Grading"/>
            <w:id w:val="181027395"/>
            <w:placeholder>
              <w:docPart w:val="1A02AF58AF3748A4A637BE383F6263A1"/>
            </w:placeholder>
            <w:showingPlcHdr/>
            <w:dropDownList>
              <w:listItem w:value="Choose an item."/>
              <w:listItem w:displayText="Level 1" w:value="Level 1"/>
              <w:listItem w:displayText="Level 2" w:value="Level 2"/>
              <w:listItem w:displayText="Level 3" w:value="Level 3"/>
              <w:listItem w:displayText="Level 4" w:value="Level 4"/>
            </w:dropDownList>
          </w:sdtPr>
          <w:sdtEndPr/>
          <w:sdtContent>
            <w:tc>
              <w:tcPr>
                <w:tcW w:w="929" w:type="dxa"/>
              </w:tcPr>
              <w:p w14:paraId="0E0CD418"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r w:rsidRPr="003A28A2">
                  <w:rPr>
                    <w:rStyle w:val="PlaceholderText"/>
                    <w:sz w:val="20"/>
                    <w:szCs w:val="20"/>
                  </w:rPr>
                  <w:t>Choose an item.</w:t>
                </w:r>
              </w:p>
            </w:tc>
          </w:sdtContent>
        </w:sdt>
        <w:tc>
          <w:tcPr>
            <w:tcW w:w="2420" w:type="dxa"/>
          </w:tcPr>
          <w:p w14:paraId="1D31513F"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08069E07"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835" w:type="dxa"/>
          </w:tcPr>
          <w:p w14:paraId="00E9389B"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835" w:type="dxa"/>
          </w:tcPr>
          <w:p w14:paraId="0E2D3F6B"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410" w:type="dxa"/>
          </w:tcPr>
          <w:p w14:paraId="78E6ACAF"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41F9C842" w14:textId="77777777" w:rsidTr="006016BF">
        <w:trPr>
          <w:cnfStyle w:val="000000100000" w:firstRow="0" w:lastRow="0" w:firstColumn="0" w:lastColumn="0" w:oddVBand="0" w:evenVBand="0" w:oddHBand="1" w:evenHBand="0" w:firstRowFirstColumn="0" w:firstRowLastColumn="0" w:lastRowFirstColumn="0" w:lastRowLastColumn="0"/>
        </w:trPr>
        <w:sdt>
          <w:sdtPr>
            <w:rPr>
              <w:color w:val="404040"/>
              <w:sz w:val="22"/>
              <w:szCs w:val="22"/>
            </w:rPr>
            <w:alias w:val="Race Official"/>
            <w:tag w:val="Grid marshal"/>
            <w:id w:val="-1176651024"/>
            <w:placeholder>
              <w:docPart w:val="40F724E3F5D640DC9A504154B32B3372"/>
            </w:placeholder>
            <w:showingPlcHdr/>
            <w:dropDownList>
              <w:listItem w:value="Choose an item."/>
              <w:listItem w:displayText="Chief Steward" w:value="Chief Steward"/>
              <w:listItem w:displayText="Steward" w:value="Steward"/>
              <w:listItem w:displayText="Race Director" w:value="Race Director"/>
              <w:listItem w:displayText="Clerk of the Course" w:value="Clerk of the Course"/>
              <w:listItem w:displayText="Race Secretary" w:value="Race Secretary"/>
              <w:listItem w:displayText="Starter" w:value="Starter"/>
              <w:listItem w:displayText="Timekeeper" w:value="Timekeeper"/>
              <w:listItem w:displayText="Race Prosecutor" w:value="Race Prosecutor"/>
              <w:listItem w:displayText="Pit Marshall" w:value="Pit Marshall"/>
              <w:listItem w:displayText="Grid Marshall" w:value="Grid Marshall"/>
              <w:listItem w:displayText="Flag Marshal" w:value="Flag Marshal"/>
              <w:listItem w:displayText="Safety Light Operator" w:value="Safety Light Operator"/>
              <w:listItem w:displayText="Grid Marshal" w:value="Grid Marshal"/>
              <w:listItem w:displayText="Chief Scrutineer" w:value="Chief Scrutineer"/>
              <w:listItem w:displayText="Scrutineer" w:value="Scrutineer"/>
              <w:listItem w:displayText="Fuel Tester" w:value="Fuel Tester"/>
              <w:listItem w:displayText="Tyre Tester" w:value="Tyre Tester"/>
              <w:listItem w:displayText="Noise Control Marshal" w:value="Noise Control Marshal"/>
            </w:dropDownList>
          </w:sdtPr>
          <w:sdtEndPr/>
          <w:sdtContent>
            <w:tc>
              <w:tcPr>
                <w:cnfStyle w:val="001000000000" w:firstRow="0" w:lastRow="0" w:firstColumn="1" w:lastColumn="0" w:oddVBand="0" w:evenVBand="0" w:oddHBand="0" w:evenHBand="0" w:firstRowFirstColumn="0" w:firstRowLastColumn="0" w:lastRowFirstColumn="0" w:lastRowLastColumn="0"/>
                <w:tcW w:w="899" w:type="dxa"/>
              </w:tcPr>
              <w:p w14:paraId="55A23B7A" w14:textId="77777777" w:rsidR="00327570" w:rsidRPr="00927F29" w:rsidRDefault="00327570" w:rsidP="006016BF">
                <w:pPr>
                  <w:rPr>
                    <w:b w:val="0"/>
                    <w:bCs w:val="0"/>
                    <w:color w:val="404040"/>
                    <w:sz w:val="22"/>
                    <w:szCs w:val="22"/>
                  </w:rPr>
                </w:pPr>
                <w:r w:rsidRPr="00927F29">
                  <w:rPr>
                    <w:rStyle w:val="PlaceholderText"/>
                    <w:b w:val="0"/>
                    <w:bCs w:val="0"/>
                    <w:sz w:val="20"/>
                    <w:szCs w:val="20"/>
                  </w:rPr>
                  <w:t>Choose an item.</w:t>
                </w:r>
              </w:p>
            </w:tc>
          </w:sdtContent>
        </w:sdt>
        <w:sdt>
          <w:sdtPr>
            <w:rPr>
              <w:color w:val="404040"/>
              <w:sz w:val="20"/>
              <w:szCs w:val="20"/>
            </w:rPr>
            <w:alias w:val="Official Grading"/>
            <w:tag w:val="Official Grading"/>
            <w:id w:val="1407185509"/>
            <w:placeholder>
              <w:docPart w:val="54A086F6392A4BA1AACC87A54704A58A"/>
            </w:placeholder>
            <w:showingPlcHdr/>
            <w:dropDownList>
              <w:listItem w:value="Choose an item."/>
              <w:listItem w:displayText="Level 1" w:value="Level 1"/>
              <w:listItem w:displayText="Level 2" w:value="Level 2"/>
              <w:listItem w:displayText="Level 3" w:value="Level 3"/>
              <w:listItem w:displayText="Level 4" w:value="Level 4"/>
            </w:dropDownList>
          </w:sdtPr>
          <w:sdtEndPr/>
          <w:sdtContent>
            <w:tc>
              <w:tcPr>
                <w:tcW w:w="929" w:type="dxa"/>
              </w:tcPr>
              <w:p w14:paraId="4BD09295"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r w:rsidRPr="003A28A2">
                  <w:rPr>
                    <w:rStyle w:val="PlaceholderText"/>
                    <w:sz w:val="20"/>
                    <w:szCs w:val="20"/>
                  </w:rPr>
                  <w:t>Choose an item.</w:t>
                </w:r>
              </w:p>
            </w:tc>
          </w:sdtContent>
        </w:sdt>
        <w:tc>
          <w:tcPr>
            <w:tcW w:w="2420" w:type="dxa"/>
          </w:tcPr>
          <w:p w14:paraId="1B94411D"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2192A6FD"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835" w:type="dxa"/>
          </w:tcPr>
          <w:p w14:paraId="121D0D42"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835" w:type="dxa"/>
          </w:tcPr>
          <w:p w14:paraId="7F924C2E"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410" w:type="dxa"/>
          </w:tcPr>
          <w:p w14:paraId="2A816B30"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241ECB11" w14:textId="77777777" w:rsidTr="006016BF">
        <w:sdt>
          <w:sdtPr>
            <w:rPr>
              <w:color w:val="404040"/>
              <w:sz w:val="22"/>
              <w:szCs w:val="22"/>
            </w:rPr>
            <w:alias w:val="Race Official"/>
            <w:tag w:val="Grid marshal"/>
            <w:id w:val="-1562627162"/>
            <w:placeholder>
              <w:docPart w:val="D92C5921C34F45A5A138F09CA99691A8"/>
            </w:placeholder>
            <w:showingPlcHdr/>
            <w:dropDownList>
              <w:listItem w:value="Choose an item."/>
              <w:listItem w:displayText="Chief Steward" w:value="Chief Steward"/>
              <w:listItem w:displayText="Steward" w:value="Steward"/>
              <w:listItem w:displayText="Race Director" w:value="Race Director"/>
              <w:listItem w:displayText="Clerk of the Course" w:value="Clerk of the Course"/>
              <w:listItem w:displayText="Race Secretary" w:value="Race Secretary"/>
              <w:listItem w:displayText="Starter" w:value="Starter"/>
              <w:listItem w:displayText="Timekeeper" w:value="Timekeeper"/>
              <w:listItem w:displayText="Race Prosecutor" w:value="Race Prosecutor"/>
              <w:listItem w:displayText="Pit Marshall" w:value="Pit Marshall"/>
              <w:listItem w:displayText="Grid Marshall" w:value="Grid Marshall"/>
              <w:listItem w:displayText="Flag Marshal" w:value="Flag Marshal"/>
              <w:listItem w:displayText="Safety Light Operator" w:value="Safety Light Operator"/>
              <w:listItem w:displayText="Grid Marshal" w:value="Grid Marshal"/>
              <w:listItem w:displayText="Chief Scrutineer" w:value="Chief Scrutineer"/>
              <w:listItem w:displayText="Scrutineer" w:value="Scrutineer"/>
              <w:listItem w:displayText="Fuel Tester" w:value="Fuel Tester"/>
              <w:listItem w:displayText="Tyre Tester" w:value="Tyre Tester"/>
              <w:listItem w:displayText="Noise Control Marshal" w:value="Noise Control Marshal"/>
            </w:dropDownList>
          </w:sdtPr>
          <w:sdtEndPr/>
          <w:sdtContent>
            <w:tc>
              <w:tcPr>
                <w:cnfStyle w:val="001000000000" w:firstRow="0" w:lastRow="0" w:firstColumn="1" w:lastColumn="0" w:oddVBand="0" w:evenVBand="0" w:oddHBand="0" w:evenHBand="0" w:firstRowFirstColumn="0" w:firstRowLastColumn="0" w:lastRowFirstColumn="0" w:lastRowLastColumn="0"/>
                <w:tcW w:w="899" w:type="dxa"/>
              </w:tcPr>
              <w:p w14:paraId="2684722E" w14:textId="77777777" w:rsidR="00327570" w:rsidRPr="00927F29" w:rsidRDefault="00327570" w:rsidP="006016BF">
                <w:pPr>
                  <w:rPr>
                    <w:b w:val="0"/>
                    <w:bCs w:val="0"/>
                    <w:color w:val="404040"/>
                    <w:sz w:val="22"/>
                    <w:szCs w:val="22"/>
                  </w:rPr>
                </w:pPr>
                <w:r w:rsidRPr="00927F29">
                  <w:rPr>
                    <w:rStyle w:val="PlaceholderText"/>
                    <w:b w:val="0"/>
                    <w:bCs w:val="0"/>
                    <w:sz w:val="20"/>
                    <w:szCs w:val="20"/>
                  </w:rPr>
                  <w:t>Choose an item.</w:t>
                </w:r>
              </w:p>
            </w:tc>
          </w:sdtContent>
        </w:sdt>
        <w:sdt>
          <w:sdtPr>
            <w:rPr>
              <w:color w:val="404040"/>
              <w:sz w:val="20"/>
              <w:szCs w:val="20"/>
            </w:rPr>
            <w:alias w:val="Official Grading"/>
            <w:tag w:val="Official Grading"/>
            <w:id w:val="-880019567"/>
            <w:placeholder>
              <w:docPart w:val="85FF73DD80F6427BA40DE1F13D329A43"/>
            </w:placeholder>
            <w:showingPlcHdr/>
            <w:dropDownList>
              <w:listItem w:value="Choose an item."/>
              <w:listItem w:displayText="Level 1" w:value="Level 1"/>
              <w:listItem w:displayText="Level 2" w:value="Level 2"/>
              <w:listItem w:displayText="Level 3" w:value="Level 3"/>
              <w:listItem w:displayText="Level 4" w:value="Level 4"/>
            </w:dropDownList>
          </w:sdtPr>
          <w:sdtEndPr/>
          <w:sdtContent>
            <w:tc>
              <w:tcPr>
                <w:tcW w:w="929" w:type="dxa"/>
              </w:tcPr>
              <w:p w14:paraId="421D1F42"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r w:rsidRPr="003A28A2">
                  <w:rPr>
                    <w:rStyle w:val="PlaceholderText"/>
                    <w:sz w:val="20"/>
                    <w:szCs w:val="20"/>
                  </w:rPr>
                  <w:t>Choose an item.</w:t>
                </w:r>
              </w:p>
            </w:tc>
          </w:sdtContent>
        </w:sdt>
        <w:tc>
          <w:tcPr>
            <w:tcW w:w="2420" w:type="dxa"/>
          </w:tcPr>
          <w:p w14:paraId="72450AEE"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5DC13223"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835" w:type="dxa"/>
          </w:tcPr>
          <w:p w14:paraId="57AD5549"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835" w:type="dxa"/>
          </w:tcPr>
          <w:p w14:paraId="2FADB2ED"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410" w:type="dxa"/>
          </w:tcPr>
          <w:p w14:paraId="35B60D08"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4501A599" w14:textId="77777777" w:rsidTr="006016BF">
        <w:trPr>
          <w:cnfStyle w:val="000000100000" w:firstRow="0" w:lastRow="0" w:firstColumn="0" w:lastColumn="0" w:oddVBand="0" w:evenVBand="0" w:oddHBand="1" w:evenHBand="0" w:firstRowFirstColumn="0" w:firstRowLastColumn="0" w:lastRowFirstColumn="0" w:lastRowLastColumn="0"/>
        </w:trPr>
        <w:sdt>
          <w:sdtPr>
            <w:rPr>
              <w:color w:val="404040"/>
              <w:sz w:val="22"/>
              <w:szCs w:val="22"/>
            </w:rPr>
            <w:alias w:val="Race Official"/>
            <w:tag w:val="Grid marshal"/>
            <w:id w:val="-1249580819"/>
            <w:placeholder>
              <w:docPart w:val="93770F735BB64568BFC611522B79A489"/>
            </w:placeholder>
            <w:showingPlcHdr/>
            <w:dropDownList>
              <w:listItem w:value="Choose an item."/>
              <w:listItem w:displayText="Chief Steward" w:value="Chief Steward"/>
              <w:listItem w:displayText="Steward" w:value="Steward"/>
              <w:listItem w:displayText="Race Director" w:value="Race Director"/>
              <w:listItem w:displayText="Clerk of the Course" w:value="Clerk of the Course"/>
              <w:listItem w:displayText="Race Secretary" w:value="Race Secretary"/>
              <w:listItem w:displayText="Starter" w:value="Starter"/>
              <w:listItem w:displayText="Timekeeper" w:value="Timekeeper"/>
              <w:listItem w:displayText="Race Prosecutor" w:value="Race Prosecutor"/>
              <w:listItem w:displayText="Pit Marshall" w:value="Pit Marshall"/>
              <w:listItem w:displayText="Grid Marshall" w:value="Grid Marshall"/>
              <w:listItem w:displayText="Flag Marshal" w:value="Flag Marshal"/>
              <w:listItem w:displayText="Safety Light Operator" w:value="Safety Light Operator"/>
              <w:listItem w:displayText="Grid Marshal" w:value="Grid Marshal"/>
              <w:listItem w:displayText="Chief Scrutineer" w:value="Chief Scrutineer"/>
              <w:listItem w:displayText="Scrutineer" w:value="Scrutineer"/>
              <w:listItem w:displayText="Fuel Tester" w:value="Fuel Tester"/>
              <w:listItem w:displayText="Tyre Tester" w:value="Tyre Tester"/>
              <w:listItem w:displayText="Noise Control Marshal" w:value="Noise Control Marshal"/>
            </w:dropDownList>
          </w:sdtPr>
          <w:sdtEndPr/>
          <w:sdtContent>
            <w:tc>
              <w:tcPr>
                <w:cnfStyle w:val="001000000000" w:firstRow="0" w:lastRow="0" w:firstColumn="1" w:lastColumn="0" w:oddVBand="0" w:evenVBand="0" w:oddHBand="0" w:evenHBand="0" w:firstRowFirstColumn="0" w:firstRowLastColumn="0" w:lastRowFirstColumn="0" w:lastRowLastColumn="0"/>
                <w:tcW w:w="899" w:type="dxa"/>
              </w:tcPr>
              <w:p w14:paraId="4C6118E0" w14:textId="77777777" w:rsidR="00327570" w:rsidRPr="00927F29" w:rsidRDefault="00327570" w:rsidP="006016BF">
                <w:pPr>
                  <w:rPr>
                    <w:b w:val="0"/>
                    <w:bCs w:val="0"/>
                    <w:color w:val="404040"/>
                    <w:sz w:val="22"/>
                    <w:szCs w:val="22"/>
                  </w:rPr>
                </w:pPr>
                <w:r w:rsidRPr="00927F29">
                  <w:rPr>
                    <w:rStyle w:val="PlaceholderText"/>
                    <w:b w:val="0"/>
                    <w:bCs w:val="0"/>
                    <w:sz w:val="20"/>
                    <w:szCs w:val="20"/>
                  </w:rPr>
                  <w:t>Choose an item.</w:t>
                </w:r>
              </w:p>
            </w:tc>
          </w:sdtContent>
        </w:sdt>
        <w:sdt>
          <w:sdtPr>
            <w:rPr>
              <w:color w:val="404040"/>
              <w:sz w:val="20"/>
              <w:szCs w:val="20"/>
            </w:rPr>
            <w:alias w:val="Official Grading"/>
            <w:tag w:val="Official Grading"/>
            <w:id w:val="-1409156836"/>
            <w:placeholder>
              <w:docPart w:val="985B86528CE24AC0BE3A17F28A33E69B"/>
            </w:placeholder>
            <w:showingPlcHdr/>
            <w:dropDownList>
              <w:listItem w:value="Choose an item."/>
              <w:listItem w:displayText="Level 1" w:value="Level 1"/>
              <w:listItem w:displayText="Level 2" w:value="Level 2"/>
              <w:listItem w:displayText="Level 3" w:value="Level 3"/>
              <w:listItem w:displayText="Level 4" w:value="Level 4"/>
            </w:dropDownList>
          </w:sdtPr>
          <w:sdtEndPr/>
          <w:sdtContent>
            <w:tc>
              <w:tcPr>
                <w:tcW w:w="929" w:type="dxa"/>
              </w:tcPr>
              <w:p w14:paraId="44043113"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r w:rsidRPr="003A28A2">
                  <w:rPr>
                    <w:rStyle w:val="PlaceholderText"/>
                    <w:sz w:val="20"/>
                    <w:szCs w:val="20"/>
                  </w:rPr>
                  <w:t>Choose an item.</w:t>
                </w:r>
              </w:p>
            </w:tc>
          </w:sdtContent>
        </w:sdt>
        <w:tc>
          <w:tcPr>
            <w:tcW w:w="2420" w:type="dxa"/>
          </w:tcPr>
          <w:p w14:paraId="6FDB8EB9"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54FF53D4"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835" w:type="dxa"/>
          </w:tcPr>
          <w:p w14:paraId="623FD956"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835" w:type="dxa"/>
          </w:tcPr>
          <w:p w14:paraId="4681929B"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410" w:type="dxa"/>
          </w:tcPr>
          <w:p w14:paraId="73E22065"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281E194F" w14:textId="77777777" w:rsidTr="006016BF">
        <w:sdt>
          <w:sdtPr>
            <w:rPr>
              <w:color w:val="404040"/>
              <w:sz w:val="22"/>
              <w:szCs w:val="22"/>
            </w:rPr>
            <w:alias w:val="Race Official"/>
            <w:tag w:val="Grid marshal"/>
            <w:id w:val="189883412"/>
            <w:placeholder>
              <w:docPart w:val="7D5D9A73612243708FA570E7EBA98ABA"/>
            </w:placeholder>
            <w:showingPlcHdr/>
            <w:dropDownList>
              <w:listItem w:value="Choose an item."/>
              <w:listItem w:displayText="Chief Steward" w:value="Chief Steward"/>
              <w:listItem w:displayText="Steward" w:value="Steward"/>
              <w:listItem w:displayText="Race Director" w:value="Race Director"/>
              <w:listItem w:displayText="Clerk of the Course" w:value="Clerk of the Course"/>
              <w:listItem w:displayText="Race Secretary" w:value="Race Secretary"/>
              <w:listItem w:displayText="Starter" w:value="Starter"/>
              <w:listItem w:displayText="Timekeeper" w:value="Timekeeper"/>
              <w:listItem w:displayText="Race Prosecutor" w:value="Race Prosecutor"/>
              <w:listItem w:displayText="Pit Marshall" w:value="Pit Marshall"/>
              <w:listItem w:displayText="Grid Marshall" w:value="Grid Marshall"/>
              <w:listItem w:displayText="Flag Marshal" w:value="Flag Marshal"/>
              <w:listItem w:displayText="Safety Light Operator" w:value="Safety Light Operator"/>
              <w:listItem w:displayText="Grid Marshal" w:value="Grid Marshal"/>
              <w:listItem w:displayText="Chief Scrutineer" w:value="Chief Scrutineer"/>
              <w:listItem w:displayText="Scrutineer" w:value="Scrutineer"/>
              <w:listItem w:displayText="Fuel Tester" w:value="Fuel Tester"/>
              <w:listItem w:displayText="Tyre Tester" w:value="Tyre Tester"/>
              <w:listItem w:displayText="Noise Control Marshal" w:value="Noise Control Marshal"/>
            </w:dropDownList>
          </w:sdtPr>
          <w:sdtEndPr/>
          <w:sdtContent>
            <w:tc>
              <w:tcPr>
                <w:cnfStyle w:val="001000000000" w:firstRow="0" w:lastRow="0" w:firstColumn="1" w:lastColumn="0" w:oddVBand="0" w:evenVBand="0" w:oddHBand="0" w:evenHBand="0" w:firstRowFirstColumn="0" w:firstRowLastColumn="0" w:lastRowFirstColumn="0" w:lastRowLastColumn="0"/>
                <w:tcW w:w="899" w:type="dxa"/>
              </w:tcPr>
              <w:p w14:paraId="6B3AAF6D" w14:textId="77777777" w:rsidR="00327570" w:rsidRPr="00927F29" w:rsidRDefault="00327570" w:rsidP="006016BF">
                <w:pPr>
                  <w:rPr>
                    <w:b w:val="0"/>
                    <w:bCs w:val="0"/>
                    <w:color w:val="404040"/>
                    <w:sz w:val="22"/>
                    <w:szCs w:val="22"/>
                  </w:rPr>
                </w:pPr>
                <w:r w:rsidRPr="00624567">
                  <w:rPr>
                    <w:rStyle w:val="PlaceholderText"/>
                    <w:b w:val="0"/>
                    <w:bCs w:val="0"/>
                    <w:sz w:val="20"/>
                    <w:szCs w:val="20"/>
                  </w:rPr>
                  <w:t>Choose an item.</w:t>
                </w:r>
              </w:p>
            </w:tc>
          </w:sdtContent>
        </w:sdt>
        <w:sdt>
          <w:sdtPr>
            <w:rPr>
              <w:color w:val="404040"/>
              <w:sz w:val="20"/>
              <w:szCs w:val="20"/>
            </w:rPr>
            <w:alias w:val="Official Grading"/>
            <w:tag w:val="Official Grading"/>
            <w:id w:val="467250271"/>
            <w:placeholder>
              <w:docPart w:val="C2F7A6DAC15345459BD8C299AD8C3EAD"/>
            </w:placeholder>
            <w:showingPlcHdr/>
            <w:dropDownList>
              <w:listItem w:value="Choose an item."/>
              <w:listItem w:displayText="Level 1" w:value="Level 1"/>
              <w:listItem w:displayText="Level 2" w:value="Level 2"/>
              <w:listItem w:displayText="Level 3" w:value="Level 3"/>
              <w:listItem w:displayText="Level 4" w:value="Level 4"/>
            </w:dropDownList>
          </w:sdtPr>
          <w:sdtEndPr/>
          <w:sdtContent>
            <w:tc>
              <w:tcPr>
                <w:tcW w:w="929" w:type="dxa"/>
              </w:tcPr>
              <w:p w14:paraId="4568E86D" w14:textId="77777777" w:rsidR="00327570" w:rsidRPr="003A28A2"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0"/>
                    <w:szCs w:val="20"/>
                  </w:rPr>
                </w:pPr>
                <w:r w:rsidRPr="004E5A99">
                  <w:rPr>
                    <w:rStyle w:val="PlaceholderText"/>
                    <w:sz w:val="20"/>
                    <w:szCs w:val="20"/>
                  </w:rPr>
                  <w:t>Choose an item.</w:t>
                </w:r>
              </w:p>
            </w:tc>
          </w:sdtContent>
        </w:sdt>
        <w:tc>
          <w:tcPr>
            <w:tcW w:w="2420" w:type="dxa"/>
          </w:tcPr>
          <w:p w14:paraId="64A972F0"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53AB5D1E"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835" w:type="dxa"/>
          </w:tcPr>
          <w:p w14:paraId="7020325E"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835" w:type="dxa"/>
          </w:tcPr>
          <w:p w14:paraId="1E3944A0"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410" w:type="dxa"/>
          </w:tcPr>
          <w:p w14:paraId="160A6700"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66B3C678" w14:textId="77777777" w:rsidTr="006016BF">
        <w:trPr>
          <w:cnfStyle w:val="000000100000" w:firstRow="0" w:lastRow="0" w:firstColumn="0" w:lastColumn="0" w:oddVBand="0" w:evenVBand="0" w:oddHBand="1" w:evenHBand="0" w:firstRowFirstColumn="0" w:firstRowLastColumn="0" w:lastRowFirstColumn="0" w:lastRowLastColumn="0"/>
        </w:trPr>
        <w:sdt>
          <w:sdtPr>
            <w:rPr>
              <w:color w:val="404040"/>
              <w:sz w:val="22"/>
              <w:szCs w:val="22"/>
            </w:rPr>
            <w:alias w:val="Race Official"/>
            <w:tag w:val="Grid marshal"/>
            <w:id w:val="1555589216"/>
            <w:placeholder>
              <w:docPart w:val="739CF2868B404600B9D14E22EE5B4BA5"/>
            </w:placeholder>
            <w:showingPlcHdr/>
            <w:dropDownList>
              <w:listItem w:value="Choose an item."/>
              <w:listItem w:displayText="Chief Steward" w:value="Chief Steward"/>
              <w:listItem w:displayText="Steward" w:value="Steward"/>
              <w:listItem w:displayText="Race Director" w:value="Race Director"/>
              <w:listItem w:displayText="Clerk of the Course" w:value="Clerk of the Course"/>
              <w:listItem w:displayText="Race Secretary" w:value="Race Secretary"/>
              <w:listItem w:displayText="Starter" w:value="Starter"/>
              <w:listItem w:displayText="Timekeeper" w:value="Timekeeper"/>
              <w:listItem w:displayText="Race Prosecutor" w:value="Race Prosecutor"/>
              <w:listItem w:displayText="Pit Marshall" w:value="Pit Marshall"/>
              <w:listItem w:displayText="Grid Marshall" w:value="Grid Marshall"/>
              <w:listItem w:displayText="Flag Marshal" w:value="Flag Marshal"/>
              <w:listItem w:displayText="Safety Light Operator" w:value="Safety Light Operator"/>
              <w:listItem w:displayText="Grid Marshal" w:value="Grid Marshal"/>
              <w:listItem w:displayText="Chief Scrutineer" w:value="Chief Scrutineer"/>
              <w:listItem w:displayText="Scrutineer" w:value="Scrutineer"/>
              <w:listItem w:displayText="Fuel Tester" w:value="Fuel Tester"/>
              <w:listItem w:displayText="Tyre Tester" w:value="Tyre Tester"/>
              <w:listItem w:displayText="Noise Control Marshal" w:value="Noise Control Marshal"/>
            </w:dropDownList>
          </w:sdtPr>
          <w:sdtEndPr/>
          <w:sdtContent>
            <w:tc>
              <w:tcPr>
                <w:cnfStyle w:val="001000000000" w:firstRow="0" w:lastRow="0" w:firstColumn="1" w:lastColumn="0" w:oddVBand="0" w:evenVBand="0" w:oddHBand="0" w:evenHBand="0" w:firstRowFirstColumn="0" w:firstRowLastColumn="0" w:lastRowFirstColumn="0" w:lastRowLastColumn="0"/>
                <w:tcW w:w="899" w:type="dxa"/>
              </w:tcPr>
              <w:p w14:paraId="25BDA8EB" w14:textId="77777777" w:rsidR="00327570" w:rsidRPr="00927F29" w:rsidRDefault="00327570" w:rsidP="006016BF">
                <w:pPr>
                  <w:rPr>
                    <w:b w:val="0"/>
                    <w:bCs w:val="0"/>
                    <w:color w:val="404040"/>
                    <w:sz w:val="22"/>
                    <w:szCs w:val="22"/>
                  </w:rPr>
                </w:pPr>
                <w:r w:rsidRPr="00624567">
                  <w:rPr>
                    <w:rStyle w:val="PlaceholderText"/>
                    <w:b w:val="0"/>
                    <w:bCs w:val="0"/>
                    <w:sz w:val="20"/>
                    <w:szCs w:val="20"/>
                  </w:rPr>
                  <w:t>Choose an item.</w:t>
                </w:r>
              </w:p>
            </w:tc>
          </w:sdtContent>
        </w:sdt>
        <w:sdt>
          <w:sdtPr>
            <w:rPr>
              <w:color w:val="404040"/>
              <w:sz w:val="20"/>
              <w:szCs w:val="20"/>
            </w:rPr>
            <w:alias w:val="Official Grading"/>
            <w:tag w:val="Official Grading"/>
            <w:id w:val="-705955538"/>
            <w:placeholder>
              <w:docPart w:val="5FE76C16352F47E6A15F5356797802B7"/>
            </w:placeholder>
            <w:showingPlcHdr/>
            <w:dropDownList>
              <w:listItem w:value="Choose an item."/>
              <w:listItem w:displayText="Level 1" w:value="Level 1"/>
              <w:listItem w:displayText="Level 2" w:value="Level 2"/>
              <w:listItem w:displayText="Level 3" w:value="Level 3"/>
              <w:listItem w:displayText="Level 4" w:value="Level 4"/>
            </w:dropDownList>
          </w:sdtPr>
          <w:sdtEndPr/>
          <w:sdtContent>
            <w:tc>
              <w:tcPr>
                <w:tcW w:w="929" w:type="dxa"/>
              </w:tcPr>
              <w:p w14:paraId="78060234" w14:textId="77777777" w:rsidR="00327570" w:rsidRPr="003A28A2"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0"/>
                    <w:szCs w:val="20"/>
                  </w:rPr>
                </w:pPr>
                <w:r w:rsidRPr="004E5A99">
                  <w:rPr>
                    <w:rStyle w:val="PlaceholderText"/>
                    <w:sz w:val="20"/>
                    <w:szCs w:val="20"/>
                  </w:rPr>
                  <w:t>Choose an item.</w:t>
                </w:r>
              </w:p>
            </w:tc>
          </w:sdtContent>
        </w:sdt>
        <w:tc>
          <w:tcPr>
            <w:tcW w:w="2420" w:type="dxa"/>
          </w:tcPr>
          <w:p w14:paraId="198F85FF"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321439EA"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835" w:type="dxa"/>
          </w:tcPr>
          <w:p w14:paraId="4CFE9B47"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835" w:type="dxa"/>
          </w:tcPr>
          <w:p w14:paraId="5E97C164"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410" w:type="dxa"/>
          </w:tcPr>
          <w:p w14:paraId="7EE307EB"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614D8548" w14:textId="77777777" w:rsidTr="006016BF">
        <w:sdt>
          <w:sdtPr>
            <w:rPr>
              <w:color w:val="404040"/>
              <w:sz w:val="22"/>
              <w:szCs w:val="22"/>
            </w:rPr>
            <w:alias w:val="Race Official"/>
            <w:tag w:val="Grid marshal"/>
            <w:id w:val="1319700474"/>
            <w:placeholder>
              <w:docPart w:val="0C1C88B625AE481BA5E9FE461C5195A5"/>
            </w:placeholder>
            <w:showingPlcHdr/>
            <w:dropDownList>
              <w:listItem w:value="Choose an item."/>
              <w:listItem w:displayText="Chief Steward" w:value="Chief Steward"/>
              <w:listItem w:displayText="Steward" w:value="Steward"/>
              <w:listItem w:displayText="Race Director" w:value="Race Director"/>
              <w:listItem w:displayText="Clerk of the Course" w:value="Clerk of the Course"/>
              <w:listItem w:displayText="Race Secretary" w:value="Race Secretary"/>
              <w:listItem w:displayText="Starter" w:value="Starter"/>
              <w:listItem w:displayText="Timekeeper" w:value="Timekeeper"/>
              <w:listItem w:displayText="Race Prosecutor" w:value="Race Prosecutor"/>
              <w:listItem w:displayText="Pit Marshall" w:value="Pit Marshall"/>
              <w:listItem w:displayText="Grid Marshall" w:value="Grid Marshall"/>
              <w:listItem w:displayText="Flag Marshal" w:value="Flag Marshal"/>
              <w:listItem w:displayText="Safety Light Operator" w:value="Safety Light Operator"/>
              <w:listItem w:displayText="Grid Marshal" w:value="Grid Marshal"/>
              <w:listItem w:displayText="Chief Scrutineer" w:value="Chief Scrutineer"/>
              <w:listItem w:displayText="Scrutineer" w:value="Scrutineer"/>
              <w:listItem w:displayText="Fuel Tester" w:value="Fuel Tester"/>
              <w:listItem w:displayText="Tyre Tester" w:value="Tyre Tester"/>
              <w:listItem w:displayText="Noise Control Marshal" w:value="Noise Control Marshal"/>
            </w:dropDownList>
          </w:sdtPr>
          <w:sdtEndPr/>
          <w:sdtContent>
            <w:tc>
              <w:tcPr>
                <w:cnfStyle w:val="001000000000" w:firstRow="0" w:lastRow="0" w:firstColumn="1" w:lastColumn="0" w:oddVBand="0" w:evenVBand="0" w:oddHBand="0" w:evenHBand="0" w:firstRowFirstColumn="0" w:firstRowLastColumn="0" w:lastRowFirstColumn="0" w:lastRowLastColumn="0"/>
                <w:tcW w:w="899" w:type="dxa"/>
              </w:tcPr>
              <w:p w14:paraId="19D1CC6D" w14:textId="77777777" w:rsidR="00327570" w:rsidRPr="00927F29" w:rsidRDefault="00327570" w:rsidP="006016BF">
                <w:pPr>
                  <w:rPr>
                    <w:b w:val="0"/>
                    <w:bCs w:val="0"/>
                    <w:color w:val="404040"/>
                    <w:sz w:val="22"/>
                    <w:szCs w:val="22"/>
                  </w:rPr>
                </w:pPr>
                <w:r w:rsidRPr="00624567">
                  <w:rPr>
                    <w:rStyle w:val="PlaceholderText"/>
                    <w:b w:val="0"/>
                    <w:bCs w:val="0"/>
                    <w:sz w:val="20"/>
                    <w:szCs w:val="20"/>
                  </w:rPr>
                  <w:t>Choose an item.</w:t>
                </w:r>
              </w:p>
            </w:tc>
          </w:sdtContent>
        </w:sdt>
        <w:sdt>
          <w:sdtPr>
            <w:rPr>
              <w:color w:val="404040"/>
              <w:sz w:val="20"/>
              <w:szCs w:val="20"/>
            </w:rPr>
            <w:alias w:val="Official Grading"/>
            <w:tag w:val="Official Grading"/>
            <w:id w:val="1396785341"/>
            <w:placeholder>
              <w:docPart w:val="0E2DEAC0E3BC4767A95910B612D10E4A"/>
            </w:placeholder>
            <w:showingPlcHdr/>
            <w:dropDownList>
              <w:listItem w:value="Choose an item."/>
              <w:listItem w:displayText="Level 1" w:value="Level 1"/>
              <w:listItem w:displayText="Level 2" w:value="Level 2"/>
              <w:listItem w:displayText="Level 3" w:value="Level 3"/>
              <w:listItem w:displayText="Level 4" w:value="Level 4"/>
            </w:dropDownList>
          </w:sdtPr>
          <w:sdtEndPr/>
          <w:sdtContent>
            <w:tc>
              <w:tcPr>
                <w:tcW w:w="929" w:type="dxa"/>
              </w:tcPr>
              <w:p w14:paraId="209C3B7B" w14:textId="77777777" w:rsidR="00327570" w:rsidRPr="003A28A2"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0"/>
                    <w:szCs w:val="20"/>
                  </w:rPr>
                </w:pPr>
                <w:r w:rsidRPr="004E5A99">
                  <w:rPr>
                    <w:rStyle w:val="PlaceholderText"/>
                    <w:sz w:val="20"/>
                    <w:szCs w:val="20"/>
                  </w:rPr>
                  <w:t>Choose an item.</w:t>
                </w:r>
              </w:p>
            </w:tc>
          </w:sdtContent>
        </w:sdt>
        <w:tc>
          <w:tcPr>
            <w:tcW w:w="2420" w:type="dxa"/>
          </w:tcPr>
          <w:p w14:paraId="24A294E8"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0C375D1B"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835" w:type="dxa"/>
          </w:tcPr>
          <w:p w14:paraId="42FB7999"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835" w:type="dxa"/>
          </w:tcPr>
          <w:p w14:paraId="4474C38A"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410" w:type="dxa"/>
          </w:tcPr>
          <w:p w14:paraId="4E7E609F"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7059A487" w14:textId="77777777" w:rsidTr="006016BF">
        <w:trPr>
          <w:cnfStyle w:val="000000100000" w:firstRow="0" w:lastRow="0" w:firstColumn="0" w:lastColumn="0" w:oddVBand="0" w:evenVBand="0" w:oddHBand="1" w:evenHBand="0" w:firstRowFirstColumn="0" w:firstRowLastColumn="0" w:lastRowFirstColumn="0" w:lastRowLastColumn="0"/>
        </w:trPr>
        <w:sdt>
          <w:sdtPr>
            <w:rPr>
              <w:color w:val="404040"/>
              <w:sz w:val="22"/>
              <w:szCs w:val="22"/>
            </w:rPr>
            <w:alias w:val="Race Official"/>
            <w:tag w:val="Grid marshal"/>
            <w:id w:val="-1916473374"/>
            <w:placeholder>
              <w:docPart w:val="2453E4D1E2784367BB2AB19203B75F61"/>
            </w:placeholder>
            <w:showingPlcHdr/>
            <w:dropDownList>
              <w:listItem w:value="Choose an item."/>
              <w:listItem w:displayText="Chief Steward" w:value="Chief Steward"/>
              <w:listItem w:displayText="Steward" w:value="Steward"/>
              <w:listItem w:displayText="Race Director" w:value="Race Director"/>
              <w:listItem w:displayText="Clerk of the Course" w:value="Clerk of the Course"/>
              <w:listItem w:displayText="Race Secretary" w:value="Race Secretary"/>
              <w:listItem w:displayText="Starter" w:value="Starter"/>
              <w:listItem w:displayText="Timekeeper" w:value="Timekeeper"/>
              <w:listItem w:displayText="Race Prosecutor" w:value="Race Prosecutor"/>
              <w:listItem w:displayText="Pit Marshall" w:value="Pit Marshall"/>
              <w:listItem w:displayText="Grid Marshall" w:value="Grid Marshall"/>
              <w:listItem w:displayText="Flag Marshal" w:value="Flag Marshal"/>
              <w:listItem w:displayText="Safety Light Operator" w:value="Safety Light Operator"/>
              <w:listItem w:displayText="Grid Marshal" w:value="Grid Marshal"/>
              <w:listItem w:displayText="Chief Scrutineer" w:value="Chief Scrutineer"/>
              <w:listItem w:displayText="Scrutineer" w:value="Scrutineer"/>
              <w:listItem w:displayText="Fuel Tester" w:value="Fuel Tester"/>
              <w:listItem w:displayText="Tyre Tester" w:value="Tyre Tester"/>
              <w:listItem w:displayText="Noise Control Marshal" w:value="Noise Control Marshal"/>
            </w:dropDownList>
          </w:sdtPr>
          <w:sdtEndPr/>
          <w:sdtContent>
            <w:tc>
              <w:tcPr>
                <w:cnfStyle w:val="001000000000" w:firstRow="0" w:lastRow="0" w:firstColumn="1" w:lastColumn="0" w:oddVBand="0" w:evenVBand="0" w:oddHBand="0" w:evenHBand="0" w:firstRowFirstColumn="0" w:firstRowLastColumn="0" w:lastRowFirstColumn="0" w:lastRowLastColumn="0"/>
                <w:tcW w:w="899" w:type="dxa"/>
              </w:tcPr>
              <w:p w14:paraId="75FF0CF8" w14:textId="77777777" w:rsidR="00327570" w:rsidRPr="00927F29" w:rsidRDefault="00327570" w:rsidP="006016BF">
                <w:pPr>
                  <w:rPr>
                    <w:b w:val="0"/>
                    <w:bCs w:val="0"/>
                    <w:color w:val="404040"/>
                    <w:sz w:val="22"/>
                    <w:szCs w:val="22"/>
                  </w:rPr>
                </w:pPr>
                <w:r w:rsidRPr="00624567">
                  <w:rPr>
                    <w:rStyle w:val="PlaceholderText"/>
                    <w:b w:val="0"/>
                    <w:bCs w:val="0"/>
                    <w:sz w:val="20"/>
                    <w:szCs w:val="20"/>
                  </w:rPr>
                  <w:t>Choose an item.</w:t>
                </w:r>
              </w:p>
            </w:tc>
          </w:sdtContent>
        </w:sdt>
        <w:sdt>
          <w:sdtPr>
            <w:rPr>
              <w:color w:val="404040"/>
              <w:sz w:val="20"/>
              <w:szCs w:val="20"/>
            </w:rPr>
            <w:alias w:val="Official Grading"/>
            <w:tag w:val="Official Grading"/>
            <w:id w:val="1501617836"/>
            <w:placeholder>
              <w:docPart w:val="F83C1AB316244E63B51FD2F6DB58A745"/>
            </w:placeholder>
            <w:showingPlcHdr/>
            <w:dropDownList>
              <w:listItem w:value="Choose an item."/>
              <w:listItem w:displayText="Level 1" w:value="Level 1"/>
              <w:listItem w:displayText="Level 2" w:value="Level 2"/>
              <w:listItem w:displayText="Level 3" w:value="Level 3"/>
              <w:listItem w:displayText="Level 4" w:value="Level 4"/>
            </w:dropDownList>
          </w:sdtPr>
          <w:sdtEndPr/>
          <w:sdtContent>
            <w:tc>
              <w:tcPr>
                <w:tcW w:w="929" w:type="dxa"/>
              </w:tcPr>
              <w:p w14:paraId="54A182EC" w14:textId="77777777" w:rsidR="00327570" w:rsidRPr="003A28A2"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0"/>
                    <w:szCs w:val="20"/>
                  </w:rPr>
                </w:pPr>
                <w:r w:rsidRPr="004E5A99">
                  <w:rPr>
                    <w:rStyle w:val="PlaceholderText"/>
                    <w:sz w:val="20"/>
                    <w:szCs w:val="20"/>
                  </w:rPr>
                  <w:t>Choose an item.</w:t>
                </w:r>
              </w:p>
            </w:tc>
          </w:sdtContent>
        </w:sdt>
        <w:tc>
          <w:tcPr>
            <w:tcW w:w="2420" w:type="dxa"/>
          </w:tcPr>
          <w:p w14:paraId="53288940"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55263D35"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835" w:type="dxa"/>
          </w:tcPr>
          <w:p w14:paraId="3706F5BE"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835" w:type="dxa"/>
          </w:tcPr>
          <w:p w14:paraId="210E4B8C"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410" w:type="dxa"/>
          </w:tcPr>
          <w:p w14:paraId="3C750550"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bl>
    <w:p w14:paraId="3A09C069" w14:textId="77777777" w:rsidR="00327570" w:rsidRPr="00B1474A" w:rsidRDefault="00327570" w:rsidP="00327570">
      <w:pPr>
        <w:spacing w:after="160" w:line="259" w:lineRule="auto"/>
        <w:rPr>
          <w:rFonts w:ascii="Calibri Light" w:hAnsi="Calibri Light"/>
          <w:color w:val="404040"/>
          <w:sz w:val="26"/>
          <w:szCs w:val="26"/>
        </w:rPr>
      </w:pPr>
      <w:r w:rsidRPr="00B1474A">
        <w:rPr>
          <w:rFonts w:ascii="Calibri" w:eastAsia="Calibri" w:hAnsi="Calibri"/>
          <w:color w:val="404040"/>
          <w:sz w:val="22"/>
          <w:szCs w:val="22"/>
        </w:rPr>
        <w:br w:type="page"/>
      </w:r>
    </w:p>
    <w:p w14:paraId="23274F3E" w14:textId="77777777" w:rsidR="00327570" w:rsidRPr="00C17C75" w:rsidRDefault="00327570" w:rsidP="00327570">
      <w:pPr>
        <w:keepNext/>
        <w:keepLines/>
        <w:spacing w:before="40" w:line="259" w:lineRule="auto"/>
        <w:outlineLvl w:val="1"/>
        <w:rPr>
          <w:rFonts w:asciiTheme="minorHAnsi" w:hAnsiTheme="minorHAnsi" w:cstheme="minorHAnsi"/>
          <w:b/>
          <w:bCs/>
          <w:color w:val="006600"/>
          <w:sz w:val="26"/>
          <w:szCs w:val="26"/>
        </w:rPr>
      </w:pPr>
      <w:bookmarkStart w:id="5" w:name="_Toc129758351"/>
      <w:r>
        <w:rPr>
          <w:rFonts w:asciiTheme="minorHAnsi" w:hAnsiTheme="minorHAnsi" w:cstheme="minorHAnsi"/>
          <w:b/>
          <w:bCs/>
          <w:color w:val="006600"/>
          <w:sz w:val="26"/>
          <w:szCs w:val="26"/>
        </w:rPr>
        <w:lastRenderedPageBreak/>
        <w:t xml:space="preserve">APPENDIX 7 - </w:t>
      </w:r>
      <w:r w:rsidRPr="00C17C75">
        <w:rPr>
          <w:rFonts w:asciiTheme="minorHAnsi" w:hAnsiTheme="minorHAnsi" w:cstheme="minorHAnsi"/>
          <w:b/>
          <w:bCs/>
          <w:color w:val="006600"/>
          <w:sz w:val="26"/>
          <w:szCs w:val="26"/>
        </w:rPr>
        <w:t>NEW MEMBER COORDINATOR</w:t>
      </w:r>
      <w:bookmarkEnd w:id="5"/>
      <w:r w:rsidRPr="00C17C75">
        <w:rPr>
          <w:rFonts w:asciiTheme="minorHAnsi" w:hAnsiTheme="minorHAnsi" w:cstheme="minorHAnsi"/>
          <w:b/>
          <w:bCs/>
          <w:color w:val="006600"/>
          <w:sz w:val="26"/>
          <w:szCs w:val="26"/>
        </w:rPr>
        <w:t>/VOLUNTEER COORDINATOR/VOLUNTEER COMMITTEE</w:t>
      </w:r>
      <w:r>
        <w:rPr>
          <w:rFonts w:asciiTheme="minorHAnsi" w:hAnsiTheme="minorHAnsi" w:cstheme="minorHAnsi"/>
          <w:b/>
          <w:bCs/>
          <w:color w:val="006600"/>
          <w:sz w:val="26"/>
          <w:szCs w:val="26"/>
        </w:rPr>
        <w:t xml:space="preserve"> RESPONSIBILITIES</w:t>
      </w:r>
      <w:r w:rsidRPr="00C17C75">
        <w:rPr>
          <w:rFonts w:asciiTheme="minorHAnsi" w:hAnsiTheme="minorHAnsi" w:cstheme="minorHAnsi"/>
          <w:b/>
          <w:bCs/>
          <w:color w:val="006600"/>
          <w:sz w:val="26"/>
          <w:szCs w:val="26"/>
        </w:rPr>
        <w:tab/>
      </w:r>
    </w:p>
    <w:p w14:paraId="3617C1DC" w14:textId="77777777" w:rsidR="00327570" w:rsidRPr="00B1474A" w:rsidRDefault="00327570" w:rsidP="00327570">
      <w:pPr>
        <w:spacing w:after="160" w:line="259" w:lineRule="auto"/>
        <w:rPr>
          <w:rFonts w:ascii="Calibri" w:eastAsia="Calibri" w:hAnsi="Calibri"/>
          <w:sz w:val="22"/>
          <w:szCs w:val="22"/>
        </w:rPr>
      </w:pPr>
      <w:r w:rsidRPr="00B1474A">
        <w:rPr>
          <w:rFonts w:ascii="Calibri" w:eastAsia="Calibri" w:hAnsi="Calibri"/>
          <w:sz w:val="22"/>
          <w:szCs w:val="22"/>
        </w:rPr>
        <w:t xml:space="preserve">The New Member Coordinator/Volunteer Coordinator/Volunteer Committee plays a vital role in ensuring the club always have enough volunteers.  Being able to agree on the responsibilities of this role in advance means the expectations are clear and the person taking on the role can feel organised and focused on what needs to be done, and when, and by whom. </w:t>
      </w:r>
    </w:p>
    <w:p w14:paraId="4874E193" w14:textId="77777777" w:rsidR="00327570" w:rsidRPr="00B1474A" w:rsidRDefault="00327570" w:rsidP="00327570">
      <w:pPr>
        <w:spacing w:after="160" w:line="259" w:lineRule="auto"/>
        <w:rPr>
          <w:rFonts w:ascii="Calibri" w:eastAsia="Calibri" w:hAnsi="Calibri"/>
          <w:smallCaps/>
          <w:color w:val="5A5A5A"/>
          <w:sz w:val="22"/>
          <w:szCs w:val="22"/>
        </w:rPr>
      </w:pPr>
    </w:p>
    <w:p w14:paraId="46FE9746" w14:textId="77777777" w:rsidR="00327570" w:rsidRPr="009B7FFD" w:rsidRDefault="00327570" w:rsidP="00327570">
      <w:pPr>
        <w:spacing w:after="160" w:line="259" w:lineRule="auto"/>
        <w:rPr>
          <w:rFonts w:ascii="Calibri" w:eastAsia="Calibri" w:hAnsi="Calibri"/>
          <w:b/>
          <w:bCs/>
          <w:sz w:val="22"/>
          <w:szCs w:val="22"/>
        </w:rPr>
      </w:pPr>
      <w:r w:rsidRPr="009B7FFD">
        <w:rPr>
          <w:rFonts w:ascii="Calibri" w:eastAsia="Calibri" w:hAnsi="Calibri"/>
          <w:b/>
          <w:bCs/>
          <w:sz w:val="22"/>
          <w:szCs w:val="22"/>
        </w:rPr>
        <w:t>RESPONSIBILITIES</w:t>
      </w:r>
    </w:p>
    <w:tbl>
      <w:tblPr>
        <w:tblStyle w:val="TableGrid1"/>
        <w:tblW w:w="0" w:type="auto"/>
        <w:tblLook w:val="04A0" w:firstRow="1" w:lastRow="0" w:firstColumn="1" w:lastColumn="0" w:noHBand="0" w:noVBand="1"/>
      </w:tblPr>
      <w:tblGrid>
        <w:gridCol w:w="4852"/>
        <w:gridCol w:w="4854"/>
        <w:gridCol w:w="4854"/>
      </w:tblGrid>
      <w:tr w:rsidR="00327570" w:rsidRPr="00136CDB" w14:paraId="563033FF" w14:textId="77777777" w:rsidTr="006016BF">
        <w:tc>
          <w:tcPr>
            <w:tcW w:w="6973" w:type="dxa"/>
          </w:tcPr>
          <w:p w14:paraId="2FFE2E39" w14:textId="77777777" w:rsidR="00327570" w:rsidRPr="00136CDB" w:rsidRDefault="00327570" w:rsidP="006016BF">
            <w:pPr>
              <w:jc w:val="center"/>
              <w:rPr>
                <w:b/>
                <w:bCs/>
                <w:smallCaps/>
                <w:color w:val="5A5A5A"/>
                <w:sz w:val="22"/>
                <w:szCs w:val="22"/>
              </w:rPr>
            </w:pPr>
            <w:r w:rsidRPr="00136CDB">
              <w:rPr>
                <w:b/>
                <w:bCs/>
                <w:smallCaps/>
                <w:color w:val="5A5A5A"/>
                <w:sz w:val="22"/>
                <w:szCs w:val="22"/>
              </w:rPr>
              <w:t>PRE-SEASON</w:t>
            </w:r>
          </w:p>
        </w:tc>
        <w:tc>
          <w:tcPr>
            <w:tcW w:w="6974" w:type="dxa"/>
          </w:tcPr>
          <w:p w14:paraId="454019B9" w14:textId="77777777" w:rsidR="00327570" w:rsidRPr="00136CDB" w:rsidRDefault="00327570" w:rsidP="006016BF">
            <w:pPr>
              <w:jc w:val="center"/>
              <w:rPr>
                <w:b/>
                <w:bCs/>
                <w:smallCaps/>
                <w:color w:val="5A5A5A"/>
                <w:sz w:val="22"/>
                <w:szCs w:val="22"/>
              </w:rPr>
            </w:pPr>
            <w:r w:rsidRPr="00136CDB">
              <w:rPr>
                <w:b/>
                <w:bCs/>
                <w:smallCaps/>
                <w:color w:val="5A5A5A"/>
                <w:sz w:val="22"/>
                <w:szCs w:val="22"/>
              </w:rPr>
              <w:t>SEASON</w:t>
            </w:r>
          </w:p>
        </w:tc>
        <w:tc>
          <w:tcPr>
            <w:tcW w:w="6974" w:type="dxa"/>
          </w:tcPr>
          <w:p w14:paraId="47279FF4" w14:textId="77777777" w:rsidR="00327570" w:rsidRPr="00136CDB" w:rsidRDefault="00327570" w:rsidP="006016BF">
            <w:pPr>
              <w:jc w:val="center"/>
              <w:rPr>
                <w:b/>
                <w:bCs/>
                <w:smallCaps/>
                <w:color w:val="5A5A5A"/>
                <w:sz w:val="22"/>
                <w:szCs w:val="22"/>
              </w:rPr>
            </w:pPr>
            <w:r w:rsidRPr="00136CDB">
              <w:rPr>
                <w:b/>
                <w:bCs/>
                <w:smallCaps/>
                <w:color w:val="5A5A5A"/>
                <w:sz w:val="22"/>
                <w:szCs w:val="22"/>
              </w:rPr>
              <w:t>POST SEASON</w:t>
            </w:r>
          </w:p>
        </w:tc>
      </w:tr>
      <w:tr w:rsidR="00327570" w:rsidRPr="00B1474A" w14:paraId="157F1E39" w14:textId="77777777" w:rsidTr="006016BF">
        <w:tc>
          <w:tcPr>
            <w:tcW w:w="6973" w:type="dxa"/>
          </w:tcPr>
          <w:p w14:paraId="1247AE1B" w14:textId="77777777" w:rsidR="00327570" w:rsidRPr="00B1474A" w:rsidRDefault="00327570" w:rsidP="006016BF">
            <w:pPr>
              <w:rPr>
                <w:smallCaps/>
                <w:color w:val="5A5A5A"/>
                <w:sz w:val="22"/>
                <w:szCs w:val="22"/>
              </w:rPr>
            </w:pPr>
          </w:p>
        </w:tc>
        <w:tc>
          <w:tcPr>
            <w:tcW w:w="6974" w:type="dxa"/>
          </w:tcPr>
          <w:p w14:paraId="62EF0DEF" w14:textId="77777777" w:rsidR="00327570" w:rsidRPr="00B1474A" w:rsidRDefault="00327570" w:rsidP="006016BF">
            <w:pPr>
              <w:rPr>
                <w:smallCaps/>
                <w:color w:val="5A5A5A"/>
                <w:sz w:val="22"/>
                <w:szCs w:val="22"/>
              </w:rPr>
            </w:pPr>
          </w:p>
        </w:tc>
        <w:tc>
          <w:tcPr>
            <w:tcW w:w="6974" w:type="dxa"/>
          </w:tcPr>
          <w:p w14:paraId="07F678A6" w14:textId="77777777" w:rsidR="00327570" w:rsidRPr="00B1474A" w:rsidRDefault="00327570" w:rsidP="006016BF">
            <w:pPr>
              <w:rPr>
                <w:smallCaps/>
                <w:color w:val="5A5A5A"/>
                <w:sz w:val="22"/>
                <w:szCs w:val="22"/>
              </w:rPr>
            </w:pPr>
          </w:p>
        </w:tc>
      </w:tr>
      <w:tr w:rsidR="00327570" w:rsidRPr="00B1474A" w14:paraId="450C3F31" w14:textId="77777777" w:rsidTr="006016BF">
        <w:tc>
          <w:tcPr>
            <w:tcW w:w="6973" w:type="dxa"/>
          </w:tcPr>
          <w:p w14:paraId="48B720BC" w14:textId="77777777" w:rsidR="00327570" w:rsidRPr="00B1474A" w:rsidRDefault="00327570" w:rsidP="006016BF">
            <w:pPr>
              <w:rPr>
                <w:smallCaps/>
                <w:color w:val="5A5A5A"/>
                <w:sz w:val="22"/>
                <w:szCs w:val="22"/>
              </w:rPr>
            </w:pPr>
          </w:p>
        </w:tc>
        <w:tc>
          <w:tcPr>
            <w:tcW w:w="6974" w:type="dxa"/>
          </w:tcPr>
          <w:p w14:paraId="346FB6B2" w14:textId="77777777" w:rsidR="00327570" w:rsidRPr="00B1474A" w:rsidRDefault="00327570" w:rsidP="006016BF">
            <w:pPr>
              <w:rPr>
                <w:smallCaps/>
                <w:color w:val="5A5A5A"/>
                <w:sz w:val="22"/>
                <w:szCs w:val="22"/>
              </w:rPr>
            </w:pPr>
          </w:p>
        </w:tc>
        <w:tc>
          <w:tcPr>
            <w:tcW w:w="6974" w:type="dxa"/>
          </w:tcPr>
          <w:p w14:paraId="3CC0A1CE" w14:textId="77777777" w:rsidR="00327570" w:rsidRPr="00B1474A" w:rsidRDefault="00327570" w:rsidP="006016BF">
            <w:pPr>
              <w:rPr>
                <w:smallCaps/>
                <w:color w:val="5A5A5A"/>
                <w:sz w:val="22"/>
                <w:szCs w:val="22"/>
              </w:rPr>
            </w:pPr>
          </w:p>
        </w:tc>
      </w:tr>
      <w:tr w:rsidR="00327570" w:rsidRPr="00B1474A" w14:paraId="76CFAACC" w14:textId="77777777" w:rsidTr="006016BF">
        <w:tc>
          <w:tcPr>
            <w:tcW w:w="6973" w:type="dxa"/>
          </w:tcPr>
          <w:p w14:paraId="01E10F19" w14:textId="77777777" w:rsidR="00327570" w:rsidRPr="00B1474A" w:rsidRDefault="00327570" w:rsidP="006016BF">
            <w:pPr>
              <w:rPr>
                <w:smallCaps/>
                <w:color w:val="5A5A5A"/>
                <w:sz w:val="22"/>
                <w:szCs w:val="22"/>
              </w:rPr>
            </w:pPr>
          </w:p>
        </w:tc>
        <w:tc>
          <w:tcPr>
            <w:tcW w:w="6974" w:type="dxa"/>
          </w:tcPr>
          <w:p w14:paraId="320CF2D2" w14:textId="77777777" w:rsidR="00327570" w:rsidRPr="00B1474A" w:rsidRDefault="00327570" w:rsidP="006016BF">
            <w:pPr>
              <w:rPr>
                <w:smallCaps/>
                <w:color w:val="5A5A5A"/>
                <w:sz w:val="22"/>
                <w:szCs w:val="22"/>
              </w:rPr>
            </w:pPr>
          </w:p>
        </w:tc>
        <w:tc>
          <w:tcPr>
            <w:tcW w:w="6974" w:type="dxa"/>
          </w:tcPr>
          <w:p w14:paraId="35CC39BC" w14:textId="77777777" w:rsidR="00327570" w:rsidRPr="00B1474A" w:rsidRDefault="00327570" w:rsidP="006016BF">
            <w:pPr>
              <w:rPr>
                <w:smallCaps/>
                <w:color w:val="5A5A5A"/>
                <w:sz w:val="22"/>
                <w:szCs w:val="22"/>
              </w:rPr>
            </w:pPr>
          </w:p>
        </w:tc>
      </w:tr>
      <w:tr w:rsidR="00327570" w:rsidRPr="00B1474A" w14:paraId="4D1FC4D5" w14:textId="77777777" w:rsidTr="006016BF">
        <w:tc>
          <w:tcPr>
            <w:tcW w:w="6973" w:type="dxa"/>
          </w:tcPr>
          <w:p w14:paraId="17D85B95" w14:textId="77777777" w:rsidR="00327570" w:rsidRPr="00B1474A" w:rsidRDefault="00327570" w:rsidP="006016BF">
            <w:pPr>
              <w:rPr>
                <w:smallCaps/>
                <w:color w:val="5A5A5A"/>
                <w:sz w:val="22"/>
                <w:szCs w:val="22"/>
              </w:rPr>
            </w:pPr>
          </w:p>
        </w:tc>
        <w:tc>
          <w:tcPr>
            <w:tcW w:w="6974" w:type="dxa"/>
          </w:tcPr>
          <w:p w14:paraId="623E2630" w14:textId="77777777" w:rsidR="00327570" w:rsidRPr="00B1474A" w:rsidRDefault="00327570" w:rsidP="006016BF">
            <w:pPr>
              <w:rPr>
                <w:smallCaps/>
                <w:color w:val="5A5A5A"/>
                <w:sz w:val="22"/>
                <w:szCs w:val="22"/>
              </w:rPr>
            </w:pPr>
          </w:p>
        </w:tc>
        <w:tc>
          <w:tcPr>
            <w:tcW w:w="6974" w:type="dxa"/>
          </w:tcPr>
          <w:p w14:paraId="054BEF16" w14:textId="77777777" w:rsidR="00327570" w:rsidRPr="00B1474A" w:rsidRDefault="00327570" w:rsidP="006016BF">
            <w:pPr>
              <w:rPr>
                <w:smallCaps/>
                <w:color w:val="5A5A5A"/>
                <w:sz w:val="22"/>
                <w:szCs w:val="22"/>
              </w:rPr>
            </w:pPr>
          </w:p>
        </w:tc>
      </w:tr>
      <w:tr w:rsidR="00327570" w:rsidRPr="00B1474A" w14:paraId="79A44D82" w14:textId="77777777" w:rsidTr="006016BF">
        <w:tc>
          <w:tcPr>
            <w:tcW w:w="6973" w:type="dxa"/>
          </w:tcPr>
          <w:p w14:paraId="56CEEECD" w14:textId="77777777" w:rsidR="00327570" w:rsidRPr="00B1474A" w:rsidRDefault="00327570" w:rsidP="006016BF">
            <w:pPr>
              <w:rPr>
                <w:smallCaps/>
                <w:color w:val="5A5A5A"/>
                <w:sz w:val="22"/>
                <w:szCs w:val="22"/>
              </w:rPr>
            </w:pPr>
          </w:p>
        </w:tc>
        <w:tc>
          <w:tcPr>
            <w:tcW w:w="6974" w:type="dxa"/>
          </w:tcPr>
          <w:p w14:paraId="5BAC1CFE" w14:textId="77777777" w:rsidR="00327570" w:rsidRPr="00B1474A" w:rsidRDefault="00327570" w:rsidP="006016BF">
            <w:pPr>
              <w:rPr>
                <w:smallCaps/>
                <w:color w:val="5A5A5A"/>
                <w:sz w:val="22"/>
                <w:szCs w:val="22"/>
              </w:rPr>
            </w:pPr>
          </w:p>
        </w:tc>
        <w:tc>
          <w:tcPr>
            <w:tcW w:w="6974" w:type="dxa"/>
          </w:tcPr>
          <w:p w14:paraId="74E1130A" w14:textId="77777777" w:rsidR="00327570" w:rsidRPr="00B1474A" w:rsidRDefault="00327570" w:rsidP="006016BF">
            <w:pPr>
              <w:rPr>
                <w:smallCaps/>
                <w:color w:val="5A5A5A"/>
                <w:sz w:val="22"/>
                <w:szCs w:val="22"/>
              </w:rPr>
            </w:pPr>
          </w:p>
        </w:tc>
      </w:tr>
      <w:tr w:rsidR="00327570" w:rsidRPr="00B1474A" w14:paraId="1BE2BCC9" w14:textId="77777777" w:rsidTr="006016BF">
        <w:tc>
          <w:tcPr>
            <w:tcW w:w="6973" w:type="dxa"/>
          </w:tcPr>
          <w:p w14:paraId="2F3E5D34" w14:textId="77777777" w:rsidR="00327570" w:rsidRPr="00B1474A" w:rsidRDefault="00327570" w:rsidP="006016BF">
            <w:pPr>
              <w:rPr>
                <w:smallCaps/>
                <w:color w:val="5A5A5A"/>
                <w:sz w:val="22"/>
                <w:szCs w:val="22"/>
              </w:rPr>
            </w:pPr>
          </w:p>
        </w:tc>
        <w:tc>
          <w:tcPr>
            <w:tcW w:w="6974" w:type="dxa"/>
          </w:tcPr>
          <w:p w14:paraId="068A59CD" w14:textId="77777777" w:rsidR="00327570" w:rsidRPr="00B1474A" w:rsidRDefault="00327570" w:rsidP="006016BF">
            <w:pPr>
              <w:rPr>
                <w:smallCaps/>
                <w:color w:val="5A5A5A"/>
                <w:sz w:val="22"/>
                <w:szCs w:val="22"/>
              </w:rPr>
            </w:pPr>
          </w:p>
        </w:tc>
        <w:tc>
          <w:tcPr>
            <w:tcW w:w="6974" w:type="dxa"/>
          </w:tcPr>
          <w:p w14:paraId="04A3D303" w14:textId="77777777" w:rsidR="00327570" w:rsidRPr="00B1474A" w:rsidRDefault="00327570" w:rsidP="006016BF">
            <w:pPr>
              <w:rPr>
                <w:smallCaps/>
                <w:color w:val="5A5A5A"/>
                <w:sz w:val="22"/>
                <w:szCs w:val="22"/>
              </w:rPr>
            </w:pPr>
          </w:p>
        </w:tc>
      </w:tr>
      <w:tr w:rsidR="00327570" w:rsidRPr="00B1474A" w14:paraId="6B17066B" w14:textId="77777777" w:rsidTr="006016BF">
        <w:tc>
          <w:tcPr>
            <w:tcW w:w="6973" w:type="dxa"/>
          </w:tcPr>
          <w:p w14:paraId="64712251" w14:textId="77777777" w:rsidR="00327570" w:rsidRPr="00B1474A" w:rsidRDefault="00327570" w:rsidP="006016BF">
            <w:pPr>
              <w:rPr>
                <w:smallCaps/>
                <w:color w:val="5A5A5A"/>
                <w:sz w:val="22"/>
                <w:szCs w:val="22"/>
              </w:rPr>
            </w:pPr>
          </w:p>
        </w:tc>
        <w:tc>
          <w:tcPr>
            <w:tcW w:w="6974" w:type="dxa"/>
          </w:tcPr>
          <w:p w14:paraId="633E5936" w14:textId="77777777" w:rsidR="00327570" w:rsidRPr="00B1474A" w:rsidRDefault="00327570" w:rsidP="006016BF">
            <w:pPr>
              <w:rPr>
                <w:smallCaps/>
                <w:color w:val="5A5A5A"/>
                <w:sz w:val="22"/>
                <w:szCs w:val="22"/>
              </w:rPr>
            </w:pPr>
          </w:p>
        </w:tc>
        <w:tc>
          <w:tcPr>
            <w:tcW w:w="6974" w:type="dxa"/>
          </w:tcPr>
          <w:p w14:paraId="69F15A03" w14:textId="77777777" w:rsidR="00327570" w:rsidRPr="00B1474A" w:rsidRDefault="00327570" w:rsidP="006016BF">
            <w:pPr>
              <w:rPr>
                <w:smallCaps/>
                <w:color w:val="5A5A5A"/>
                <w:sz w:val="22"/>
                <w:szCs w:val="22"/>
              </w:rPr>
            </w:pPr>
          </w:p>
        </w:tc>
      </w:tr>
    </w:tbl>
    <w:p w14:paraId="6D5E3533" w14:textId="77777777" w:rsidR="00327570" w:rsidRPr="00B1474A" w:rsidRDefault="00327570" w:rsidP="00327570">
      <w:pPr>
        <w:spacing w:after="160" w:line="259" w:lineRule="auto"/>
        <w:rPr>
          <w:rFonts w:ascii="Calibri" w:eastAsia="Calibri" w:hAnsi="Calibri"/>
          <w:smallCaps/>
          <w:color w:val="5A5A5A"/>
          <w:sz w:val="22"/>
          <w:szCs w:val="22"/>
        </w:rPr>
      </w:pPr>
    </w:p>
    <w:p w14:paraId="522BC8F5" w14:textId="77777777" w:rsidR="00327570" w:rsidRDefault="00327570" w:rsidP="00327570">
      <w:pPr>
        <w:rPr>
          <w:rFonts w:asciiTheme="minorHAnsi" w:hAnsiTheme="minorHAnsi" w:cstheme="minorHAnsi"/>
          <w:b/>
          <w:bCs/>
          <w:smallCaps/>
          <w:color w:val="006600"/>
          <w:sz w:val="26"/>
          <w:szCs w:val="26"/>
        </w:rPr>
      </w:pPr>
      <w:bookmarkStart w:id="6" w:name="_Toc129758352"/>
      <w:r>
        <w:rPr>
          <w:rFonts w:asciiTheme="minorHAnsi" w:hAnsiTheme="minorHAnsi" w:cstheme="minorHAnsi"/>
          <w:b/>
          <w:bCs/>
          <w:smallCaps/>
          <w:color w:val="006600"/>
          <w:sz w:val="26"/>
          <w:szCs w:val="26"/>
        </w:rPr>
        <w:br w:type="page"/>
      </w:r>
    </w:p>
    <w:p w14:paraId="74C93A57" w14:textId="77777777" w:rsidR="00327570" w:rsidRPr="00C17C75" w:rsidRDefault="00327570" w:rsidP="00327570">
      <w:pPr>
        <w:keepNext/>
        <w:keepLines/>
        <w:spacing w:before="40" w:line="259" w:lineRule="auto"/>
        <w:outlineLvl w:val="1"/>
        <w:rPr>
          <w:rFonts w:asciiTheme="minorHAnsi" w:hAnsiTheme="minorHAnsi" w:cstheme="minorHAnsi"/>
          <w:b/>
          <w:bCs/>
          <w:smallCaps/>
          <w:color w:val="006600"/>
          <w:sz w:val="26"/>
          <w:szCs w:val="26"/>
        </w:rPr>
      </w:pPr>
      <w:r>
        <w:rPr>
          <w:rFonts w:asciiTheme="minorHAnsi" w:hAnsiTheme="minorHAnsi" w:cstheme="minorHAnsi"/>
          <w:b/>
          <w:bCs/>
          <w:smallCaps/>
          <w:color w:val="006600"/>
          <w:sz w:val="26"/>
          <w:szCs w:val="26"/>
        </w:rPr>
        <w:lastRenderedPageBreak/>
        <w:t xml:space="preserve">APPENDIX 8 – OFF-TRACK </w:t>
      </w:r>
      <w:r w:rsidRPr="00C17C75">
        <w:rPr>
          <w:rFonts w:asciiTheme="minorHAnsi" w:hAnsiTheme="minorHAnsi" w:cstheme="minorHAnsi"/>
          <w:b/>
          <w:bCs/>
          <w:smallCaps/>
          <w:color w:val="006600"/>
          <w:sz w:val="26"/>
          <w:szCs w:val="26"/>
        </w:rPr>
        <w:t>VOLUNTEER ENGAGEMENT RECORD FORM</w:t>
      </w:r>
      <w:bookmarkEnd w:id="6"/>
    </w:p>
    <w:p w14:paraId="66D0058D" w14:textId="77777777" w:rsidR="00327570" w:rsidRPr="00B1474A" w:rsidRDefault="00327570" w:rsidP="00327570">
      <w:pPr>
        <w:spacing w:after="160" w:line="259" w:lineRule="auto"/>
        <w:rPr>
          <w:rFonts w:ascii="Calibri" w:eastAsia="Calibri" w:hAnsi="Calibri"/>
          <w:sz w:val="22"/>
          <w:szCs w:val="22"/>
        </w:rPr>
      </w:pPr>
      <w:r w:rsidRPr="00B1474A">
        <w:rPr>
          <w:rFonts w:ascii="Calibri" w:eastAsia="Calibri" w:hAnsi="Calibri"/>
          <w:sz w:val="22"/>
          <w:szCs w:val="22"/>
        </w:rPr>
        <w:t>Keeping records is an important part of compliance, and knowing who is volunteering, in which role(s) and when.  Sometimes, the need to keep records is a State law requirement.  Having accurate club records means everyone involved knows what everyone else has committed to for the season.  This is also a great way to track buddy</w:t>
      </w:r>
      <w:r>
        <w:rPr>
          <w:rFonts w:ascii="Calibri" w:eastAsia="Calibri" w:hAnsi="Calibri"/>
          <w:sz w:val="22"/>
          <w:szCs w:val="22"/>
        </w:rPr>
        <w:t>’</w:t>
      </w:r>
      <w:r w:rsidRPr="00B1474A">
        <w:rPr>
          <w:rFonts w:ascii="Calibri" w:eastAsia="Calibri" w:hAnsi="Calibri"/>
          <w:sz w:val="22"/>
          <w:szCs w:val="22"/>
        </w:rPr>
        <w:t xml:space="preserve">s/mentors and succession planning. </w:t>
      </w:r>
    </w:p>
    <w:tbl>
      <w:tblPr>
        <w:tblStyle w:val="PlainTable11"/>
        <w:tblW w:w="14596" w:type="dxa"/>
        <w:tblLook w:val="04A0" w:firstRow="1" w:lastRow="0" w:firstColumn="1" w:lastColumn="0" w:noHBand="0" w:noVBand="1"/>
      </w:tblPr>
      <w:tblGrid>
        <w:gridCol w:w="2405"/>
        <w:gridCol w:w="851"/>
        <w:gridCol w:w="1984"/>
        <w:gridCol w:w="992"/>
        <w:gridCol w:w="1843"/>
        <w:gridCol w:w="1134"/>
        <w:gridCol w:w="2126"/>
        <w:gridCol w:w="1985"/>
        <w:gridCol w:w="1276"/>
      </w:tblGrid>
      <w:tr w:rsidR="00327570" w:rsidRPr="006D07C0" w14:paraId="32F979D2" w14:textId="77777777" w:rsidTr="006016BF">
        <w:trPr>
          <w:cnfStyle w:val="100000000000" w:firstRow="1" w:lastRow="0" w:firstColumn="0" w:lastColumn="0" w:oddVBand="0" w:evenVBand="0" w:oddHBand="0" w:evenHBand="0" w:firstRowFirstColumn="0" w:firstRowLastColumn="0" w:lastRowFirstColumn="0" w:lastRowLastColumn="0"/>
          <w:cantSplit/>
          <w:trHeight w:val="1443"/>
        </w:trPr>
        <w:tc>
          <w:tcPr>
            <w:cnfStyle w:val="001000000000" w:firstRow="0" w:lastRow="0" w:firstColumn="1" w:lastColumn="0" w:oddVBand="0" w:evenVBand="0" w:oddHBand="0" w:evenHBand="0" w:firstRowFirstColumn="0" w:firstRowLastColumn="0" w:lastRowFirstColumn="0" w:lastRowLastColumn="0"/>
            <w:tcW w:w="2405" w:type="dxa"/>
            <w:textDirection w:val="btLr"/>
            <w:vAlign w:val="center"/>
          </w:tcPr>
          <w:p w14:paraId="5571EC6E" w14:textId="77777777" w:rsidR="00327570" w:rsidRPr="006D07C0" w:rsidRDefault="00327570" w:rsidP="006016BF">
            <w:pPr>
              <w:ind w:left="113" w:right="113"/>
              <w:jc w:val="center"/>
              <w:rPr>
                <w:rFonts w:ascii="Arial Narrow" w:hAnsi="Arial Narrow"/>
                <w:sz w:val="22"/>
                <w:szCs w:val="22"/>
              </w:rPr>
            </w:pPr>
            <w:r>
              <w:rPr>
                <w:rFonts w:ascii="Arial Narrow" w:hAnsi="Arial Narrow"/>
                <w:sz w:val="22"/>
                <w:szCs w:val="22"/>
              </w:rPr>
              <w:t>R</w:t>
            </w:r>
            <w:r w:rsidRPr="006D07C0">
              <w:rPr>
                <w:rFonts w:ascii="Arial Narrow" w:hAnsi="Arial Narrow"/>
                <w:sz w:val="22"/>
                <w:szCs w:val="22"/>
              </w:rPr>
              <w:t>ole</w:t>
            </w:r>
          </w:p>
        </w:tc>
        <w:tc>
          <w:tcPr>
            <w:tcW w:w="851" w:type="dxa"/>
            <w:textDirection w:val="btLr"/>
            <w:vAlign w:val="center"/>
          </w:tcPr>
          <w:p w14:paraId="0E881B9E" w14:textId="77777777" w:rsidR="00327570" w:rsidRPr="006D07C0"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6D07C0">
              <w:rPr>
                <w:rFonts w:ascii="Arial Narrow" w:hAnsi="Arial Narrow"/>
                <w:sz w:val="22"/>
                <w:szCs w:val="22"/>
              </w:rPr>
              <w:t>Date commenced</w:t>
            </w:r>
          </w:p>
        </w:tc>
        <w:tc>
          <w:tcPr>
            <w:tcW w:w="1984" w:type="dxa"/>
            <w:textDirection w:val="btLr"/>
            <w:vAlign w:val="center"/>
          </w:tcPr>
          <w:p w14:paraId="16984635" w14:textId="77777777" w:rsidR="00327570" w:rsidRPr="006D07C0"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6D07C0">
              <w:rPr>
                <w:rFonts w:ascii="Arial Narrow" w:hAnsi="Arial Narrow"/>
                <w:sz w:val="22"/>
                <w:szCs w:val="22"/>
              </w:rPr>
              <w:t>Name             Surname</w:t>
            </w:r>
          </w:p>
        </w:tc>
        <w:tc>
          <w:tcPr>
            <w:tcW w:w="992" w:type="dxa"/>
            <w:textDirection w:val="btLr"/>
            <w:vAlign w:val="center"/>
          </w:tcPr>
          <w:p w14:paraId="6ACA0F81" w14:textId="77777777" w:rsidR="00327570" w:rsidRPr="006D07C0"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6D07C0">
              <w:rPr>
                <w:rFonts w:ascii="Arial Narrow" w:hAnsi="Arial Narrow"/>
                <w:sz w:val="22"/>
                <w:szCs w:val="22"/>
              </w:rPr>
              <w:t>Phone</w:t>
            </w:r>
          </w:p>
        </w:tc>
        <w:tc>
          <w:tcPr>
            <w:tcW w:w="1843" w:type="dxa"/>
            <w:textDirection w:val="btLr"/>
            <w:vAlign w:val="center"/>
          </w:tcPr>
          <w:p w14:paraId="64C1C72A" w14:textId="77777777" w:rsidR="00327570" w:rsidRPr="006D07C0"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6D07C0">
              <w:rPr>
                <w:rFonts w:ascii="Arial Narrow" w:hAnsi="Arial Narrow"/>
                <w:sz w:val="22"/>
                <w:szCs w:val="22"/>
              </w:rPr>
              <w:t>Email</w:t>
            </w:r>
          </w:p>
        </w:tc>
        <w:tc>
          <w:tcPr>
            <w:tcW w:w="1134" w:type="dxa"/>
            <w:textDirection w:val="btLr"/>
            <w:vAlign w:val="center"/>
          </w:tcPr>
          <w:p w14:paraId="79028779" w14:textId="77777777" w:rsidR="00327570" w:rsidRPr="006D07C0"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6D07C0">
              <w:rPr>
                <w:rFonts w:ascii="Arial Narrow" w:hAnsi="Arial Narrow"/>
                <w:sz w:val="22"/>
                <w:szCs w:val="22"/>
              </w:rPr>
              <w:t>WWC / References</w:t>
            </w:r>
          </w:p>
        </w:tc>
        <w:tc>
          <w:tcPr>
            <w:tcW w:w="2126" w:type="dxa"/>
            <w:textDirection w:val="btLr"/>
            <w:vAlign w:val="center"/>
          </w:tcPr>
          <w:p w14:paraId="71141867" w14:textId="77777777" w:rsidR="00327570" w:rsidRPr="006D07C0"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2"/>
                <w:szCs w:val="22"/>
              </w:rPr>
            </w:pPr>
            <w:r w:rsidRPr="006D07C0">
              <w:rPr>
                <w:rFonts w:ascii="Arial Narrow" w:hAnsi="Arial Narrow"/>
                <w:sz w:val="22"/>
                <w:szCs w:val="22"/>
              </w:rPr>
              <w:t>Training required/</w:t>
            </w:r>
          </w:p>
          <w:p w14:paraId="2AF9138B" w14:textId="77777777" w:rsidR="00327570" w:rsidRPr="006D07C0"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6D07C0">
              <w:rPr>
                <w:rFonts w:ascii="Arial Narrow" w:hAnsi="Arial Narrow"/>
                <w:sz w:val="22"/>
                <w:szCs w:val="22"/>
              </w:rPr>
              <w:t>requested</w:t>
            </w:r>
          </w:p>
        </w:tc>
        <w:tc>
          <w:tcPr>
            <w:tcW w:w="1985" w:type="dxa"/>
            <w:textDirection w:val="btLr"/>
            <w:vAlign w:val="center"/>
          </w:tcPr>
          <w:p w14:paraId="306F732B" w14:textId="77777777" w:rsidR="00327570" w:rsidRPr="006D07C0"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2"/>
                <w:szCs w:val="22"/>
              </w:rPr>
            </w:pPr>
            <w:r w:rsidRPr="006D07C0">
              <w:rPr>
                <w:rFonts w:ascii="Arial Narrow" w:hAnsi="Arial Narrow"/>
                <w:sz w:val="22"/>
                <w:szCs w:val="22"/>
              </w:rPr>
              <w:t>Mentor/Buddy</w:t>
            </w:r>
          </w:p>
          <w:p w14:paraId="3EA210E3" w14:textId="77777777" w:rsidR="00327570" w:rsidRPr="006D07C0"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2"/>
                <w:szCs w:val="22"/>
              </w:rPr>
            </w:pPr>
            <w:r w:rsidRPr="006D07C0">
              <w:rPr>
                <w:rFonts w:ascii="Arial Narrow" w:hAnsi="Arial Narrow"/>
                <w:sz w:val="22"/>
                <w:szCs w:val="22"/>
              </w:rPr>
              <w:t>/Successor</w:t>
            </w:r>
          </w:p>
        </w:tc>
        <w:tc>
          <w:tcPr>
            <w:tcW w:w="1276" w:type="dxa"/>
            <w:textDirection w:val="btLr"/>
            <w:vAlign w:val="center"/>
          </w:tcPr>
          <w:p w14:paraId="6A6EAD41" w14:textId="77777777" w:rsidR="00327570" w:rsidRPr="006D07C0"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6D07C0">
              <w:rPr>
                <w:rFonts w:ascii="Arial Narrow" w:hAnsi="Arial Narrow"/>
                <w:sz w:val="22"/>
                <w:szCs w:val="22"/>
              </w:rPr>
              <w:t>Licence number</w:t>
            </w:r>
          </w:p>
        </w:tc>
      </w:tr>
      <w:tr w:rsidR="000968FF" w:rsidRPr="000968FF" w14:paraId="6995E391" w14:textId="77777777" w:rsidTr="000968F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shd w:val="clear" w:color="auto" w:fill="538135" w:themeFill="accent6" w:themeFillShade="BF"/>
          </w:tcPr>
          <w:p w14:paraId="27C333A6" w14:textId="77777777" w:rsidR="00327570" w:rsidRPr="000968FF" w:rsidRDefault="00327570" w:rsidP="006016BF">
            <w:pPr>
              <w:rPr>
                <w:color w:val="FFFFFF" w:themeColor="background1"/>
                <w:sz w:val="22"/>
                <w:szCs w:val="22"/>
              </w:rPr>
            </w:pPr>
            <w:r w:rsidRPr="000968FF">
              <w:rPr>
                <w:color w:val="FFFFFF" w:themeColor="background1"/>
                <w:sz w:val="22"/>
                <w:szCs w:val="22"/>
              </w:rPr>
              <w:t>OFF THE TRACK</w:t>
            </w:r>
          </w:p>
        </w:tc>
        <w:tc>
          <w:tcPr>
            <w:tcW w:w="851" w:type="dxa"/>
            <w:shd w:val="clear" w:color="auto" w:fill="538135" w:themeFill="accent6" w:themeFillShade="BF"/>
          </w:tcPr>
          <w:p w14:paraId="06A1304A" w14:textId="77777777" w:rsidR="00327570" w:rsidRPr="000968FF" w:rsidRDefault="00327570" w:rsidP="006016BF">
            <w:pPr>
              <w:cnfStyle w:val="000000100000" w:firstRow="0" w:lastRow="0" w:firstColumn="0" w:lastColumn="0" w:oddVBand="0" w:evenVBand="0" w:oddHBand="1" w:evenHBand="0" w:firstRowFirstColumn="0" w:firstRowLastColumn="0" w:lastRowFirstColumn="0" w:lastRowLastColumn="0"/>
              <w:rPr>
                <w:color w:val="FFFFFF" w:themeColor="background1"/>
                <w:sz w:val="22"/>
                <w:szCs w:val="22"/>
              </w:rPr>
            </w:pPr>
          </w:p>
        </w:tc>
        <w:tc>
          <w:tcPr>
            <w:tcW w:w="1984" w:type="dxa"/>
            <w:shd w:val="clear" w:color="auto" w:fill="538135" w:themeFill="accent6" w:themeFillShade="BF"/>
          </w:tcPr>
          <w:p w14:paraId="70C63735" w14:textId="77777777" w:rsidR="00327570" w:rsidRPr="000968FF" w:rsidRDefault="00327570" w:rsidP="006016BF">
            <w:pPr>
              <w:cnfStyle w:val="000000100000" w:firstRow="0" w:lastRow="0" w:firstColumn="0" w:lastColumn="0" w:oddVBand="0" w:evenVBand="0" w:oddHBand="1" w:evenHBand="0" w:firstRowFirstColumn="0" w:firstRowLastColumn="0" w:lastRowFirstColumn="0" w:lastRowLastColumn="0"/>
              <w:rPr>
                <w:color w:val="FFFFFF" w:themeColor="background1"/>
                <w:sz w:val="22"/>
                <w:szCs w:val="22"/>
              </w:rPr>
            </w:pPr>
          </w:p>
        </w:tc>
        <w:tc>
          <w:tcPr>
            <w:tcW w:w="992" w:type="dxa"/>
            <w:shd w:val="clear" w:color="auto" w:fill="538135" w:themeFill="accent6" w:themeFillShade="BF"/>
          </w:tcPr>
          <w:p w14:paraId="7F40F286" w14:textId="77777777" w:rsidR="00327570" w:rsidRPr="000968FF" w:rsidRDefault="00327570" w:rsidP="006016BF">
            <w:pPr>
              <w:cnfStyle w:val="000000100000" w:firstRow="0" w:lastRow="0" w:firstColumn="0" w:lastColumn="0" w:oddVBand="0" w:evenVBand="0" w:oddHBand="1" w:evenHBand="0" w:firstRowFirstColumn="0" w:firstRowLastColumn="0" w:lastRowFirstColumn="0" w:lastRowLastColumn="0"/>
              <w:rPr>
                <w:color w:val="FFFFFF" w:themeColor="background1"/>
                <w:sz w:val="22"/>
                <w:szCs w:val="22"/>
              </w:rPr>
            </w:pPr>
          </w:p>
        </w:tc>
        <w:tc>
          <w:tcPr>
            <w:tcW w:w="1843" w:type="dxa"/>
            <w:shd w:val="clear" w:color="auto" w:fill="538135" w:themeFill="accent6" w:themeFillShade="BF"/>
          </w:tcPr>
          <w:p w14:paraId="79A4EBB2" w14:textId="77777777" w:rsidR="00327570" w:rsidRPr="000968FF" w:rsidRDefault="00327570" w:rsidP="006016BF">
            <w:pPr>
              <w:cnfStyle w:val="000000100000" w:firstRow="0" w:lastRow="0" w:firstColumn="0" w:lastColumn="0" w:oddVBand="0" w:evenVBand="0" w:oddHBand="1" w:evenHBand="0" w:firstRowFirstColumn="0" w:firstRowLastColumn="0" w:lastRowFirstColumn="0" w:lastRowLastColumn="0"/>
              <w:rPr>
                <w:color w:val="FFFFFF" w:themeColor="background1"/>
                <w:sz w:val="22"/>
                <w:szCs w:val="22"/>
              </w:rPr>
            </w:pPr>
          </w:p>
        </w:tc>
        <w:tc>
          <w:tcPr>
            <w:tcW w:w="1134" w:type="dxa"/>
            <w:shd w:val="clear" w:color="auto" w:fill="538135" w:themeFill="accent6" w:themeFillShade="BF"/>
          </w:tcPr>
          <w:p w14:paraId="46F316F5" w14:textId="77777777" w:rsidR="00327570" w:rsidRPr="000968FF" w:rsidRDefault="00327570" w:rsidP="006016BF">
            <w:pPr>
              <w:cnfStyle w:val="000000100000" w:firstRow="0" w:lastRow="0" w:firstColumn="0" w:lastColumn="0" w:oddVBand="0" w:evenVBand="0" w:oddHBand="1" w:evenHBand="0" w:firstRowFirstColumn="0" w:firstRowLastColumn="0" w:lastRowFirstColumn="0" w:lastRowLastColumn="0"/>
              <w:rPr>
                <w:color w:val="FFFFFF" w:themeColor="background1"/>
                <w:sz w:val="22"/>
                <w:szCs w:val="22"/>
              </w:rPr>
            </w:pPr>
          </w:p>
        </w:tc>
        <w:tc>
          <w:tcPr>
            <w:tcW w:w="2126" w:type="dxa"/>
            <w:shd w:val="clear" w:color="auto" w:fill="538135" w:themeFill="accent6" w:themeFillShade="BF"/>
          </w:tcPr>
          <w:p w14:paraId="76C48241" w14:textId="77777777" w:rsidR="00327570" w:rsidRPr="000968FF" w:rsidRDefault="00327570" w:rsidP="006016BF">
            <w:pPr>
              <w:cnfStyle w:val="000000100000" w:firstRow="0" w:lastRow="0" w:firstColumn="0" w:lastColumn="0" w:oddVBand="0" w:evenVBand="0" w:oddHBand="1" w:evenHBand="0" w:firstRowFirstColumn="0" w:firstRowLastColumn="0" w:lastRowFirstColumn="0" w:lastRowLastColumn="0"/>
              <w:rPr>
                <w:color w:val="FFFFFF" w:themeColor="background1"/>
                <w:sz w:val="22"/>
                <w:szCs w:val="22"/>
              </w:rPr>
            </w:pPr>
          </w:p>
        </w:tc>
        <w:tc>
          <w:tcPr>
            <w:tcW w:w="1985" w:type="dxa"/>
            <w:shd w:val="clear" w:color="auto" w:fill="538135" w:themeFill="accent6" w:themeFillShade="BF"/>
          </w:tcPr>
          <w:p w14:paraId="6BC5DBDD" w14:textId="77777777" w:rsidR="00327570" w:rsidRPr="000968FF" w:rsidRDefault="00327570" w:rsidP="006016BF">
            <w:pPr>
              <w:cnfStyle w:val="000000100000" w:firstRow="0" w:lastRow="0" w:firstColumn="0" w:lastColumn="0" w:oddVBand="0" w:evenVBand="0" w:oddHBand="1" w:evenHBand="0" w:firstRowFirstColumn="0" w:firstRowLastColumn="0" w:lastRowFirstColumn="0" w:lastRowLastColumn="0"/>
              <w:rPr>
                <w:color w:val="FFFFFF" w:themeColor="background1"/>
                <w:sz w:val="22"/>
                <w:szCs w:val="22"/>
              </w:rPr>
            </w:pPr>
          </w:p>
        </w:tc>
        <w:tc>
          <w:tcPr>
            <w:tcW w:w="1276" w:type="dxa"/>
            <w:shd w:val="clear" w:color="auto" w:fill="538135" w:themeFill="accent6" w:themeFillShade="BF"/>
          </w:tcPr>
          <w:p w14:paraId="2090AEFD" w14:textId="77777777" w:rsidR="00327570" w:rsidRPr="000968FF" w:rsidRDefault="00327570" w:rsidP="006016BF">
            <w:pPr>
              <w:cnfStyle w:val="000000100000" w:firstRow="0" w:lastRow="0" w:firstColumn="0" w:lastColumn="0" w:oddVBand="0" w:evenVBand="0" w:oddHBand="1" w:evenHBand="0" w:firstRowFirstColumn="0" w:firstRowLastColumn="0" w:lastRowFirstColumn="0" w:lastRowLastColumn="0"/>
              <w:rPr>
                <w:color w:val="FFFFFF" w:themeColor="background1"/>
                <w:sz w:val="22"/>
                <w:szCs w:val="22"/>
              </w:rPr>
            </w:pPr>
          </w:p>
        </w:tc>
      </w:tr>
      <w:tr w:rsidR="00327570" w:rsidRPr="00B1474A" w14:paraId="3DD910C5" w14:textId="77777777" w:rsidTr="006016BF">
        <w:tc>
          <w:tcPr>
            <w:cnfStyle w:val="001000000000" w:firstRow="0" w:lastRow="0" w:firstColumn="1" w:lastColumn="0" w:oddVBand="0" w:evenVBand="0" w:oddHBand="0" w:evenHBand="0" w:firstRowFirstColumn="0" w:firstRowLastColumn="0" w:lastRowFirstColumn="0" w:lastRowLastColumn="0"/>
            <w:tcW w:w="2405" w:type="dxa"/>
          </w:tcPr>
          <w:p w14:paraId="364832B4" w14:textId="77777777" w:rsidR="00327570" w:rsidRPr="00B1474A" w:rsidRDefault="00327570" w:rsidP="006016BF">
            <w:pPr>
              <w:rPr>
                <w:color w:val="404040"/>
                <w:sz w:val="22"/>
                <w:szCs w:val="22"/>
              </w:rPr>
            </w:pPr>
            <w:r w:rsidRPr="00B1474A">
              <w:rPr>
                <w:rFonts w:ascii="Calibri Light" w:hAnsi="Calibri Light" w:cs="Calibri Light"/>
                <w:sz w:val="22"/>
                <w:szCs w:val="22"/>
              </w:rPr>
              <w:t>President</w:t>
            </w:r>
          </w:p>
        </w:tc>
        <w:tc>
          <w:tcPr>
            <w:tcW w:w="851" w:type="dxa"/>
          </w:tcPr>
          <w:p w14:paraId="0ACDF4FE"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84" w:type="dxa"/>
          </w:tcPr>
          <w:p w14:paraId="1A3C6055"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992" w:type="dxa"/>
          </w:tcPr>
          <w:p w14:paraId="19486F3A"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843" w:type="dxa"/>
          </w:tcPr>
          <w:p w14:paraId="0ADFCF74"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34" w:type="dxa"/>
          </w:tcPr>
          <w:p w14:paraId="47263E47"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212FF8EB"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85" w:type="dxa"/>
          </w:tcPr>
          <w:p w14:paraId="486D2204"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276" w:type="dxa"/>
          </w:tcPr>
          <w:p w14:paraId="1DBEDAB5"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6A2B3842" w14:textId="77777777" w:rsidTr="00601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B652630" w14:textId="77777777" w:rsidR="00327570" w:rsidRPr="00B1474A" w:rsidRDefault="00327570" w:rsidP="006016BF">
            <w:pPr>
              <w:rPr>
                <w:color w:val="404040"/>
                <w:sz w:val="22"/>
                <w:szCs w:val="22"/>
              </w:rPr>
            </w:pPr>
            <w:r w:rsidRPr="00B1474A">
              <w:rPr>
                <w:rFonts w:ascii="Calibri Light" w:hAnsi="Calibri Light" w:cs="Calibri Light"/>
                <w:sz w:val="22"/>
                <w:szCs w:val="22"/>
              </w:rPr>
              <w:t>Vice President</w:t>
            </w:r>
          </w:p>
        </w:tc>
        <w:tc>
          <w:tcPr>
            <w:tcW w:w="851" w:type="dxa"/>
          </w:tcPr>
          <w:p w14:paraId="0276EA5D"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84" w:type="dxa"/>
          </w:tcPr>
          <w:p w14:paraId="2709ACFB"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992" w:type="dxa"/>
          </w:tcPr>
          <w:p w14:paraId="393DDFB2"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843" w:type="dxa"/>
          </w:tcPr>
          <w:p w14:paraId="15BB7739"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34" w:type="dxa"/>
          </w:tcPr>
          <w:p w14:paraId="53D98B17"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5BB9D2D6"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85" w:type="dxa"/>
          </w:tcPr>
          <w:p w14:paraId="02DA41A6"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276" w:type="dxa"/>
          </w:tcPr>
          <w:p w14:paraId="0A1531FC"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3FFE338D" w14:textId="77777777" w:rsidTr="006016BF">
        <w:tc>
          <w:tcPr>
            <w:cnfStyle w:val="001000000000" w:firstRow="0" w:lastRow="0" w:firstColumn="1" w:lastColumn="0" w:oddVBand="0" w:evenVBand="0" w:oddHBand="0" w:evenHBand="0" w:firstRowFirstColumn="0" w:firstRowLastColumn="0" w:lastRowFirstColumn="0" w:lastRowLastColumn="0"/>
            <w:tcW w:w="2405" w:type="dxa"/>
          </w:tcPr>
          <w:p w14:paraId="171A3727" w14:textId="77777777" w:rsidR="00327570" w:rsidRPr="00B1474A" w:rsidRDefault="00327570" w:rsidP="006016BF">
            <w:pPr>
              <w:rPr>
                <w:color w:val="404040"/>
                <w:sz w:val="22"/>
                <w:szCs w:val="22"/>
              </w:rPr>
            </w:pPr>
            <w:r w:rsidRPr="00B1474A">
              <w:rPr>
                <w:rFonts w:ascii="Calibri Light" w:hAnsi="Calibri Light" w:cs="Calibri Light"/>
                <w:sz w:val="22"/>
                <w:szCs w:val="22"/>
              </w:rPr>
              <w:t>Secretary</w:t>
            </w:r>
          </w:p>
        </w:tc>
        <w:tc>
          <w:tcPr>
            <w:tcW w:w="851" w:type="dxa"/>
          </w:tcPr>
          <w:p w14:paraId="63C28F09"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84" w:type="dxa"/>
          </w:tcPr>
          <w:p w14:paraId="39F62B21"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992" w:type="dxa"/>
          </w:tcPr>
          <w:p w14:paraId="33E1692E"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843" w:type="dxa"/>
          </w:tcPr>
          <w:p w14:paraId="698CDB88"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34" w:type="dxa"/>
          </w:tcPr>
          <w:p w14:paraId="5BCED7BB"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29370D48"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85" w:type="dxa"/>
          </w:tcPr>
          <w:p w14:paraId="40054FA9"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276" w:type="dxa"/>
          </w:tcPr>
          <w:p w14:paraId="26CDCB55"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211B90A8" w14:textId="77777777" w:rsidTr="00601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60C807E" w14:textId="77777777" w:rsidR="00327570" w:rsidRPr="00B1474A" w:rsidRDefault="00327570" w:rsidP="006016BF">
            <w:pPr>
              <w:rPr>
                <w:color w:val="404040"/>
                <w:sz w:val="22"/>
                <w:szCs w:val="22"/>
              </w:rPr>
            </w:pPr>
            <w:r w:rsidRPr="00B1474A">
              <w:rPr>
                <w:rFonts w:ascii="Calibri Light" w:hAnsi="Calibri Light" w:cs="Calibri Light"/>
                <w:sz w:val="22"/>
                <w:szCs w:val="22"/>
              </w:rPr>
              <w:t>Treasurer</w:t>
            </w:r>
          </w:p>
        </w:tc>
        <w:tc>
          <w:tcPr>
            <w:tcW w:w="851" w:type="dxa"/>
          </w:tcPr>
          <w:p w14:paraId="78AA1432"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84" w:type="dxa"/>
          </w:tcPr>
          <w:p w14:paraId="2FD5CBBC"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992" w:type="dxa"/>
          </w:tcPr>
          <w:p w14:paraId="37F5B1A8"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843" w:type="dxa"/>
          </w:tcPr>
          <w:p w14:paraId="67AD4302"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34" w:type="dxa"/>
          </w:tcPr>
          <w:p w14:paraId="7CF0A0C7"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3654F891"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85" w:type="dxa"/>
          </w:tcPr>
          <w:p w14:paraId="74D09955"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276" w:type="dxa"/>
          </w:tcPr>
          <w:p w14:paraId="019736BD"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58A6F0E5" w14:textId="77777777" w:rsidTr="006016BF">
        <w:tc>
          <w:tcPr>
            <w:cnfStyle w:val="001000000000" w:firstRow="0" w:lastRow="0" w:firstColumn="1" w:lastColumn="0" w:oddVBand="0" w:evenVBand="0" w:oddHBand="0" w:evenHBand="0" w:firstRowFirstColumn="0" w:firstRowLastColumn="0" w:lastRowFirstColumn="0" w:lastRowLastColumn="0"/>
            <w:tcW w:w="2405" w:type="dxa"/>
          </w:tcPr>
          <w:p w14:paraId="39894603" w14:textId="77777777" w:rsidR="00327570" w:rsidRPr="00B1474A" w:rsidRDefault="00327570" w:rsidP="006016BF">
            <w:pPr>
              <w:rPr>
                <w:color w:val="404040"/>
                <w:sz w:val="22"/>
                <w:szCs w:val="22"/>
              </w:rPr>
            </w:pPr>
            <w:r w:rsidRPr="00B1474A">
              <w:rPr>
                <w:rFonts w:ascii="Calibri Light" w:hAnsi="Calibri Light" w:cs="Calibri Light"/>
                <w:sz w:val="22"/>
                <w:szCs w:val="22"/>
              </w:rPr>
              <w:t>Club Safety Officer</w:t>
            </w:r>
          </w:p>
        </w:tc>
        <w:tc>
          <w:tcPr>
            <w:tcW w:w="851" w:type="dxa"/>
          </w:tcPr>
          <w:p w14:paraId="624FC348"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84" w:type="dxa"/>
          </w:tcPr>
          <w:p w14:paraId="29038FC1"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992" w:type="dxa"/>
          </w:tcPr>
          <w:p w14:paraId="08AE967D"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843" w:type="dxa"/>
          </w:tcPr>
          <w:p w14:paraId="2CCFF5CE"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34" w:type="dxa"/>
          </w:tcPr>
          <w:p w14:paraId="4115A2BF"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76115B17"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85" w:type="dxa"/>
          </w:tcPr>
          <w:p w14:paraId="12E07C2B"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276" w:type="dxa"/>
          </w:tcPr>
          <w:p w14:paraId="49082602"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0F873416" w14:textId="77777777" w:rsidTr="00601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77456B0" w14:textId="77777777" w:rsidR="00327570" w:rsidRPr="00B1474A" w:rsidRDefault="00327570" w:rsidP="006016BF">
            <w:pPr>
              <w:rPr>
                <w:color w:val="404040"/>
                <w:sz w:val="22"/>
                <w:szCs w:val="22"/>
              </w:rPr>
            </w:pPr>
            <w:r>
              <w:rPr>
                <w:rFonts w:ascii="Calibri Light" w:hAnsi="Calibri Light" w:cs="Calibri Light"/>
                <w:sz w:val="22"/>
                <w:szCs w:val="22"/>
              </w:rPr>
              <w:t>SKA</w:t>
            </w:r>
            <w:r w:rsidRPr="00B1474A">
              <w:rPr>
                <w:rFonts w:ascii="Calibri Light" w:hAnsi="Calibri Light" w:cs="Calibri Light"/>
                <w:sz w:val="22"/>
                <w:szCs w:val="22"/>
              </w:rPr>
              <w:t xml:space="preserve"> Delegate</w:t>
            </w:r>
          </w:p>
        </w:tc>
        <w:tc>
          <w:tcPr>
            <w:tcW w:w="851" w:type="dxa"/>
          </w:tcPr>
          <w:p w14:paraId="652E5B14"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84" w:type="dxa"/>
          </w:tcPr>
          <w:p w14:paraId="3E68F07F"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992" w:type="dxa"/>
          </w:tcPr>
          <w:p w14:paraId="5ADF16FF"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843" w:type="dxa"/>
          </w:tcPr>
          <w:p w14:paraId="3B820CD4"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34" w:type="dxa"/>
          </w:tcPr>
          <w:p w14:paraId="0732F2D7"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489AE311"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85" w:type="dxa"/>
          </w:tcPr>
          <w:p w14:paraId="7905EF85"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276" w:type="dxa"/>
          </w:tcPr>
          <w:p w14:paraId="73C2B42E"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485F7595" w14:textId="77777777" w:rsidTr="006016BF">
        <w:tc>
          <w:tcPr>
            <w:cnfStyle w:val="001000000000" w:firstRow="0" w:lastRow="0" w:firstColumn="1" w:lastColumn="0" w:oddVBand="0" w:evenVBand="0" w:oddHBand="0" w:evenHBand="0" w:firstRowFirstColumn="0" w:firstRowLastColumn="0" w:lastRowFirstColumn="0" w:lastRowLastColumn="0"/>
            <w:tcW w:w="2405" w:type="dxa"/>
          </w:tcPr>
          <w:p w14:paraId="50E5EEB5"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Deputy S</w:t>
            </w:r>
            <w:r>
              <w:rPr>
                <w:rFonts w:ascii="Calibri Light" w:hAnsi="Calibri Light" w:cs="Calibri Light"/>
                <w:sz w:val="22"/>
                <w:szCs w:val="22"/>
              </w:rPr>
              <w:t xml:space="preserve">KA </w:t>
            </w:r>
            <w:r w:rsidRPr="00B1474A">
              <w:rPr>
                <w:rFonts w:ascii="Calibri Light" w:hAnsi="Calibri Light" w:cs="Calibri Light"/>
                <w:sz w:val="22"/>
                <w:szCs w:val="22"/>
              </w:rPr>
              <w:t>Delegate</w:t>
            </w:r>
          </w:p>
        </w:tc>
        <w:tc>
          <w:tcPr>
            <w:tcW w:w="851" w:type="dxa"/>
          </w:tcPr>
          <w:p w14:paraId="200370DE"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84" w:type="dxa"/>
          </w:tcPr>
          <w:p w14:paraId="3F0DC9B1"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992" w:type="dxa"/>
          </w:tcPr>
          <w:p w14:paraId="0EFF6B5D"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843" w:type="dxa"/>
          </w:tcPr>
          <w:p w14:paraId="77C67D03"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34" w:type="dxa"/>
          </w:tcPr>
          <w:p w14:paraId="14B6DF11"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46985622"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85" w:type="dxa"/>
          </w:tcPr>
          <w:p w14:paraId="5D2D30B7"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276" w:type="dxa"/>
          </w:tcPr>
          <w:p w14:paraId="29B2B892"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7ECCCA96" w14:textId="77777777" w:rsidTr="00601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12EA5FB"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Senior Vice President</w:t>
            </w:r>
          </w:p>
        </w:tc>
        <w:tc>
          <w:tcPr>
            <w:tcW w:w="851" w:type="dxa"/>
          </w:tcPr>
          <w:p w14:paraId="45A24149"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84" w:type="dxa"/>
          </w:tcPr>
          <w:p w14:paraId="7CAF62B6"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992" w:type="dxa"/>
          </w:tcPr>
          <w:p w14:paraId="6F6ACE1C"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843" w:type="dxa"/>
          </w:tcPr>
          <w:p w14:paraId="6F71FAE2"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34" w:type="dxa"/>
          </w:tcPr>
          <w:p w14:paraId="02B2B3E8"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1CAC6BE1"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85" w:type="dxa"/>
          </w:tcPr>
          <w:p w14:paraId="1DB34ABE"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276" w:type="dxa"/>
          </w:tcPr>
          <w:p w14:paraId="024727C1"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5CC56B6F" w14:textId="77777777" w:rsidTr="006016BF">
        <w:tc>
          <w:tcPr>
            <w:cnfStyle w:val="001000000000" w:firstRow="0" w:lastRow="0" w:firstColumn="1" w:lastColumn="0" w:oddVBand="0" w:evenVBand="0" w:oddHBand="0" w:evenHBand="0" w:firstRowFirstColumn="0" w:firstRowLastColumn="0" w:lastRowFirstColumn="0" w:lastRowLastColumn="0"/>
            <w:tcW w:w="2405" w:type="dxa"/>
            <w:vAlign w:val="center"/>
          </w:tcPr>
          <w:p w14:paraId="1184D488"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Club licensing officer</w:t>
            </w:r>
          </w:p>
        </w:tc>
        <w:tc>
          <w:tcPr>
            <w:tcW w:w="851" w:type="dxa"/>
          </w:tcPr>
          <w:p w14:paraId="2FDA2F83"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84" w:type="dxa"/>
          </w:tcPr>
          <w:p w14:paraId="605D80B7"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992" w:type="dxa"/>
          </w:tcPr>
          <w:p w14:paraId="7E1FDB4C"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843" w:type="dxa"/>
          </w:tcPr>
          <w:p w14:paraId="272CE540"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34" w:type="dxa"/>
          </w:tcPr>
          <w:p w14:paraId="00639ECC"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08CFA3B9"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85" w:type="dxa"/>
          </w:tcPr>
          <w:p w14:paraId="20C898BF"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276" w:type="dxa"/>
          </w:tcPr>
          <w:p w14:paraId="4A98A381"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3CF0F045" w14:textId="77777777" w:rsidTr="00601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1CB76222"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Volunteer Coordinator</w:t>
            </w:r>
          </w:p>
        </w:tc>
        <w:tc>
          <w:tcPr>
            <w:tcW w:w="851" w:type="dxa"/>
          </w:tcPr>
          <w:p w14:paraId="423C7FE7"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84" w:type="dxa"/>
          </w:tcPr>
          <w:p w14:paraId="26039AAF"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992" w:type="dxa"/>
          </w:tcPr>
          <w:p w14:paraId="7351F646"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843" w:type="dxa"/>
          </w:tcPr>
          <w:p w14:paraId="2A61DF4E"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34" w:type="dxa"/>
          </w:tcPr>
          <w:p w14:paraId="07C08131"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7F28DDB5"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85" w:type="dxa"/>
          </w:tcPr>
          <w:p w14:paraId="5DCE6FB3"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276" w:type="dxa"/>
          </w:tcPr>
          <w:p w14:paraId="53A0051C"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507173EF" w14:textId="77777777" w:rsidTr="006016BF">
        <w:tc>
          <w:tcPr>
            <w:cnfStyle w:val="001000000000" w:firstRow="0" w:lastRow="0" w:firstColumn="1" w:lastColumn="0" w:oddVBand="0" w:evenVBand="0" w:oddHBand="0" w:evenHBand="0" w:firstRowFirstColumn="0" w:firstRowLastColumn="0" w:lastRowFirstColumn="0" w:lastRowLastColumn="0"/>
            <w:tcW w:w="2405" w:type="dxa"/>
            <w:vAlign w:val="center"/>
          </w:tcPr>
          <w:p w14:paraId="023E4C87"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Officials Coordinator</w:t>
            </w:r>
          </w:p>
        </w:tc>
        <w:tc>
          <w:tcPr>
            <w:tcW w:w="851" w:type="dxa"/>
          </w:tcPr>
          <w:p w14:paraId="2B0A9922"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84" w:type="dxa"/>
          </w:tcPr>
          <w:p w14:paraId="50A168C5"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992" w:type="dxa"/>
          </w:tcPr>
          <w:p w14:paraId="5B3D3FFB"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843" w:type="dxa"/>
          </w:tcPr>
          <w:p w14:paraId="57CC6808"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34" w:type="dxa"/>
          </w:tcPr>
          <w:p w14:paraId="57BFF1AB"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79A70323"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85" w:type="dxa"/>
          </w:tcPr>
          <w:p w14:paraId="173043A3"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276" w:type="dxa"/>
          </w:tcPr>
          <w:p w14:paraId="319F89AD"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53CD2F3B" w14:textId="77777777" w:rsidTr="00601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2B79799B"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Child Safeguarding Officer/MPIO</w:t>
            </w:r>
          </w:p>
        </w:tc>
        <w:tc>
          <w:tcPr>
            <w:tcW w:w="851" w:type="dxa"/>
          </w:tcPr>
          <w:p w14:paraId="6E3B0AB8"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84" w:type="dxa"/>
          </w:tcPr>
          <w:p w14:paraId="6A1725C2"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992" w:type="dxa"/>
          </w:tcPr>
          <w:p w14:paraId="1510797E"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843" w:type="dxa"/>
          </w:tcPr>
          <w:p w14:paraId="34118D79"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34" w:type="dxa"/>
          </w:tcPr>
          <w:p w14:paraId="206D255D"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163F226D"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85" w:type="dxa"/>
          </w:tcPr>
          <w:p w14:paraId="0F186793"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276" w:type="dxa"/>
          </w:tcPr>
          <w:p w14:paraId="364A19D1"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24DF1B23" w14:textId="77777777" w:rsidTr="006016BF">
        <w:tc>
          <w:tcPr>
            <w:cnfStyle w:val="001000000000" w:firstRow="0" w:lastRow="0" w:firstColumn="1" w:lastColumn="0" w:oddVBand="0" w:evenVBand="0" w:oddHBand="0" w:evenHBand="0" w:firstRowFirstColumn="0" w:firstRowLastColumn="0" w:lastRowFirstColumn="0" w:lastRowLastColumn="0"/>
            <w:tcW w:w="2405" w:type="dxa"/>
            <w:vAlign w:val="center"/>
          </w:tcPr>
          <w:p w14:paraId="0199CF24"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Canteen/Bar Manager</w:t>
            </w:r>
          </w:p>
        </w:tc>
        <w:tc>
          <w:tcPr>
            <w:tcW w:w="851" w:type="dxa"/>
          </w:tcPr>
          <w:p w14:paraId="04AC505A"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84" w:type="dxa"/>
          </w:tcPr>
          <w:p w14:paraId="61934FFB"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992" w:type="dxa"/>
          </w:tcPr>
          <w:p w14:paraId="6B7039DD"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843" w:type="dxa"/>
          </w:tcPr>
          <w:p w14:paraId="4B68C088"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34" w:type="dxa"/>
          </w:tcPr>
          <w:p w14:paraId="0CAEF4F4"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2EF7FC6C"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85" w:type="dxa"/>
          </w:tcPr>
          <w:p w14:paraId="7A9B9585"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276" w:type="dxa"/>
          </w:tcPr>
          <w:p w14:paraId="3DC40ACC"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72CB98C9" w14:textId="77777777" w:rsidTr="00601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1E20DE31"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Awards Committee</w:t>
            </w:r>
          </w:p>
        </w:tc>
        <w:tc>
          <w:tcPr>
            <w:tcW w:w="851" w:type="dxa"/>
          </w:tcPr>
          <w:p w14:paraId="6DF8B46C"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84" w:type="dxa"/>
          </w:tcPr>
          <w:p w14:paraId="792E7D08"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992" w:type="dxa"/>
          </w:tcPr>
          <w:p w14:paraId="077F8808"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843" w:type="dxa"/>
          </w:tcPr>
          <w:p w14:paraId="42925294"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34" w:type="dxa"/>
          </w:tcPr>
          <w:p w14:paraId="0276D009"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23179BB3"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85" w:type="dxa"/>
          </w:tcPr>
          <w:p w14:paraId="5BBCDEDF"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276" w:type="dxa"/>
          </w:tcPr>
          <w:p w14:paraId="77BEEE5F"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7B4DB30A" w14:textId="77777777" w:rsidTr="006016BF">
        <w:tc>
          <w:tcPr>
            <w:cnfStyle w:val="001000000000" w:firstRow="0" w:lastRow="0" w:firstColumn="1" w:lastColumn="0" w:oddVBand="0" w:evenVBand="0" w:oddHBand="0" w:evenHBand="0" w:firstRowFirstColumn="0" w:firstRowLastColumn="0" w:lastRowFirstColumn="0" w:lastRowLastColumn="0"/>
            <w:tcW w:w="2405" w:type="dxa"/>
            <w:vAlign w:val="center"/>
          </w:tcPr>
          <w:p w14:paraId="07B154FA"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Website/Socials</w:t>
            </w:r>
          </w:p>
        </w:tc>
        <w:tc>
          <w:tcPr>
            <w:tcW w:w="851" w:type="dxa"/>
          </w:tcPr>
          <w:p w14:paraId="3915BB56"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84" w:type="dxa"/>
          </w:tcPr>
          <w:p w14:paraId="11C094C8"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992" w:type="dxa"/>
          </w:tcPr>
          <w:p w14:paraId="24187B86"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843" w:type="dxa"/>
          </w:tcPr>
          <w:p w14:paraId="5A47865D"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34" w:type="dxa"/>
          </w:tcPr>
          <w:p w14:paraId="04FA90F4"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1B979B16"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85" w:type="dxa"/>
          </w:tcPr>
          <w:p w14:paraId="2225688C"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276" w:type="dxa"/>
          </w:tcPr>
          <w:p w14:paraId="10287643"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48B50B63" w14:textId="77777777" w:rsidTr="00601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6EDA8A81"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Fundraising/grants</w:t>
            </w:r>
          </w:p>
        </w:tc>
        <w:tc>
          <w:tcPr>
            <w:tcW w:w="851" w:type="dxa"/>
          </w:tcPr>
          <w:p w14:paraId="51006B14"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84" w:type="dxa"/>
          </w:tcPr>
          <w:p w14:paraId="1818AD9E"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992" w:type="dxa"/>
          </w:tcPr>
          <w:p w14:paraId="05C94797"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843" w:type="dxa"/>
          </w:tcPr>
          <w:p w14:paraId="15CC2062"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34" w:type="dxa"/>
          </w:tcPr>
          <w:p w14:paraId="53030FBD"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377FB215"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85" w:type="dxa"/>
          </w:tcPr>
          <w:p w14:paraId="38DFA31A"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276" w:type="dxa"/>
          </w:tcPr>
          <w:p w14:paraId="7680DD41"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4EAFAEEF" w14:textId="77777777" w:rsidTr="006016BF">
        <w:tc>
          <w:tcPr>
            <w:cnfStyle w:val="001000000000" w:firstRow="0" w:lastRow="0" w:firstColumn="1" w:lastColumn="0" w:oddVBand="0" w:evenVBand="0" w:oddHBand="0" w:evenHBand="0" w:firstRowFirstColumn="0" w:firstRowLastColumn="0" w:lastRowFirstColumn="0" w:lastRowLastColumn="0"/>
            <w:tcW w:w="2405" w:type="dxa"/>
            <w:vAlign w:val="center"/>
          </w:tcPr>
          <w:p w14:paraId="6482A9B5" w14:textId="77777777" w:rsidR="00327570" w:rsidRPr="00B1474A" w:rsidRDefault="00327570" w:rsidP="006016BF">
            <w:pPr>
              <w:rPr>
                <w:rFonts w:ascii="Calibri Light" w:hAnsi="Calibri Light" w:cs="Calibri Light"/>
                <w:sz w:val="22"/>
                <w:szCs w:val="22"/>
              </w:rPr>
            </w:pPr>
            <w:r>
              <w:rPr>
                <w:rFonts w:ascii="Calibri Light" w:hAnsi="Calibri Light" w:cs="Calibri Light"/>
                <w:sz w:val="22"/>
                <w:szCs w:val="22"/>
              </w:rPr>
              <w:t>Organising Committee</w:t>
            </w:r>
          </w:p>
        </w:tc>
        <w:tc>
          <w:tcPr>
            <w:tcW w:w="851" w:type="dxa"/>
          </w:tcPr>
          <w:p w14:paraId="03B56F4E"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84" w:type="dxa"/>
          </w:tcPr>
          <w:p w14:paraId="627BC20D"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992" w:type="dxa"/>
          </w:tcPr>
          <w:p w14:paraId="40D047D6"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843" w:type="dxa"/>
          </w:tcPr>
          <w:p w14:paraId="1160B1CA"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34" w:type="dxa"/>
          </w:tcPr>
          <w:p w14:paraId="45914C14"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72206FDB"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85" w:type="dxa"/>
          </w:tcPr>
          <w:p w14:paraId="61702788"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276" w:type="dxa"/>
          </w:tcPr>
          <w:p w14:paraId="26A979BA"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67A12A39" w14:textId="77777777" w:rsidTr="00601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4D6E2E9" w14:textId="77777777" w:rsidR="00327570" w:rsidRPr="00B1474A" w:rsidRDefault="00327570" w:rsidP="006016BF">
            <w:pPr>
              <w:rPr>
                <w:rFonts w:ascii="Calibri Light" w:hAnsi="Calibri Light" w:cs="Calibri Light"/>
                <w:sz w:val="22"/>
                <w:szCs w:val="22"/>
              </w:rPr>
            </w:pPr>
            <w:r>
              <w:rPr>
                <w:rFonts w:ascii="Calibri Light" w:hAnsi="Calibri Light" w:cs="Calibri Light"/>
                <w:sz w:val="22"/>
                <w:szCs w:val="22"/>
              </w:rPr>
              <w:t>Organising Committee</w:t>
            </w:r>
          </w:p>
        </w:tc>
        <w:tc>
          <w:tcPr>
            <w:tcW w:w="851" w:type="dxa"/>
          </w:tcPr>
          <w:p w14:paraId="02CBE78E"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84" w:type="dxa"/>
          </w:tcPr>
          <w:p w14:paraId="637EDD12"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992" w:type="dxa"/>
          </w:tcPr>
          <w:p w14:paraId="14F3D502"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843" w:type="dxa"/>
          </w:tcPr>
          <w:p w14:paraId="693F738F"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34" w:type="dxa"/>
          </w:tcPr>
          <w:p w14:paraId="424119E1"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568A99EA"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85" w:type="dxa"/>
          </w:tcPr>
          <w:p w14:paraId="1E3F834C"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276" w:type="dxa"/>
          </w:tcPr>
          <w:p w14:paraId="059CB38F"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691741C4" w14:textId="77777777" w:rsidTr="006016BF">
        <w:tc>
          <w:tcPr>
            <w:cnfStyle w:val="001000000000" w:firstRow="0" w:lastRow="0" w:firstColumn="1" w:lastColumn="0" w:oddVBand="0" w:evenVBand="0" w:oddHBand="0" w:evenHBand="0" w:firstRowFirstColumn="0" w:firstRowLastColumn="0" w:lastRowFirstColumn="0" w:lastRowLastColumn="0"/>
            <w:tcW w:w="2405" w:type="dxa"/>
          </w:tcPr>
          <w:p w14:paraId="2CDDAC2B"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sz w:val="22"/>
                <w:szCs w:val="22"/>
              </w:rPr>
              <w:t>Casual volunteers</w:t>
            </w:r>
          </w:p>
        </w:tc>
        <w:tc>
          <w:tcPr>
            <w:tcW w:w="851" w:type="dxa"/>
          </w:tcPr>
          <w:p w14:paraId="4F22B0D5"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84" w:type="dxa"/>
          </w:tcPr>
          <w:p w14:paraId="00E6B29A"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992" w:type="dxa"/>
          </w:tcPr>
          <w:p w14:paraId="2D5E5B8B"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843" w:type="dxa"/>
          </w:tcPr>
          <w:p w14:paraId="17EAB3AC"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34" w:type="dxa"/>
          </w:tcPr>
          <w:p w14:paraId="21FB9A1A"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4C5393A6"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85" w:type="dxa"/>
          </w:tcPr>
          <w:p w14:paraId="3D543257"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276" w:type="dxa"/>
          </w:tcPr>
          <w:p w14:paraId="621C0C78"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05DE3A04" w14:textId="77777777" w:rsidTr="00601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C42E4CE"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b w:val="0"/>
                <w:bCs w:val="0"/>
                <w:i/>
                <w:iCs/>
                <w:sz w:val="22"/>
                <w:szCs w:val="22"/>
              </w:rPr>
              <w:t>Insert additional role</w:t>
            </w:r>
          </w:p>
        </w:tc>
        <w:tc>
          <w:tcPr>
            <w:tcW w:w="851" w:type="dxa"/>
          </w:tcPr>
          <w:p w14:paraId="6D507C30"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84" w:type="dxa"/>
          </w:tcPr>
          <w:p w14:paraId="43B936F9"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992" w:type="dxa"/>
          </w:tcPr>
          <w:p w14:paraId="337EB9E9"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843" w:type="dxa"/>
          </w:tcPr>
          <w:p w14:paraId="1FAEF61D"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34" w:type="dxa"/>
          </w:tcPr>
          <w:p w14:paraId="1624818B"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118A5E28"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85" w:type="dxa"/>
          </w:tcPr>
          <w:p w14:paraId="044AE1E7"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276" w:type="dxa"/>
          </w:tcPr>
          <w:p w14:paraId="47C90554"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5E9BAA77" w14:textId="77777777" w:rsidTr="006016BF">
        <w:tc>
          <w:tcPr>
            <w:cnfStyle w:val="001000000000" w:firstRow="0" w:lastRow="0" w:firstColumn="1" w:lastColumn="0" w:oddVBand="0" w:evenVBand="0" w:oddHBand="0" w:evenHBand="0" w:firstRowFirstColumn="0" w:firstRowLastColumn="0" w:lastRowFirstColumn="0" w:lastRowLastColumn="0"/>
            <w:tcW w:w="2405" w:type="dxa"/>
          </w:tcPr>
          <w:p w14:paraId="39645E68"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b w:val="0"/>
                <w:bCs w:val="0"/>
                <w:i/>
                <w:iCs/>
                <w:sz w:val="22"/>
                <w:szCs w:val="22"/>
              </w:rPr>
              <w:t>Insert additional role</w:t>
            </w:r>
          </w:p>
        </w:tc>
        <w:tc>
          <w:tcPr>
            <w:tcW w:w="851" w:type="dxa"/>
          </w:tcPr>
          <w:p w14:paraId="5A868309"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84" w:type="dxa"/>
          </w:tcPr>
          <w:p w14:paraId="755DE681"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992" w:type="dxa"/>
          </w:tcPr>
          <w:p w14:paraId="2E60D4D5"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843" w:type="dxa"/>
          </w:tcPr>
          <w:p w14:paraId="53D1AD7E"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34" w:type="dxa"/>
          </w:tcPr>
          <w:p w14:paraId="2DF9AADE"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5E1CD64C"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85" w:type="dxa"/>
          </w:tcPr>
          <w:p w14:paraId="1355FEAC"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276" w:type="dxa"/>
          </w:tcPr>
          <w:p w14:paraId="6517D6E3"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610D2710" w14:textId="77777777" w:rsidTr="00601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4E77591"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b w:val="0"/>
                <w:bCs w:val="0"/>
                <w:i/>
                <w:iCs/>
                <w:sz w:val="22"/>
                <w:szCs w:val="22"/>
              </w:rPr>
              <w:t>Insert additional role</w:t>
            </w:r>
          </w:p>
        </w:tc>
        <w:tc>
          <w:tcPr>
            <w:tcW w:w="851" w:type="dxa"/>
          </w:tcPr>
          <w:p w14:paraId="0E960974"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84" w:type="dxa"/>
          </w:tcPr>
          <w:p w14:paraId="2CF56F73"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992" w:type="dxa"/>
          </w:tcPr>
          <w:p w14:paraId="5EC14D1E"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843" w:type="dxa"/>
          </w:tcPr>
          <w:p w14:paraId="38B85689"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34" w:type="dxa"/>
          </w:tcPr>
          <w:p w14:paraId="12DC890F"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3182BC46"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85" w:type="dxa"/>
          </w:tcPr>
          <w:p w14:paraId="7F7D8944"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276" w:type="dxa"/>
          </w:tcPr>
          <w:p w14:paraId="0E07EC9E"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bl>
    <w:p w14:paraId="50A07D75" w14:textId="77777777" w:rsidR="00327570" w:rsidRPr="00C17C75" w:rsidRDefault="00327570" w:rsidP="00327570">
      <w:pPr>
        <w:keepNext/>
        <w:keepLines/>
        <w:spacing w:before="40" w:line="259" w:lineRule="auto"/>
        <w:outlineLvl w:val="1"/>
        <w:rPr>
          <w:rFonts w:asciiTheme="minorHAnsi" w:hAnsiTheme="minorHAnsi" w:cstheme="minorHAnsi"/>
          <w:b/>
          <w:bCs/>
          <w:smallCaps/>
          <w:color w:val="538135" w:themeColor="accent6" w:themeShade="BF"/>
          <w:sz w:val="26"/>
          <w:szCs w:val="26"/>
        </w:rPr>
      </w:pPr>
      <w:r>
        <w:rPr>
          <w:rFonts w:asciiTheme="minorHAnsi" w:hAnsiTheme="minorHAnsi" w:cstheme="minorHAnsi"/>
          <w:b/>
          <w:bCs/>
          <w:smallCaps/>
          <w:color w:val="538135" w:themeColor="accent6" w:themeShade="BF"/>
          <w:sz w:val="26"/>
          <w:szCs w:val="26"/>
        </w:rPr>
        <w:lastRenderedPageBreak/>
        <w:t xml:space="preserve">APPENDIX 9 -RACE OFFICIAL </w:t>
      </w:r>
      <w:r w:rsidRPr="00C17C75">
        <w:rPr>
          <w:rFonts w:asciiTheme="minorHAnsi" w:hAnsiTheme="minorHAnsi" w:cstheme="minorHAnsi"/>
          <w:b/>
          <w:bCs/>
          <w:smallCaps/>
          <w:color w:val="538135" w:themeColor="accent6" w:themeShade="BF"/>
          <w:sz w:val="26"/>
          <w:szCs w:val="26"/>
        </w:rPr>
        <w:t>VOLUNTEER ENGAGEMENT RECORD FORM</w:t>
      </w:r>
    </w:p>
    <w:tbl>
      <w:tblPr>
        <w:tblStyle w:val="PlainTable11"/>
        <w:tblW w:w="0" w:type="auto"/>
        <w:tblLook w:val="04A0" w:firstRow="1" w:lastRow="0" w:firstColumn="1" w:lastColumn="0" w:noHBand="0" w:noVBand="1"/>
      </w:tblPr>
      <w:tblGrid>
        <w:gridCol w:w="2441"/>
        <w:gridCol w:w="815"/>
        <w:gridCol w:w="1978"/>
        <w:gridCol w:w="1020"/>
        <w:gridCol w:w="1821"/>
        <w:gridCol w:w="1134"/>
        <w:gridCol w:w="2126"/>
        <w:gridCol w:w="2039"/>
        <w:gridCol w:w="1186"/>
      </w:tblGrid>
      <w:tr w:rsidR="00327570" w:rsidRPr="00865EB9" w14:paraId="570F5E9E" w14:textId="77777777" w:rsidTr="006016BF">
        <w:trPr>
          <w:cnfStyle w:val="100000000000" w:firstRow="1" w:lastRow="0" w:firstColumn="0" w:lastColumn="0" w:oddVBand="0" w:evenVBand="0" w:oddHBand="0" w:evenHBand="0" w:firstRowFirstColumn="0" w:firstRowLastColumn="0" w:lastRowFirstColumn="0" w:lastRowLastColumn="0"/>
          <w:cantSplit/>
          <w:trHeight w:val="1496"/>
        </w:trPr>
        <w:tc>
          <w:tcPr>
            <w:cnfStyle w:val="001000000000" w:firstRow="0" w:lastRow="0" w:firstColumn="1" w:lastColumn="0" w:oddVBand="0" w:evenVBand="0" w:oddHBand="0" w:evenHBand="0" w:firstRowFirstColumn="0" w:firstRowLastColumn="0" w:lastRowFirstColumn="0" w:lastRowLastColumn="0"/>
            <w:tcW w:w="2441" w:type="dxa"/>
            <w:textDirection w:val="btLr"/>
            <w:vAlign w:val="center"/>
          </w:tcPr>
          <w:p w14:paraId="37F9D9E1" w14:textId="77777777" w:rsidR="00327570" w:rsidRPr="00865EB9" w:rsidRDefault="00327570" w:rsidP="006016BF">
            <w:pPr>
              <w:ind w:left="113" w:right="113"/>
              <w:jc w:val="center"/>
              <w:rPr>
                <w:rFonts w:ascii="Arial Narrow" w:hAnsi="Arial Narrow"/>
                <w:sz w:val="22"/>
                <w:szCs w:val="22"/>
              </w:rPr>
            </w:pPr>
            <w:r w:rsidRPr="00865EB9">
              <w:rPr>
                <w:rFonts w:ascii="Arial Narrow" w:hAnsi="Arial Narrow"/>
                <w:sz w:val="22"/>
                <w:szCs w:val="22"/>
              </w:rPr>
              <w:t>Role</w:t>
            </w:r>
          </w:p>
        </w:tc>
        <w:tc>
          <w:tcPr>
            <w:tcW w:w="815" w:type="dxa"/>
            <w:textDirection w:val="btLr"/>
            <w:vAlign w:val="center"/>
          </w:tcPr>
          <w:p w14:paraId="0728678E" w14:textId="77777777" w:rsidR="00327570" w:rsidRPr="00865EB9"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865EB9">
              <w:rPr>
                <w:rFonts w:ascii="Arial Narrow" w:hAnsi="Arial Narrow"/>
                <w:sz w:val="22"/>
                <w:szCs w:val="22"/>
              </w:rPr>
              <w:t>Date commenced</w:t>
            </w:r>
          </w:p>
        </w:tc>
        <w:tc>
          <w:tcPr>
            <w:tcW w:w="1978" w:type="dxa"/>
            <w:textDirection w:val="btLr"/>
            <w:vAlign w:val="center"/>
          </w:tcPr>
          <w:p w14:paraId="34196BC2" w14:textId="77777777" w:rsidR="00327570" w:rsidRPr="00865EB9"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865EB9">
              <w:rPr>
                <w:rFonts w:ascii="Arial Narrow" w:hAnsi="Arial Narrow"/>
                <w:sz w:val="22"/>
                <w:szCs w:val="22"/>
              </w:rPr>
              <w:t>Name             Surname</w:t>
            </w:r>
          </w:p>
        </w:tc>
        <w:tc>
          <w:tcPr>
            <w:tcW w:w="1020" w:type="dxa"/>
            <w:textDirection w:val="btLr"/>
            <w:vAlign w:val="center"/>
          </w:tcPr>
          <w:p w14:paraId="4E47BBA8" w14:textId="77777777" w:rsidR="00327570" w:rsidRPr="00865EB9"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865EB9">
              <w:rPr>
                <w:rFonts w:ascii="Arial Narrow" w:hAnsi="Arial Narrow"/>
                <w:sz w:val="22"/>
                <w:szCs w:val="22"/>
              </w:rPr>
              <w:t>Phone</w:t>
            </w:r>
          </w:p>
        </w:tc>
        <w:tc>
          <w:tcPr>
            <w:tcW w:w="1821" w:type="dxa"/>
            <w:textDirection w:val="btLr"/>
            <w:vAlign w:val="center"/>
          </w:tcPr>
          <w:p w14:paraId="30F6EF21" w14:textId="77777777" w:rsidR="00327570" w:rsidRPr="00865EB9"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865EB9">
              <w:rPr>
                <w:rFonts w:ascii="Arial Narrow" w:hAnsi="Arial Narrow"/>
                <w:sz w:val="22"/>
                <w:szCs w:val="22"/>
              </w:rPr>
              <w:t>Email</w:t>
            </w:r>
          </w:p>
        </w:tc>
        <w:tc>
          <w:tcPr>
            <w:tcW w:w="1134" w:type="dxa"/>
            <w:textDirection w:val="btLr"/>
            <w:vAlign w:val="center"/>
          </w:tcPr>
          <w:p w14:paraId="0C408954" w14:textId="77777777" w:rsidR="00327570" w:rsidRPr="00865EB9"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865EB9">
              <w:rPr>
                <w:rFonts w:ascii="Arial Narrow" w:hAnsi="Arial Narrow"/>
                <w:sz w:val="22"/>
                <w:szCs w:val="22"/>
              </w:rPr>
              <w:t>WWC / References</w:t>
            </w:r>
          </w:p>
        </w:tc>
        <w:tc>
          <w:tcPr>
            <w:tcW w:w="2126" w:type="dxa"/>
            <w:textDirection w:val="btLr"/>
            <w:vAlign w:val="center"/>
          </w:tcPr>
          <w:p w14:paraId="22E101CE" w14:textId="77777777" w:rsidR="00327570"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2"/>
                <w:szCs w:val="22"/>
              </w:rPr>
            </w:pPr>
            <w:r w:rsidRPr="00865EB9">
              <w:rPr>
                <w:rFonts w:ascii="Arial Narrow" w:hAnsi="Arial Narrow"/>
                <w:sz w:val="22"/>
                <w:szCs w:val="22"/>
              </w:rPr>
              <w:t>Training required/</w:t>
            </w:r>
          </w:p>
          <w:p w14:paraId="2D0F0EB5" w14:textId="77777777" w:rsidR="00327570" w:rsidRPr="00865EB9"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865EB9">
              <w:rPr>
                <w:rFonts w:ascii="Arial Narrow" w:hAnsi="Arial Narrow"/>
                <w:sz w:val="22"/>
                <w:szCs w:val="22"/>
              </w:rPr>
              <w:t>requested</w:t>
            </w:r>
          </w:p>
        </w:tc>
        <w:tc>
          <w:tcPr>
            <w:tcW w:w="2039" w:type="dxa"/>
            <w:textDirection w:val="btLr"/>
            <w:vAlign w:val="center"/>
          </w:tcPr>
          <w:p w14:paraId="35B40B8C" w14:textId="77777777" w:rsidR="00327570"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sz w:val="22"/>
                <w:szCs w:val="22"/>
              </w:rPr>
            </w:pPr>
            <w:r w:rsidRPr="00865EB9">
              <w:rPr>
                <w:rFonts w:ascii="Arial Narrow" w:hAnsi="Arial Narrow"/>
                <w:sz w:val="22"/>
                <w:szCs w:val="22"/>
              </w:rPr>
              <w:t>Mentor/Buddy</w:t>
            </w:r>
          </w:p>
          <w:p w14:paraId="572BD2E0" w14:textId="77777777" w:rsidR="00327570" w:rsidRPr="00865EB9"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865EB9">
              <w:rPr>
                <w:rFonts w:ascii="Arial Narrow" w:hAnsi="Arial Narrow"/>
                <w:sz w:val="22"/>
                <w:szCs w:val="22"/>
              </w:rPr>
              <w:t>/Successor</w:t>
            </w:r>
          </w:p>
        </w:tc>
        <w:tc>
          <w:tcPr>
            <w:tcW w:w="1186" w:type="dxa"/>
            <w:textDirection w:val="btLr"/>
            <w:vAlign w:val="center"/>
          </w:tcPr>
          <w:p w14:paraId="4745AD1F" w14:textId="77777777" w:rsidR="00327570" w:rsidRPr="00865EB9" w:rsidRDefault="00327570" w:rsidP="006016BF">
            <w:pPr>
              <w:ind w:left="113" w:right="113"/>
              <w:jc w:val="center"/>
              <w:cnfStyle w:val="100000000000" w:firstRow="1" w:lastRow="0" w:firstColumn="0" w:lastColumn="0" w:oddVBand="0" w:evenVBand="0" w:oddHBand="0" w:evenHBand="0" w:firstRowFirstColumn="0" w:firstRowLastColumn="0" w:lastRowFirstColumn="0" w:lastRowLastColumn="0"/>
              <w:rPr>
                <w:rFonts w:ascii="Arial Narrow" w:hAnsi="Arial Narrow"/>
                <w:sz w:val="22"/>
                <w:szCs w:val="22"/>
              </w:rPr>
            </w:pPr>
            <w:r w:rsidRPr="00865EB9">
              <w:rPr>
                <w:rFonts w:ascii="Arial Narrow" w:hAnsi="Arial Narrow"/>
                <w:sz w:val="22"/>
                <w:szCs w:val="22"/>
              </w:rPr>
              <w:t>Licence number</w:t>
            </w:r>
          </w:p>
        </w:tc>
      </w:tr>
      <w:tr w:rsidR="00327570" w:rsidRPr="00B96314" w14:paraId="59854ABD" w14:textId="77777777" w:rsidTr="00601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1" w:type="dxa"/>
            <w:shd w:val="clear" w:color="auto" w:fill="00B050"/>
          </w:tcPr>
          <w:p w14:paraId="03ADC3DF" w14:textId="77777777" w:rsidR="00327570" w:rsidRPr="00B96314" w:rsidRDefault="00327570" w:rsidP="006016BF">
            <w:pPr>
              <w:rPr>
                <w:color w:val="FFFFFF" w:themeColor="background1"/>
                <w:sz w:val="22"/>
                <w:szCs w:val="22"/>
              </w:rPr>
            </w:pPr>
            <w:r w:rsidRPr="00B96314">
              <w:rPr>
                <w:color w:val="FFFFFF" w:themeColor="background1"/>
                <w:sz w:val="22"/>
                <w:szCs w:val="22"/>
              </w:rPr>
              <w:t>ON THE TRACK</w:t>
            </w:r>
          </w:p>
        </w:tc>
        <w:tc>
          <w:tcPr>
            <w:tcW w:w="815" w:type="dxa"/>
            <w:shd w:val="clear" w:color="auto" w:fill="00B050"/>
          </w:tcPr>
          <w:p w14:paraId="3C3FE7C7" w14:textId="77777777" w:rsidR="00327570" w:rsidRPr="00B96314" w:rsidRDefault="00327570" w:rsidP="006016BF">
            <w:pPr>
              <w:cnfStyle w:val="000000100000" w:firstRow="0" w:lastRow="0" w:firstColumn="0" w:lastColumn="0" w:oddVBand="0" w:evenVBand="0" w:oddHBand="1" w:evenHBand="0" w:firstRowFirstColumn="0" w:firstRowLastColumn="0" w:lastRowFirstColumn="0" w:lastRowLastColumn="0"/>
              <w:rPr>
                <w:color w:val="FFFFFF" w:themeColor="background1"/>
                <w:sz w:val="22"/>
                <w:szCs w:val="22"/>
              </w:rPr>
            </w:pPr>
          </w:p>
        </w:tc>
        <w:tc>
          <w:tcPr>
            <w:tcW w:w="1978" w:type="dxa"/>
            <w:shd w:val="clear" w:color="auto" w:fill="00B050"/>
          </w:tcPr>
          <w:p w14:paraId="7AAB85BF" w14:textId="77777777" w:rsidR="00327570" w:rsidRPr="00B96314" w:rsidRDefault="00327570" w:rsidP="006016BF">
            <w:pPr>
              <w:cnfStyle w:val="000000100000" w:firstRow="0" w:lastRow="0" w:firstColumn="0" w:lastColumn="0" w:oddVBand="0" w:evenVBand="0" w:oddHBand="1" w:evenHBand="0" w:firstRowFirstColumn="0" w:firstRowLastColumn="0" w:lastRowFirstColumn="0" w:lastRowLastColumn="0"/>
              <w:rPr>
                <w:color w:val="FFFFFF" w:themeColor="background1"/>
                <w:sz w:val="22"/>
                <w:szCs w:val="22"/>
              </w:rPr>
            </w:pPr>
          </w:p>
        </w:tc>
        <w:tc>
          <w:tcPr>
            <w:tcW w:w="1020" w:type="dxa"/>
            <w:shd w:val="clear" w:color="auto" w:fill="00B050"/>
          </w:tcPr>
          <w:p w14:paraId="2136E307" w14:textId="77777777" w:rsidR="00327570" w:rsidRPr="00B96314" w:rsidRDefault="00327570" w:rsidP="006016BF">
            <w:pPr>
              <w:cnfStyle w:val="000000100000" w:firstRow="0" w:lastRow="0" w:firstColumn="0" w:lastColumn="0" w:oddVBand="0" w:evenVBand="0" w:oddHBand="1" w:evenHBand="0" w:firstRowFirstColumn="0" w:firstRowLastColumn="0" w:lastRowFirstColumn="0" w:lastRowLastColumn="0"/>
              <w:rPr>
                <w:color w:val="FFFFFF" w:themeColor="background1"/>
                <w:sz w:val="22"/>
                <w:szCs w:val="22"/>
              </w:rPr>
            </w:pPr>
          </w:p>
        </w:tc>
        <w:tc>
          <w:tcPr>
            <w:tcW w:w="1821" w:type="dxa"/>
            <w:shd w:val="clear" w:color="auto" w:fill="00B050"/>
          </w:tcPr>
          <w:p w14:paraId="51B05A16" w14:textId="77777777" w:rsidR="00327570" w:rsidRPr="00B96314" w:rsidRDefault="00327570" w:rsidP="006016BF">
            <w:pPr>
              <w:cnfStyle w:val="000000100000" w:firstRow="0" w:lastRow="0" w:firstColumn="0" w:lastColumn="0" w:oddVBand="0" w:evenVBand="0" w:oddHBand="1" w:evenHBand="0" w:firstRowFirstColumn="0" w:firstRowLastColumn="0" w:lastRowFirstColumn="0" w:lastRowLastColumn="0"/>
              <w:rPr>
                <w:color w:val="FFFFFF" w:themeColor="background1"/>
                <w:sz w:val="22"/>
                <w:szCs w:val="22"/>
              </w:rPr>
            </w:pPr>
          </w:p>
        </w:tc>
        <w:tc>
          <w:tcPr>
            <w:tcW w:w="1134" w:type="dxa"/>
            <w:shd w:val="clear" w:color="auto" w:fill="00B050"/>
          </w:tcPr>
          <w:p w14:paraId="757CCFF6" w14:textId="77777777" w:rsidR="00327570" w:rsidRPr="00B96314" w:rsidRDefault="00327570" w:rsidP="006016BF">
            <w:pPr>
              <w:cnfStyle w:val="000000100000" w:firstRow="0" w:lastRow="0" w:firstColumn="0" w:lastColumn="0" w:oddVBand="0" w:evenVBand="0" w:oddHBand="1" w:evenHBand="0" w:firstRowFirstColumn="0" w:firstRowLastColumn="0" w:lastRowFirstColumn="0" w:lastRowLastColumn="0"/>
              <w:rPr>
                <w:color w:val="FFFFFF" w:themeColor="background1"/>
                <w:sz w:val="22"/>
                <w:szCs w:val="22"/>
              </w:rPr>
            </w:pPr>
          </w:p>
        </w:tc>
        <w:tc>
          <w:tcPr>
            <w:tcW w:w="2126" w:type="dxa"/>
            <w:shd w:val="clear" w:color="auto" w:fill="00B050"/>
          </w:tcPr>
          <w:p w14:paraId="504305A1" w14:textId="77777777" w:rsidR="00327570" w:rsidRPr="00B96314" w:rsidRDefault="00327570" w:rsidP="006016BF">
            <w:pPr>
              <w:cnfStyle w:val="000000100000" w:firstRow="0" w:lastRow="0" w:firstColumn="0" w:lastColumn="0" w:oddVBand="0" w:evenVBand="0" w:oddHBand="1" w:evenHBand="0" w:firstRowFirstColumn="0" w:firstRowLastColumn="0" w:lastRowFirstColumn="0" w:lastRowLastColumn="0"/>
              <w:rPr>
                <w:color w:val="FFFFFF" w:themeColor="background1"/>
                <w:sz w:val="22"/>
                <w:szCs w:val="22"/>
              </w:rPr>
            </w:pPr>
          </w:p>
        </w:tc>
        <w:tc>
          <w:tcPr>
            <w:tcW w:w="2039" w:type="dxa"/>
            <w:shd w:val="clear" w:color="auto" w:fill="00B050"/>
          </w:tcPr>
          <w:p w14:paraId="363BD5AB" w14:textId="77777777" w:rsidR="00327570" w:rsidRPr="00B96314" w:rsidRDefault="00327570" w:rsidP="006016BF">
            <w:pPr>
              <w:cnfStyle w:val="000000100000" w:firstRow="0" w:lastRow="0" w:firstColumn="0" w:lastColumn="0" w:oddVBand="0" w:evenVBand="0" w:oddHBand="1" w:evenHBand="0" w:firstRowFirstColumn="0" w:firstRowLastColumn="0" w:lastRowFirstColumn="0" w:lastRowLastColumn="0"/>
              <w:rPr>
                <w:color w:val="FFFFFF" w:themeColor="background1"/>
                <w:sz w:val="22"/>
                <w:szCs w:val="22"/>
              </w:rPr>
            </w:pPr>
          </w:p>
        </w:tc>
        <w:tc>
          <w:tcPr>
            <w:tcW w:w="1186" w:type="dxa"/>
            <w:shd w:val="clear" w:color="auto" w:fill="00B050"/>
          </w:tcPr>
          <w:p w14:paraId="3080D557" w14:textId="77777777" w:rsidR="00327570" w:rsidRPr="00B96314" w:rsidRDefault="00327570" w:rsidP="006016BF">
            <w:pPr>
              <w:cnfStyle w:val="000000100000" w:firstRow="0" w:lastRow="0" w:firstColumn="0" w:lastColumn="0" w:oddVBand="0" w:evenVBand="0" w:oddHBand="1" w:evenHBand="0" w:firstRowFirstColumn="0" w:firstRowLastColumn="0" w:lastRowFirstColumn="0" w:lastRowLastColumn="0"/>
              <w:rPr>
                <w:color w:val="FFFFFF" w:themeColor="background1"/>
                <w:sz w:val="22"/>
                <w:szCs w:val="22"/>
              </w:rPr>
            </w:pPr>
          </w:p>
        </w:tc>
      </w:tr>
      <w:tr w:rsidR="00327570" w:rsidRPr="00B1474A" w14:paraId="7C9F2A7F" w14:textId="77777777" w:rsidTr="006016BF">
        <w:tc>
          <w:tcPr>
            <w:cnfStyle w:val="001000000000" w:firstRow="0" w:lastRow="0" w:firstColumn="1" w:lastColumn="0" w:oddVBand="0" w:evenVBand="0" w:oddHBand="0" w:evenHBand="0" w:firstRowFirstColumn="0" w:firstRowLastColumn="0" w:lastRowFirstColumn="0" w:lastRowLastColumn="0"/>
            <w:tcW w:w="2441" w:type="dxa"/>
          </w:tcPr>
          <w:p w14:paraId="69911038" w14:textId="77777777" w:rsidR="00327570" w:rsidRPr="00B1474A" w:rsidRDefault="00327570" w:rsidP="006016BF">
            <w:pPr>
              <w:rPr>
                <w:b w:val="0"/>
                <w:bCs w:val="0"/>
                <w:color w:val="404040"/>
                <w:sz w:val="22"/>
                <w:szCs w:val="22"/>
              </w:rPr>
            </w:pPr>
            <w:r w:rsidRPr="00B1474A">
              <w:rPr>
                <w:b w:val="0"/>
                <w:bCs w:val="0"/>
                <w:sz w:val="22"/>
                <w:szCs w:val="22"/>
              </w:rPr>
              <w:t>Stewards</w:t>
            </w:r>
          </w:p>
        </w:tc>
        <w:tc>
          <w:tcPr>
            <w:tcW w:w="815" w:type="dxa"/>
          </w:tcPr>
          <w:p w14:paraId="7D283332"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78" w:type="dxa"/>
          </w:tcPr>
          <w:p w14:paraId="0A40F2DD"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020" w:type="dxa"/>
          </w:tcPr>
          <w:p w14:paraId="78B1B8C3"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821" w:type="dxa"/>
          </w:tcPr>
          <w:p w14:paraId="5509FEAF"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34" w:type="dxa"/>
          </w:tcPr>
          <w:p w14:paraId="7B7C6480"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6E287609"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039" w:type="dxa"/>
          </w:tcPr>
          <w:p w14:paraId="21453B12"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86" w:type="dxa"/>
          </w:tcPr>
          <w:p w14:paraId="77F7E87E"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331C558B" w14:textId="77777777" w:rsidTr="00601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1" w:type="dxa"/>
          </w:tcPr>
          <w:p w14:paraId="012E4CBE" w14:textId="77777777" w:rsidR="00327570" w:rsidRPr="00B1474A" w:rsidRDefault="00327570" w:rsidP="006016BF">
            <w:pPr>
              <w:rPr>
                <w:b w:val="0"/>
                <w:bCs w:val="0"/>
                <w:color w:val="404040"/>
                <w:sz w:val="22"/>
                <w:szCs w:val="22"/>
              </w:rPr>
            </w:pPr>
            <w:r w:rsidRPr="00B1474A">
              <w:rPr>
                <w:b w:val="0"/>
                <w:bCs w:val="0"/>
                <w:sz w:val="22"/>
                <w:szCs w:val="22"/>
              </w:rPr>
              <w:t>Race Director</w:t>
            </w:r>
          </w:p>
        </w:tc>
        <w:tc>
          <w:tcPr>
            <w:tcW w:w="815" w:type="dxa"/>
          </w:tcPr>
          <w:p w14:paraId="6842B936"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78" w:type="dxa"/>
          </w:tcPr>
          <w:p w14:paraId="62C8428E"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020" w:type="dxa"/>
          </w:tcPr>
          <w:p w14:paraId="37AE2325"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821" w:type="dxa"/>
          </w:tcPr>
          <w:p w14:paraId="2E8708F3"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34" w:type="dxa"/>
          </w:tcPr>
          <w:p w14:paraId="0D6F2933"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7C8C319C"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039" w:type="dxa"/>
          </w:tcPr>
          <w:p w14:paraId="295834B2"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86" w:type="dxa"/>
          </w:tcPr>
          <w:p w14:paraId="37EA506E"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02B81F9D" w14:textId="77777777" w:rsidTr="006016BF">
        <w:tc>
          <w:tcPr>
            <w:cnfStyle w:val="001000000000" w:firstRow="0" w:lastRow="0" w:firstColumn="1" w:lastColumn="0" w:oddVBand="0" w:evenVBand="0" w:oddHBand="0" w:evenHBand="0" w:firstRowFirstColumn="0" w:firstRowLastColumn="0" w:lastRowFirstColumn="0" w:lastRowLastColumn="0"/>
            <w:tcW w:w="2441" w:type="dxa"/>
          </w:tcPr>
          <w:p w14:paraId="610A7735" w14:textId="77777777" w:rsidR="00327570" w:rsidRPr="00B1474A" w:rsidRDefault="00327570" w:rsidP="006016BF">
            <w:pPr>
              <w:rPr>
                <w:b w:val="0"/>
                <w:bCs w:val="0"/>
                <w:color w:val="404040"/>
                <w:sz w:val="22"/>
                <w:szCs w:val="22"/>
              </w:rPr>
            </w:pPr>
            <w:r w:rsidRPr="00B1474A">
              <w:rPr>
                <w:b w:val="0"/>
                <w:bCs w:val="0"/>
                <w:sz w:val="22"/>
                <w:szCs w:val="22"/>
              </w:rPr>
              <w:t>Race Secretary</w:t>
            </w:r>
          </w:p>
        </w:tc>
        <w:tc>
          <w:tcPr>
            <w:tcW w:w="815" w:type="dxa"/>
          </w:tcPr>
          <w:p w14:paraId="698C118E"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78" w:type="dxa"/>
          </w:tcPr>
          <w:p w14:paraId="3D8A649B"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020" w:type="dxa"/>
          </w:tcPr>
          <w:p w14:paraId="014256FE"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821" w:type="dxa"/>
          </w:tcPr>
          <w:p w14:paraId="69100917"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34" w:type="dxa"/>
          </w:tcPr>
          <w:p w14:paraId="2739A7C0"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69E5415F"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039" w:type="dxa"/>
          </w:tcPr>
          <w:p w14:paraId="1B09C470"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86" w:type="dxa"/>
          </w:tcPr>
          <w:p w14:paraId="60C1B7E1"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5AAF9E7E" w14:textId="77777777" w:rsidTr="00601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1" w:type="dxa"/>
          </w:tcPr>
          <w:p w14:paraId="6CA17A96" w14:textId="77777777" w:rsidR="00327570" w:rsidRPr="00B1474A" w:rsidRDefault="00327570" w:rsidP="006016BF">
            <w:pPr>
              <w:rPr>
                <w:b w:val="0"/>
                <w:bCs w:val="0"/>
                <w:color w:val="404040"/>
                <w:sz w:val="22"/>
                <w:szCs w:val="22"/>
              </w:rPr>
            </w:pPr>
            <w:r w:rsidRPr="00B1474A">
              <w:rPr>
                <w:b w:val="0"/>
                <w:bCs w:val="0"/>
                <w:sz w:val="22"/>
                <w:szCs w:val="22"/>
              </w:rPr>
              <w:t>Clear of the Course</w:t>
            </w:r>
          </w:p>
        </w:tc>
        <w:tc>
          <w:tcPr>
            <w:tcW w:w="815" w:type="dxa"/>
          </w:tcPr>
          <w:p w14:paraId="09E8C150"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78" w:type="dxa"/>
          </w:tcPr>
          <w:p w14:paraId="414CC4FF"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020" w:type="dxa"/>
          </w:tcPr>
          <w:p w14:paraId="392E478C"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821" w:type="dxa"/>
          </w:tcPr>
          <w:p w14:paraId="3F7BA8B1"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34" w:type="dxa"/>
          </w:tcPr>
          <w:p w14:paraId="0603582F"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495ABA4C"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039" w:type="dxa"/>
          </w:tcPr>
          <w:p w14:paraId="38A9CA6E"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86" w:type="dxa"/>
          </w:tcPr>
          <w:p w14:paraId="64C7A91D"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486688CB" w14:textId="77777777" w:rsidTr="006016BF">
        <w:tc>
          <w:tcPr>
            <w:cnfStyle w:val="001000000000" w:firstRow="0" w:lastRow="0" w:firstColumn="1" w:lastColumn="0" w:oddVBand="0" w:evenVBand="0" w:oddHBand="0" w:evenHBand="0" w:firstRowFirstColumn="0" w:firstRowLastColumn="0" w:lastRowFirstColumn="0" w:lastRowLastColumn="0"/>
            <w:tcW w:w="2441" w:type="dxa"/>
          </w:tcPr>
          <w:p w14:paraId="1E602343" w14:textId="77777777" w:rsidR="00327570" w:rsidRPr="00B1474A" w:rsidRDefault="00327570" w:rsidP="006016BF">
            <w:pPr>
              <w:rPr>
                <w:b w:val="0"/>
                <w:bCs w:val="0"/>
                <w:color w:val="404040"/>
                <w:sz w:val="22"/>
                <w:szCs w:val="22"/>
              </w:rPr>
            </w:pPr>
            <w:r w:rsidRPr="00B1474A">
              <w:rPr>
                <w:b w:val="0"/>
                <w:bCs w:val="0"/>
                <w:sz w:val="22"/>
                <w:szCs w:val="22"/>
              </w:rPr>
              <w:t>Starter</w:t>
            </w:r>
          </w:p>
        </w:tc>
        <w:tc>
          <w:tcPr>
            <w:tcW w:w="815" w:type="dxa"/>
          </w:tcPr>
          <w:p w14:paraId="693592DC"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78" w:type="dxa"/>
          </w:tcPr>
          <w:p w14:paraId="474FF3BD"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020" w:type="dxa"/>
          </w:tcPr>
          <w:p w14:paraId="61467020"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821" w:type="dxa"/>
          </w:tcPr>
          <w:p w14:paraId="66486CFD"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34" w:type="dxa"/>
          </w:tcPr>
          <w:p w14:paraId="038A1F4C"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64DF63F9"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039" w:type="dxa"/>
          </w:tcPr>
          <w:p w14:paraId="690B3E97"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86" w:type="dxa"/>
          </w:tcPr>
          <w:p w14:paraId="6F6D1FB6"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7267C495" w14:textId="77777777" w:rsidTr="00601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1" w:type="dxa"/>
          </w:tcPr>
          <w:p w14:paraId="209AC15E" w14:textId="77777777" w:rsidR="00327570" w:rsidRPr="00B1474A" w:rsidRDefault="00327570" w:rsidP="006016BF">
            <w:pPr>
              <w:rPr>
                <w:b w:val="0"/>
                <w:bCs w:val="0"/>
                <w:color w:val="404040"/>
                <w:sz w:val="22"/>
                <w:szCs w:val="22"/>
              </w:rPr>
            </w:pPr>
            <w:r w:rsidRPr="00B1474A">
              <w:rPr>
                <w:b w:val="0"/>
                <w:bCs w:val="0"/>
                <w:sz w:val="22"/>
                <w:szCs w:val="22"/>
              </w:rPr>
              <w:t>Race Prosecutor</w:t>
            </w:r>
          </w:p>
        </w:tc>
        <w:tc>
          <w:tcPr>
            <w:tcW w:w="815" w:type="dxa"/>
          </w:tcPr>
          <w:p w14:paraId="6BF90305"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78" w:type="dxa"/>
          </w:tcPr>
          <w:p w14:paraId="4AF5C8C8"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020" w:type="dxa"/>
          </w:tcPr>
          <w:p w14:paraId="52248522"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821" w:type="dxa"/>
          </w:tcPr>
          <w:p w14:paraId="5E145971"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34" w:type="dxa"/>
          </w:tcPr>
          <w:p w14:paraId="4DB83A10"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2F9854E0"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039" w:type="dxa"/>
          </w:tcPr>
          <w:p w14:paraId="01FCDFC8"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86" w:type="dxa"/>
          </w:tcPr>
          <w:p w14:paraId="5D21BD4B"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78783114" w14:textId="77777777" w:rsidTr="006016BF">
        <w:tc>
          <w:tcPr>
            <w:cnfStyle w:val="001000000000" w:firstRow="0" w:lastRow="0" w:firstColumn="1" w:lastColumn="0" w:oddVBand="0" w:evenVBand="0" w:oddHBand="0" w:evenHBand="0" w:firstRowFirstColumn="0" w:firstRowLastColumn="0" w:lastRowFirstColumn="0" w:lastRowLastColumn="0"/>
            <w:tcW w:w="2441" w:type="dxa"/>
          </w:tcPr>
          <w:p w14:paraId="11ED6CE9" w14:textId="77777777" w:rsidR="00327570" w:rsidRDefault="00327570" w:rsidP="006016BF">
            <w:pPr>
              <w:rPr>
                <w:sz w:val="22"/>
                <w:szCs w:val="22"/>
              </w:rPr>
            </w:pPr>
            <w:r w:rsidRPr="00B1474A">
              <w:rPr>
                <w:b w:val="0"/>
                <w:bCs w:val="0"/>
                <w:sz w:val="22"/>
                <w:szCs w:val="22"/>
              </w:rPr>
              <w:t>Chief</w:t>
            </w:r>
            <w:r>
              <w:rPr>
                <w:b w:val="0"/>
                <w:bCs w:val="0"/>
                <w:sz w:val="22"/>
                <w:szCs w:val="22"/>
              </w:rPr>
              <w:t xml:space="preserve"> </w:t>
            </w:r>
            <w:r w:rsidRPr="00B1474A">
              <w:rPr>
                <w:b w:val="0"/>
                <w:bCs w:val="0"/>
                <w:sz w:val="22"/>
                <w:szCs w:val="22"/>
              </w:rPr>
              <w:t>Timekeeper/</w:t>
            </w:r>
          </w:p>
          <w:p w14:paraId="5C77E5F5" w14:textId="77777777" w:rsidR="00327570" w:rsidRPr="00B1474A" w:rsidRDefault="00327570" w:rsidP="006016BF">
            <w:pPr>
              <w:rPr>
                <w:b w:val="0"/>
                <w:bCs w:val="0"/>
                <w:color w:val="404040"/>
                <w:sz w:val="22"/>
                <w:szCs w:val="22"/>
              </w:rPr>
            </w:pPr>
            <w:r w:rsidRPr="00B1474A">
              <w:rPr>
                <w:b w:val="0"/>
                <w:bCs w:val="0"/>
                <w:sz w:val="22"/>
                <w:szCs w:val="22"/>
              </w:rPr>
              <w:t xml:space="preserve">Timekeeper </w:t>
            </w:r>
          </w:p>
        </w:tc>
        <w:tc>
          <w:tcPr>
            <w:tcW w:w="815" w:type="dxa"/>
          </w:tcPr>
          <w:p w14:paraId="7EBDD47F"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78" w:type="dxa"/>
          </w:tcPr>
          <w:p w14:paraId="538E0CF0"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020" w:type="dxa"/>
          </w:tcPr>
          <w:p w14:paraId="0B933652"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821" w:type="dxa"/>
          </w:tcPr>
          <w:p w14:paraId="2997A72E"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34" w:type="dxa"/>
          </w:tcPr>
          <w:p w14:paraId="39F55CD0"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14F66DE2"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039" w:type="dxa"/>
          </w:tcPr>
          <w:p w14:paraId="4CE2342B"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86" w:type="dxa"/>
          </w:tcPr>
          <w:p w14:paraId="1CF830E3"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03B22AA4" w14:textId="77777777" w:rsidTr="00601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1" w:type="dxa"/>
          </w:tcPr>
          <w:p w14:paraId="35FFCA72" w14:textId="77777777" w:rsidR="00327570" w:rsidRPr="00B1474A" w:rsidRDefault="00327570" w:rsidP="006016BF">
            <w:pPr>
              <w:rPr>
                <w:rFonts w:ascii="Calibri Light" w:hAnsi="Calibri Light" w:cs="Calibri Light"/>
                <w:b w:val="0"/>
                <w:bCs w:val="0"/>
                <w:sz w:val="22"/>
                <w:szCs w:val="22"/>
              </w:rPr>
            </w:pPr>
            <w:r w:rsidRPr="00B1474A">
              <w:rPr>
                <w:b w:val="0"/>
                <w:bCs w:val="0"/>
                <w:sz w:val="22"/>
                <w:szCs w:val="22"/>
              </w:rPr>
              <w:t>Pit Marshall</w:t>
            </w:r>
          </w:p>
        </w:tc>
        <w:tc>
          <w:tcPr>
            <w:tcW w:w="815" w:type="dxa"/>
          </w:tcPr>
          <w:p w14:paraId="31064CC2"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78" w:type="dxa"/>
          </w:tcPr>
          <w:p w14:paraId="59BB840B"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020" w:type="dxa"/>
          </w:tcPr>
          <w:p w14:paraId="09C58479"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821" w:type="dxa"/>
          </w:tcPr>
          <w:p w14:paraId="7977CDB3"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34" w:type="dxa"/>
          </w:tcPr>
          <w:p w14:paraId="041B51A1"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27173BDF"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039" w:type="dxa"/>
          </w:tcPr>
          <w:p w14:paraId="41609E32"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86" w:type="dxa"/>
          </w:tcPr>
          <w:p w14:paraId="32A1C93E"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229A7216" w14:textId="77777777" w:rsidTr="006016BF">
        <w:tc>
          <w:tcPr>
            <w:cnfStyle w:val="001000000000" w:firstRow="0" w:lastRow="0" w:firstColumn="1" w:lastColumn="0" w:oddVBand="0" w:evenVBand="0" w:oddHBand="0" w:evenHBand="0" w:firstRowFirstColumn="0" w:firstRowLastColumn="0" w:lastRowFirstColumn="0" w:lastRowLastColumn="0"/>
            <w:tcW w:w="2441" w:type="dxa"/>
          </w:tcPr>
          <w:p w14:paraId="651A8442" w14:textId="77777777" w:rsidR="00327570" w:rsidRPr="00B1474A" w:rsidRDefault="00327570" w:rsidP="006016BF">
            <w:pPr>
              <w:rPr>
                <w:rFonts w:ascii="Calibri Light" w:hAnsi="Calibri Light" w:cs="Calibri Light"/>
                <w:b w:val="0"/>
                <w:bCs w:val="0"/>
                <w:sz w:val="22"/>
                <w:szCs w:val="22"/>
              </w:rPr>
            </w:pPr>
            <w:r w:rsidRPr="00B1474A">
              <w:rPr>
                <w:b w:val="0"/>
                <w:bCs w:val="0"/>
                <w:sz w:val="22"/>
                <w:szCs w:val="22"/>
              </w:rPr>
              <w:t>Grid Marshall</w:t>
            </w:r>
          </w:p>
        </w:tc>
        <w:tc>
          <w:tcPr>
            <w:tcW w:w="815" w:type="dxa"/>
          </w:tcPr>
          <w:p w14:paraId="4550B809"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78" w:type="dxa"/>
          </w:tcPr>
          <w:p w14:paraId="44B105DD"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020" w:type="dxa"/>
          </w:tcPr>
          <w:p w14:paraId="563ACBE5"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821" w:type="dxa"/>
          </w:tcPr>
          <w:p w14:paraId="28ACFD83"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34" w:type="dxa"/>
          </w:tcPr>
          <w:p w14:paraId="0F8664F5"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31DBC0BB"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039" w:type="dxa"/>
          </w:tcPr>
          <w:p w14:paraId="567D827A"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86" w:type="dxa"/>
          </w:tcPr>
          <w:p w14:paraId="2803532B"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4C1EDF63" w14:textId="77777777" w:rsidTr="00601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1" w:type="dxa"/>
          </w:tcPr>
          <w:p w14:paraId="1A178B30" w14:textId="77777777" w:rsidR="00327570" w:rsidRPr="00B1474A" w:rsidRDefault="00327570" w:rsidP="006016BF">
            <w:pPr>
              <w:rPr>
                <w:rFonts w:ascii="Calibri Light" w:hAnsi="Calibri Light" w:cs="Calibri Light"/>
                <w:b w:val="0"/>
                <w:bCs w:val="0"/>
                <w:sz w:val="22"/>
                <w:szCs w:val="22"/>
              </w:rPr>
            </w:pPr>
            <w:r w:rsidRPr="00B1474A">
              <w:rPr>
                <w:b w:val="0"/>
                <w:bCs w:val="0"/>
                <w:sz w:val="22"/>
                <w:szCs w:val="22"/>
              </w:rPr>
              <w:t>Officials Secretary</w:t>
            </w:r>
          </w:p>
        </w:tc>
        <w:tc>
          <w:tcPr>
            <w:tcW w:w="815" w:type="dxa"/>
          </w:tcPr>
          <w:p w14:paraId="14437812"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78" w:type="dxa"/>
          </w:tcPr>
          <w:p w14:paraId="7B6216E3"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020" w:type="dxa"/>
          </w:tcPr>
          <w:p w14:paraId="7D15062F"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821" w:type="dxa"/>
          </w:tcPr>
          <w:p w14:paraId="2A9B45DE"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34" w:type="dxa"/>
          </w:tcPr>
          <w:p w14:paraId="21D414D1"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602F4E1F"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039" w:type="dxa"/>
          </w:tcPr>
          <w:p w14:paraId="11D4DDF2"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86" w:type="dxa"/>
          </w:tcPr>
          <w:p w14:paraId="2E5348DC"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674C475B" w14:textId="77777777" w:rsidTr="006016BF">
        <w:tc>
          <w:tcPr>
            <w:cnfStyle w:val="001000000000" w:firstRow="0" w:lastRow="0" w:firstColumn="1" w:lastColumn="0" w:oddVBand="0" w:evenVBand="0" w:oddHBand="0" w:evenHBand="0" w:firstRowFirstColumn="0" w:firstRowLastColumn="0" w:lastRowFirstColumn="0" w:lastRowLastColumn="0"/>
            <w:tcW w:w="2441" w:type="dxa"/>
          </w:tcPr>
          <w:p w14:paraId="576CAD09" w14:textId="77777777" w:rsidR="00327570" w:rsidRDefault="00327570" w:rsidP="006016BF">
            <w:pPr>
              <w:rPr>
                <w:sz w:val="22"/>
                <w:szCs w:val="22"/>
              </w:rPr>
            </w:pPr>
            <w:r w:rsidRPr="00B1474A">
              <w:rPr>
                <w:b w:val="0"/>
                <w:bCs w:val="0"/>
                <w:sz w:val="22"/>
                <w:szCs w:val="22"/>
              </w:rPr>
              <w:t>Flag Marshall/</w:t>
            </w:r>
          </w:p>
          <w:p w14:paraId="7F370476" w14:textId="77777777" w:rsidR="00327570" w:rsidRPr="00B1474A" w:rsidRDefault="00327570" w:rsidP="006016BF">
            <w:pPr>
              <w:rPr>
                <w:rFonts w:ascii="Calibri Light" w:hAnsi="Calibri Light" w:cs="Calibri Light"/>
                <w:b w:val="0"/>
                <w:bCs w:val="0"/>
                <w:sz w:val="22"/>
                <w:szCs w:val="22"/>
              </w:rPr>
            </w:pPr>
            <w:r w:rsidRPr="00B1474A">
              <w:rPr>
                <w:b w:val="0"/>
                <w:bCs w:val="0"/>
                <w:sz w:val="22"/>
                <w:szCs w:val="22"/>
              </w:rPr>
              <w:t xml:space="preserve">Safety </w:t>
            </w:r>
            <w:r>
              <w:rPr>
                <w:b w:val="0"/>
                <w:bCs w:val="0"/>
                <w:sz w:val="22"/>
                <w:szCs w:val="22"/>
              </w:rPr>
              <w:t>L</w:t>
            </w:r>
            <w:r w:rsidRPr="00B1474A">
              <w:rPr>
                <w:b w:val="0"/>
                <w:bCs w:val="0"/>
                <w:sz w:val="22"/>
                <w:szCs w:val="22"/>
              </w:rPr>
              <w:t xml:space="preserve">ight </w:t>
            </w:r>
            <w:r>
              <w:rPr>
                <w:b w:val="0"/>
                <w:bCs w:val="0"/>
                <w:sz w:val="22"/>
                <w:szCs w:val="22"/>
              </w:rPr>
              <w:t>O</w:t>
            </w:r>
            <w:r w:rsidRPr="00B1474A">
              <w:rPr>
                <w:b w:val="0"/>
                <w:bCs w:val="0"/>
                <w:sz w:val="22"/>
                <w:szCs w:val="22"/>
              </w:rPr>
              <w:t>perator</w:t>
            </w:r>
          </w:p>
        </w:tc>
        <w:tc>
          <w:tcPr>
            <w:tcW w:w="815" w:type="dxa"/>
          </w:tcPr>
          <w:p w14:paraId="7CB32D08"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78" w:type="dxa"/>
          </w:tcPr>
          <w:p w14:paraId="00D38A04"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020" w:type="dxa"/>
          </w:tcPr>
          <w:p w14:paraId="4E62638A"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821" w:type="dxa"/>
          </w:tcPr>
          <w:p w14:paraId="2F9185CB"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34" w:type="dxa"/>
          </w:tcPr>
          <w:p w14:paraId="7CC687D2"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675583A4"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039" w:type="dxa"/>
          </w:tcPr>
          <w:p w14:paraId="56A80A43"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86" w:type="dxa"/>
          </w:tcPr>
          <w:p w14:paraId="079E8476"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0EB30109" w14:textId="77777777" w:rsidTr="00601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1" w:type="dxa"/>
          </w:tcPr>
          <w:p w14:paraId="745A5981" w14:textId="77777777" w:rsidR="00327570" w:rsidRPr="00B1474A" w:rsidRDefault="00327570" w:rsidP="006016BF">
            <w:pPr>
              <w:rPr>
                <w:rFonts w:ascii="Calibri Light" w:hAnsi="Calibri Light" w:cs="Calibri Light"/>
                <w:b w:val="0"/>
                <w:bCs w:val="0"/>
                <w:sz w:val="22"/>
                <w:szCs w:val="22"/>
              </w:rPr>
            </w:pPr>
            <w:r w:rsidRPr="00B1474A">
              <w:rPr>
                <w:b w:val="0"/>
                <w:bCs w:val="0"/>
                <w:sz w:val="22"/>
                <w:szCs w:val="22"/>
              </w:rPr>
              <w:t>Chief Scrutineer</w:t>
            </w:r>
          </w:p>
        </w:tc>
        <w:tc>
          <w:tcPr>
            <w:tcW w:w="815" w:type="dxa"/>
          </w:tcPr>
          <w:p w14:paraId="492895D6"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78" w:type="dxa"/>
          </w:tcPr>
          <w:p w14:paraId="350902D7"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020" w:type="dxa"/>
          </w:tcPr>
          <w:p w14:paraId="35BED29D"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821" w:type="dxa"/>
          </w:tcPr>
          <w:p w14:paraId="74A2A913"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34" w:type="dxa"/>
          </w:tcPr>
          <w:p w14:paraId="1F3D2827"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083A2987"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039" w:type="dxa"/>
          </w:tcPr>
          <w:p w14:paraId="3A57CCDA"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86" w:type="dxa"/>
          </w:tcPr>
          <w:p w14:paraId="555A927F"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0EE5D542" w14:textId="77777777" w:rsidTr="006016BF">
        <w:tc>
          <w:tcPr>
            <w:cnfStyle w:val="001000000000" w:firstRow="0" w:lastRow="0" w:firstColumn="1" w:lastColumn="0" w:oddVBand="0" w:evenVBand="0" w:oddHBand="0" w:evenHBand="0" w:firstRowFirstColumn="0" w:firstRowLastColumn="0" w:lastRowFirstColumn="0" w:lastRowLastColumn="0"/>
            <w:tcW w:w="2441" w:type="dxa"/>
          </w:tcPr>
          <w:p w14:paraId="043B6328" w14:textId="77777777" w:rsidR="00327570" w:rsidRPr="00B1474A" w:rsidRDefault="00327570" w:rsidP="006016BF">
            <w:pPr>
              <w:rPr>
                <w:rFonts w:ascii="Calibri Light" w:hAnsi="Calibri Light" w:cs="Calibri Light"/>
                <w:b w:val="0"/>
                <w:bCs w:val="0"/>
                <w:sz w:val="22"/>
                <w:szCs w:val="22"/>
              </w:rPr>
            </w:pPr>
            <w:r w:rsidRPr="00B1474A">
              <w:rPr>
                <w:b w:val="0"/>
                <w:bCs w:val="0"/>
                <w:sz w:val="22"/>
                <w:szCs w:val="22"/>
              </w:rPr>
              <w:t>Scrutineer</w:t>
            </w:r>
          </w:p>
        </w:tc>
        <w:tc>
          <w:tcPr>
            <w:tcW w:w="815" w:type="dxa"/>
          </w:tcPr>
          <w:p w14:paraId="7557A170"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78" w:type="dxa"/>
          </w:tcPr>
          <w:p w14:paraId="3DD93076"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020" w:type="dxa"/>
          </w:tcPr>
          <w:p w14:paraId="5024F290"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821" w:type="dxa"/>
          </w:tcPr>
          <w:p w14:paraId="347A5408"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34" w:type="dxa"/>
          </w:tcPr>
          <w:p w14:paraId="53F688F4"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33F0CE82"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039" w:type="dxa"/>
          </w:tcPr>
          <w:p w14:paraId="382F3136"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86" w:type="dxa"/>
          </w:tcPr>
          <w:p w14:paraId="057FB23F"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347332B2" w14:textId="77777777" w:rsidTr="00601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1" w:type="dxa"/>
          </w:tcPr>
          <w:p w14:paraId="22330B90" w14:textId="77777777" w:rsidR="00327570" w:rsidRPr="00B1474A" w:rsidRDefault="00327570" w:rsidP="006016BF">
            <w:pPr>
              <w:rPr>
                <w:rFonts w:ascii="Calibri Light" w:hAnsi="Calibri Light" w:cs="Calibri Light"/>
                <w:b w:val="0"/>
                <w:bCs w:val="0"/>
                <w:sz w:val="22"/>
                <w:szCs w:val="22"/>
              </w:rPr>
            </w:pPr>
            <w:r w:rsidRPr="00B1474A">
              <w:rPr>
                <w:b w:val="0"/>
                <w:bCs w:val="0"/>
                <w:sz w:val="22"/>
                <w:szCs w:val="22"/>
              </w:rPr>
              <w:t>Tyre Tester</w:t>
            </w:r>
          </w:p>
        </w:tc>
        <w:tc>
          <w:tcPr>
            <w:tcW w:w="815" w:type="dxa"/>
          </w:tcPr>
          <w:p w14:paraId="1B4F4AD6"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78" w:type="dxa"/>
          </w:tcPr>
          <w:p w14:paraId="4BF6BE12"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020" w:type="dxa"/>
          </w:tcPr>
          <w:p w14:paraId="53E69992"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821" w:type="dxa"/>
          </w:tcPr>
          <w:p w14:paraId="509E587F"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34" w:type="dxa"/>
          </w:tcPr>
          <w:p w14:paraId="65B5CD89"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0A9AF2F7"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039" w:type="dxa"/>
          </w:tcPr>
          <w:p w14:paraId="75679A4F"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86" w:type="dxa"/>
          </w:tcPr>
          <w:p w14:paraId="2297CBD3"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758B671F" w14:textId="77777777" w:rsidTr="006016BF">
        <w:tc>
          <w:tcPr>
            <w:cnfStyle w:val="001000000000" w:firstRow="0" w:lastRow="0" w:firstColumn="1" w:lastColumn="0" w:oddVBand="0" w:evenVBand="0" w:oddHBand="0" w:evenHBand="0" w:firstRowFirstColumn="0" w:firstRowLastColumn="0" w:lastRowFirstColumn="0" w:lastRowLastColumn="0"/>
            <w:tcW w:w="2441" w:type="dxa"/>
          </w:tcPr>
          <w:p w14:paraId="426CB6B9" w14:textId="77777777" w:rsidR="00327570" w:rsidRPr="00B1474A" w:rsidRDefault="00327570" w:rsidP="006016BF">
            <w:pPr>
              <w:rPr>
                <w:rFonts w:ascii="Calibri Light" w:hAnsi="Calibri Light" w:cs="Calibri Light"/>
                <w:b w:val="0"/>
                <w:bCs w:val="0"/>
                <w:sz w:val="22"/>
                <w:szCs w:val="22"/>
              </w:rPr>
            </w:pPr>
            <w:r w:rsidRPr="00B1474A">
              <w:rPr>
                <w:b w:val="0"/>
                <w:bCs w:val="0"/>
                <w:sz w:val="22"/>
                <w:szCs w:val="22"/>
              </w:rPr>
              <w:t>Scale Marshall</w:t>
            </w:r>
          </w:p>
        </w:tc>
        <w:tc>
          <w:tcPr>
            <w:tcW w:w="815" w:type="dxa"/>
          </w:tcPr>
          <w:p w14:paraId="5FAAABCD"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78" w:type="dxa"/>
          </w:tcPr>
          <w:p w14:paraId="318DB416"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020" w:type="dxa"/>
          </w:tcPr>
          <w:p w14:paraId="244276F4"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821" w:type="dxa"/>
          </w:tcPr>
          <w:p w14:paraId="24DA22A5"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34" w:type="dxa"/>
          </w:tcPr>
          <w:p w14:paraId="5F6FC9AA"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5E9861A9"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039" w:type="dxa"/>
          </w:tcPr>
          <w:p w14:paraId="16E7879C"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86" w:type="dxa"/>
          </w:tcPr>
          <w:p w14:paraId="4B4A1EC6"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06B69C2F" w14:textId="77777777" w:rsidTr="00601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1" w:type="dxa"/>
          </w:tcPr>
          <w:p w14:paraId="7FFFFE41" w14:textId="77777777" w:rsidR="00327570" w:rsidRPr="00B1474A" w:rsidRDefault="00327570" w:rsidP="006016BF">
            <w:pPr>
              <w:rPr>
                <w:rFonts w:ascii="Calibri Light" w:hAnsi="Calibri Light" w:cs="Calibri Light"/>
                <w:b w:val="0"/>
                <w:bCs w:val="0"/>
                <w:sz w:val="22"/>
                <w:szCs w:val="22"/>
              </w:rPr>
            </w:pPr>
            <w:r w:rsidRPr="00B1474A">
              <w:rPr>
                <w:b w:val="0"/>
                <w:bCs w:val="0"/>
                <w:sz w:val="22"/>
                <w:szCs w:val="22"/>
              </w:rPr>
              <w:t>Fuel Tester</w:t>
            </w:r>
          </w:p>
        </w:tc>
        <w:tc>
          <w:tcPr>
            <w:tcW w:w="815" w:type="dxa"/>
          </w:tcPr>
          <w:p w14:paraId="1AC9F655"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78" w:type="dxa"/>
          </w:tcPr>
          <w:p w14:paraId="50FBD1F3"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020" w:type="dxa"/>
          </w:tcPr>
          <w:p w14:paraId="67B24485"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821" w:type="dxa"/>
          </w:tcPr>
          <w:p w14:paraId="3CFB9C13"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34" w:type="dxa"/>
          </w:tcPr>
          <w:p w14:paraId="1B9F651D"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4CF6C5B4"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039" w:type="dxa"/>
          </w:tcPr>
          <w:p w14:paraId="320B5EC3"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86" w:type="dxa"/>
          </w:tcPr>
          <w:p w14:paraId="793F268B"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36D0AFB9" w14:textId="77777777" w:rsidTr="006016BF">
        <w:tc>
          <w:tcPr>
            <w:cnfStyle w:val="001000000000" w:firstRow="0" w:lastRow="0" w:firstColumn="1" w:lastColumn="0" w:oddVBand="0" w:evenVBand="0" w:oddHBand="0" w:evenHBand="0" w:firstRowFirstColumn="0" w:firstRowLastColumn="0" w:lastRowFirstColumn="0" w:lastRowLastColumn="0"/>
            <w:tcW w:w="2441" w:type="dxa"/>
          </w:tcPr>
          <w:p w14:paraId="269269F4" w14:textId="77777777" w:rsidR="00327570" w:rsidRPr="00B1474A" w:rsidRDefault="00327570" w:rsidP="006016BF">
            <w:pPr>
              <w:rPr>
                <w:rFonts w:ascii="Calibri Light" w:hAnsi="Calibri Light" w:cs="Calibri Light"/>
                <w:b w:val="0"/>
                <w:bCs w:val="0"/>
                <w:sz w:val="22"/>
                <w:szCs w:val="22"/>
              </w:rPr>
            </w:pPr>
            <w:r w:rsidRPr="00B1474A">
              <w:rPr>
                <w:b w:val="0"/>
                <w:bCs w:val="0"/>
                <w:sz w:val="22"/>
                <w:szCs w:val="22"/>
              </w:rPr>
              <w:t>Noise Control Marshall</w:t>
            </w:r>
          </w:p>
        </w:tc>
        <w:tc>
          <w:tcPr>
            <w:tcW w:w="815" w:type="dxa"/>
          </w:tcPr>
          <w:p w14:paraId="59F775EE"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78" w:type="dxa"/>
          </w:tcPr>
          <w:p w14:paraId="0573FF76"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020" w:type="dxa"/>
          </w:tcPr>
          <w:p w14:paraId="4E1BF6BB"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821" w:type="dxa"/>
          </w:tcPr>
          <w:p w14:paraId="21D54BDC"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34" w:type="dxa"/>
          </w:tcPr>
          <w:p w14:paraId="0ECC0E4B"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454CFEC8"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039" w:type="dxa"/>
          </w:tcPr>
          <w:p w14:paraId="35D70697"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86" w:type="dxa"/>
          </w:tcPr>
          <w:p w14:paraId="152490B8"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1DA29542" w14:textId="77777777" w:rsidTr="00601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1" w:type="dxa"/>
          </w:tcPr>
          <w:p w14:paraId="7EF20D9E" w14:textId="77777777" w:rsidR="00327570" w:rsidRPr="00B1474A" w:rsidRDefault="00327570" w:rsidP="006016BF">
            <w:pPr>
              <w:rPr>
                <w:rFonts w:ascii="Calibri Light" w:hAnsi="Calibri Light" w:cs="Calibri Light"/>
                <w:b w:val="0"/>
                <w:bCs w:val="0"/>
                <w:sz w:val="22"/>
                <w:szCs w:val="22"/>
              </w:rPr>
            </w:pPr>
            <w:r w:rsidRPr="00B1474A">
              <w:rPr>
                <w:b w:val="0"/>
                <w:bCs w:val="0"/>
                <w:sz w:val="22"/>
                <w:szCs w:val="22"/>
              </w:rPr>
              <w:t>Announcer</w:t>
            </w:r>
          </w:p>
        </w:tc>
        <w:tc>
          <w:tcPr>
            <w:tcW w:w="815" w:type="dxa"/>
          </w:tcPr>
          <w:p w14:paraId="27015631"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78" w:type="dxa"/>
          </w:tcPr>
          <w:p w14:paraId="79546FF0"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020" w:type="dxa"/>
          </w:tcPr>
          <w:p w14:paraId="375737BC"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821" w:type="dxa"/>
          </w:tcPr>
          <w:p w14:paraId="2801F05B"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34" w:type="dxa"/>
          </w:tcPr>
          <w:p w14:paraId="6D6E8A5A"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44BEA0D9"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039" w:type="dxa"/>
          </w:tcPr>
          <w:p w14:paraId="602D6BF0"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86" w:type="dxa"/>
          </w:tcPr>
          <w:p w14:paraId="4992BE7D"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1B0DBF3B" w14:textId="77777777" w:rsidTr="006016BF">
        <w:tc>
          <w:tcPr>
            <w:cnfStyle w:val="001000000000" w:firstRow="0" w:lastRow="0" w:firstColumn="1" w:lastColumn="0" w:oddVBand="0" w:evenVBand="0" w:oddHBand="0" w:evenHBand="0" w:firstRowFirstColumn="0" w:firstRowLastColumn="0" w:lastRowFirstColumn="0" w:lastRowLastColumn="0"/>
            <w:tcW w:w="2441" w:type="dxa"/>
          </w:tcPr>
          <w:p w14:paraId="0144C246" w14:textId="77777777" w:rsidR="00327570" w:rsidRPr="00B1474A" w:rsidRDefault="00327570" w:rsidP="006016BF">
            <w:pPr>
              <w:rPr>
                <w:rFonts w:ascii="Calibri Light" w:hAnsi="Calibri Light" w:cs="Calibri Light"/>
                <w:b w:val="0"/>
                <w:bCs w:val="0"/>
                <w:sz w:val="22"/>
                <w:szCs w:val="22"/>
              </w:rPr>
            </w:pPr>
            <w:r w:rsidRPr="00B1474A">
              <w:rPr>
                <w:b w:val="0"/>
                <w:bCs w:val="0"/>
                <w:sz w:val="22"/>
                <w:szCs w:val="22"/>
              </w:rPr>
              <w:t>Assistant Race Official</w:t>
            </w:r>
          </w:p>
        </w:tc>
        <w:tc>
          <w:tcPr>
            <w:tcW w:w="815" w:type="dxa"/>
          </w:tcPr>
          <w:p w14:paraId="45DD9ADF"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78" w:type="dxa"/>
          </w:tcPr>
          <w:p w14:paraId="618B33A1"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020" w:type="dxa"/>
          </w:tcPr>
          <w:p w14:paraId="34488BE5"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821" w:type="dxa"/>
          </w:tcPr>
          <w:p w14:paraId="5E2B92F3"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34" w:type="dxa"/>
          </w:tcPr>
          <w:p w14:paraId="48B16E69"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59E58ED4"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039" w:type="dxa"/>
          </w:tcPr>
          <w:p w14:paraId="56A54F4E"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86" w:type="dxa"/>
          </w:tcPr>
          <w:p w14:paraId="1EE03995"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2459F2A1" w14:textId="77777777" w:rsidTr="00601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1" w:type="dxa"/>
          </w:tcPr>
          <w:p w14:paraId="796DF373" w14:textId="77777777" w:rsidR="00327570" w:rsidRPr="00B1474A" w:rsidRDefault="00327570" w:rsidP="006016BF">
            <w:pPr>
              <w:rPr>
                <w:rFonts w:ascii="Calibri Light" w:hAnsi="Calibri Light" w:cs="Calibri Light"/>
                <w:b w:val="0"/>
                <w:bCs w:val="0"/>
                <w:i/>
                <w:iCs/>
                <w:sz w:val="22"/>
                <w:szCs w:val="22"/>
              </w:rPr>
            </w:pPr>
            <w:r w:rsidRPr="00B1474A">
              <w:rPr>
                <w:b w:val="0"/>
                <w:bCs w:val="0"/>
                <w:sz w:val="22"/>
                <w:szCs w:val="22"/>
              </w:rPr>
              <w:t>Observer</w:t>
            </w:r>
          </w:p>
        </w:tc>
        <w:tc>
          <w:tcPr>
            <w:tcW w:w="815" w:type="dxa"/>
          </w:tcPr>
          <w:p w14:paraId="0A218BC0"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78" w:type="dxa"/>
          </w:tcPr>
          <w:p w14:paraId="43FAF9B9"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020" w:type="dxa"/>
          </w:tcPr>
          <w:p w14:paraId="0E4B1829"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821" w:type="dxa"/>
          </w:tcPr>
          <w:p w14:paraId="71EA8A39"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34" w:type="dxa"/>
          </w:tcPr>
          <w:p w14:paraId="4DC5A8CA"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32E91F6E"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039" w:type="dxa"/>
          </w:tcPr>
          <w:p w14:paraId="346794D4"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86" w:type="dxa"/>
          </w:tcPr>
          <w:p w14:paraId="04C56901"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387DFA2D" w14:textId="77777777" w:rsidTr="006016BF">
        <w:tc>
          <w:tcPr>
            <w:cnfStyle w:val="001000000000" w:firstRow="0" w:lastRow="0" w:firstColumn="1" w:lastColumn="0" w:oddVBand="0" w:evenVBand="0" w:oddHBand="0" w:evenHBand="0" w:firstRowFirstColumn="0" w:firstRowLastColumn="0" w:lastRowFirstColumn="0" w:lastRowLastColumn="0"/>
            <w:tcW w:w="2441" w:type="dxa"/>
          </w:tcPr>
          <w:p w14:paraId="29BDC4DC" w14:textId="77777777" w:rsidR="00327570" w:rsidRPr="00B1474A" w:rsidRDefault="00327570" w:rsidP="006016BF">
            <w:pPr>
              <w:rPr>
                <w:rFonts w:ascii="Calibri Light" w:hAnsi="Calibri Light" w:cs="Calibri Light"/>
                <w:b w:val="0"/>
                <w:bCs w:val="0"/>
                <w:sz w:val="22"/>
                <w:szCs w:val="22"/>
              </w:rPr>
            </w:pPr>
            <w:r w:rsidRPr="00B1474A">
              <w:rPr>
                <w:b w:val="0"/>
                <w:bCs w:val="0"/>
                <w:sz w:val="22"/>
                <w:szCs w:val="22"/>
              </w:rPr>
              <w:t>Secretary of the Meeting</w:t>
            </w:r>
          </w:p>
        </w:tc>
        <w:tc>
          <w:tcPr>
            <w:tcW w:w="815" w:type="dxa"/>
          </w:tcPr>
          <w:p w14:paraId="7035F280"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78" w:type="dxa"/>
          </w:tcPr>
          <w:p w14:paraId="60A51CBF"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020" w:type="dxa"/>
          </w:tcPr>
          <w:p w14:paraId="394CBC28"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821" w:type="dxa"/>
          </w:tcPr>
          <w:p w14:paraId="4FDB0C2B"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34" w:type="dxa"/>
          </w:tcPr>
          <w:p w14:paraId="216EABF5"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2DC7A3C8"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039" w:type="dxa"/>
          </w:tcPr>
          <w:p w14:paraId="5EE2F7F6"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86" w:type="dxa"/>
          </w:tcPr>
          <w:p w14:paraId="444F7D12"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r w:rsidR="00327570" w:rsidRPr="00B1474A" w14:paraId="360C85EC" w14:textId="77777777" w:rsidTr="00601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41" w:type="dxa"/>
          </w:tcPr>
          <w:p w14:paraId="53F353A2"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b w:val="0"/>
                <w:bCs w:val="0"/>
                <w:i/>
                <w:iCs/>
                <w:sz w:val="22"/>
                <w:szCs w:val="22"/>
              </w:rPr>
              <w:t>Insert additional role</w:t>
            </w:r>
          </w:p>
        </w:tc>
        <w:tc>
          <w:tcPr>
            <w:tcW w:w="815" w:type="dxa"/>
          </w:tcPr>
          <w:p w14:paraId="38DC4C0A"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978" w:type="dxa"/>
          </w:tcPr>
          <w:p w14:paraId="765DDB78"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020" w:type="dxa"/>
          </w:tcPr>
          <w:p w14:paraId="09B98182"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821" w:type="dxa"/>
          </w:tcPr>
          <w:p w14:paraId="2CAA15E5"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34" w:type="dxa"/>
          </w:tcPr>
          <w:p w14:paraId="1416B87A"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126" w:type="dxa"/>
          </w:tcPr>
          <w:p w14:paraId="46AFE255"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2039" w:type="dxa"/>
          </w:tcPr>
          <w:p w14:paraId="648AB1B1"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c>
          <w:tcPr>
            <w:tcW w:w="1186" w:type="dxa"/>
          </w:tcPr>
          <w:p w14:paraId="37CFB2D6" w14:textId="77777777" w:rsidR="00327570" w:rsidRPr="00B1474A" w:rsidRDefault="00327570" w:rsidP="006016BF">
            <w:pPr>
              <w:cnfStyle w:val="000000100000" w:firstRow="0" w:lastRow="0" w:firstColumn="0" w:lastColumn="0" w:oddVBand="0" w:evenVBand="0" w:oddHBand="1" w:evenHBand="0" w:firstRowFirstColumn="0" w:firstRowLastColumn="0" w:lastRowFirstColumn="0" w:lastRowLastColumn="0"/>
              <w:rPr>
                <w:color w:val="404040"/>
                <w:sz w:val="22"/>
                <w:szCs w:val="22"/>
              </w:rPr>
            </w:pPr>
          </w:p>
        </w:tc>
      </w:tr>
      <w:tr w:rsidR="00327570" w:rsidRPr="00B1474A" w14:paraId="4C5569AA" w14:textId="77777777" w:rsidTr="006016BF">
        <w:tc>
          <w:tcPr>
            <w:cnfStyle w:val="001000000000" w:firstRow="0" w:lastRow="0" w:firstColumn="1" w:lastColumn="0" w:oddVBand="0" w:evenVBand="0" w:oddHBand="0" w:evenHBand="0" w:firstRowFirstColumn="0" w:firstRowLastColumn="0" w:lastRowFirstColumn="0" w:lastRowLastColumn="0"/>
            <w:tcW w:w="2441" w:type="dxa"/>
          </w:tcPr>
          <w:p w14:paraId="197A81D5" w14:textId="77777777" w:rsidR="00327570" w:rsidRPr="00B1474A" w:rsidRDefault="00327570" w:rsidP="006016BF">
            <w:pPr>
              <w:rPr>
                <w:rFonts w:ascii="Calibri Light" w:hAnsi="Calibri Light" w:cs="Calibri Light"/>
                <w:sz w:val="22"/>
                <w:szCs w:val="22"/>
              </w:rPr>
            </w:pPr>
            <w:r w:rsidRPr="00B1474A">
              <w:rPr>
                <w:rFonts w:ascii="Calibri Light" w:hAnsi="Calibri Light" w:cs="Calibri Light"/>
                <w:b w:val="0"/>
                <w:bCs w:val="0"/>
                <w:i/>
                <w:iCs/>
                <w:sz w:val="22"/>
                <w:szCs w:val="22"/>
              </w:rPr>
              <w:t>Insert additional role</w:t>
            </w:r>
          </w:p>
        </w:tc>
        <w:tc>
          <w:tcPr>
            <w:tcW w:w="815" w:type="dxa"/>
          </w:tcPr>
          <w:p w14:paraId="0BD38CB8"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978" w:type="dxa"/>
          </w:tcPr>
          <w:p w14:paraId="4DCA1522"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020" w:type="dxa"/>
          </w:tcPr>
          <w:p w14:paraId="5C998C39"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821" w:type="dxa"/>
          </w:tcPr>
          <w:p w14:paraId="09A53C81"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34" w:type="dxa"/>
          </w:tcPr>
          <w:p w14:paraId="230ED384"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126" w:type="dxa"/>
          </w:tcPr>
          <w:p w14:paraId="0AD540B4"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2039" w:type="dxa"/>
          </w:tcPr>
          <w:p w14:paraId="321FF363"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c>
          <w:tcPr>
            <w:tcW w:w="1186" w:type="dxa"/>
          </w:tcPr>
          <w:p w14:paraId="0EC8E712" w14:textId="77777777" w:rsidR="00327570" w:rsidRPr="00B1474A" w:rsidRDefault="00327570" w:rsidP="006016BF">
            <w:pPr>
              <w:cnfStyle w:val="000000000000" w:firstRow="0" w:lastRow="0" w:firstColumn="0" w:lastColumn="0" w:oddVBand="0" w:evenVBand="0" w:oddHBand="0" w:evenHBand="0" w:firstRowFirstColumn="0" w:firstRowLastColumn="0" w:lastRowFirstColumn="0" w:lastRowLastColumn="0"/>
              <w:rPr>
                <w:color w:val="404040"/>
                <w:sz w:val="22"/>
                <w:szCs w:val="22"/>
              </w:rPr>
            </w:pPr>
          </w:p>
        </w:tc>
      </w:tr>
    </w:tbl>
    <w:p w14:paraId="19840B97" w14:textId="77777777" w:rsidR="00CF6633" w:rsidRPr="00A453C6" w:rsidRDefault="00CF6633" w:rsidP="00A453C6">
      <w:pPr>
        <w:rPr>
          <w:rFonts w:asciiTheme="minorHAnsi" w:hAnsiTheme="minorHAnsi" w:cstheme="minorHAnsi"/>
        </w:rPr>
      </w:pPr>
    </w:p>
    <w:sectPr w:rsidR="00CF6633" w:rsidRPr="00A453C6" w:rsidSect="00B273EC">
      <w:pgSz w:w="16838" w:h="11906" w:orient="landscape" w:code="9"/>
      <w:pgMar w:top="1077" w:right="1134" w:bottom="707" w:left="1134" w:header="510"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CEC2F0" w14:textId="77777777" w:rsidR="00B273EC" w:rsidRDefault="00B273EC" w:rsidP="007943F4">
      <w:r>
        <w:separator/>
      </w:r>
    </w:p>
  </w:endnote>
  <w:endnote w:type="continuationSeparator" w:id="0">
    <w:p w14:paraId="7BDB60A1" w14:textId="77777777" w:rsidR="00B273EC" w:rsidRDefault="00B273EC" w:rsidP="007943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464955"/>
      <w:docPartObj>
        <w:docPartGallery w:val="Page Numbers (Bottom of Page)"/>
        <w:docPartUnique/>
      </w:docPartObj>
    </w:sdtPr>
    <w:sdtEndPr>
      <w:rPr>
        <w:rFonts w:asciiTheme="minorHAnsi" w:hAnsiTheme="minorHAnsi" w:cstheme="minorHAnsi"/>
        <w:noProof/>
        <w:sz w:val="20"/>
        <w:szCs w:val="20"/>
      </w:rPr>
    </w:sdtEndPr>
    <w:sdtContent>
      <w:p w14:paraId="7408F8EF" w14:textId="77777777" w:rsidR="00327570" w:rsidRPr="00D464B4" w:rsidRDefault="00327570" w:rsidP="00D464B4">
        <w:pPr>
          <w:pStyle w:val="Footer"/>
          <w:jc w:val="right"/>
          <w:rPr>
            <w:rFonts w:asciiTheme="minorHAnsi" w:hAnsiTheme="minorHAnsi" w:cstheme="minorHAnsi"/>
            <w:sz w:val="20"/>
            <w:szCs w:val="20"/>
          </w:rPr>
        </w:pPr>
        <w:r w:rsidRPr="00D464B4">
          <w:rPr>
            <w:rFonts w:asciiTheme="minorHAnsi" w:hAnsiTheme="minorHAnsi" w:cstheme="minorHAnsi"/>
            <w:sz w:val="20"/>
            <w:szCs w:val="20"/>
          </w:rPr>
          <w:t xml:space="preserve">Page | </w:t>
        </w:r>
        <w:r w:rsidRPr="00D464B4">
          <w:rPr>
            <w:rFonts w:asciiTheme="minorHAnsi" w:hAnsiTheme="minorHAnsi" w:cstheme="minorHAnsi"/>
            <w:sz w:val="20"/>
            <w:szCs w:val="20"/>
          </w:rPr>
          <w:fldChar w:fldCharType="begin"/>
        </w:r>
        <w:r w:rsidRPr="00D464B4">
          <w:rPr>
            <w:rFonts w:asciiTheme="minorHAnsi" w:hAnsiTheme="minorHAnsi" w:cstheme="minorHAnsi"/>
            <w:sz w:val="20"/>
            <w:szCs w:val="20"/>
          </w:rPr>
          <w:instrText xml:space="preserve"> PAGE   \* MERGEFORMAT </w:instrText>
        </w:r>
        <w:r w:rsidRPr="00D464B4">
          <w:rPr>
            <w:rFonts w:asciiTheme="minorHAnsi" w:hAnsiTheme="minorHAnsi" w:cstheme="minorHAnsi"/>
            <w:sz w:val="20"/>
            <w:szCs w:val="20"/>
          </w:rPr>
          <w:fldChar w:fldCharType="separate"/>
        </w:r>
        <w:r w:rsidRPr="00D464B4">
          <w:rPr>
            <w:rFonts w:asciiTheme="minorHAnsi" w:hAnsiTheme="minorHAnsi" w:cstheme="minorHAnsi"/>
            <w:noProof/>
            <w:sz w:val="20"/>
            <w:szCs w:val="20"/>
          </w:rPr>
          <w:t>2</w:t>
        </w:r>
        <w:r w:rsidRPr="00D464B4">
          <w:rPr>
            <w:rFonts w:asciiTheme="minorHAnsi" w:hAnsiTheme="minorHAnsi" w:cstheme="minorHAnsi"/>
            <w:noProof/>
            <w:sz w:val="20"/>
            <w:szCs w:val="20"/>
          </w:rPr>
          <w:fldChar w:fldCharType="end"/>
        </w:r>
      </w:p>
    </w:sdtContent>
  </w:sdt>
  <w:p w14:paraId="1742E270" w14:textId="77777777" w:rsidR="00327570" w:rsidRDefault="0032757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6F27DD" w14:textId="49445417" w:rsidR="00327570" w:rsidRPr="00820B6B" w:rsidRDefault="00DF0FD9" w:rsidP="0053421D">
    <w:pPr>
      <w:pStyle w:val="Footer"/>
      <w:pBdr>
        <w:top w:val="single" w:sz="4" w:space="1" w:color="auto"/>
      </w:pBdr>
      <w:jc w:val="right"/>
      <w:rPr>
        <w:rFonts w:asciiTheme="minorHAnsi" w:hAnsiTheme="minorHAnsi" w:cstheme="minorHAnsi"/>
        <w:b/>
        <w:bCs/>
        <w:sz w:val="20"/>
        <w:szCs w:val="20"/>
      </w:rPr>
    </w:pPr>
    <w:sdt>
      <w:sdtPr>
        <w:rPr>
          <w:rFonts w:asciiTheme="minorHAnsi" w:hAnsiTheme="minorHAnsi" w:cstheme="minorHAnsi"/>
          <w:b/>
          <w:bCs/>
          <w:sz w:val="20"/>
          <w:szCs w:val="20"/>
        </w:rPr>
        <w:id w:val="-1704400232"/>
        <w:docPartObj>
          <w:docPartGallery w:val="Page Numbers (Bottom of Page)"/>
          <w:docPartUnique/>
        </w:docPartObj>
      </w:sdtPr>
      <w:sdtEndPr>
        <w:rPr>
          <w:noProof/>
        </w:rPr>
      </w:sdtEndPr>
      <w:sdtContent>
        <w:r w:rsidR="00327570" w:rsidRPr="00820B6B">
          <w:rPr>
            <w:rFonts w:asciiTheme="minorHAnsi" w:hAnsiTheme="minorHAnsi" w:cstheme="minorHAnsi"/>
            <w:b/>
            <w:bCs/>
            <w:sz w:val="20"/>
            <w:szCs w:val="20"/>
          </w:rPr>
          <w:t xml:space="preserve">Page | </w:t>
        </w:r>
        <w:r w:rsidR="00327570" w:rsidRPr="00820B6B">
          <w:rPr>
            <w:rFonts w:asciiTheme="minorHAnsi" w:hAnsiTheme="minorHAnsi" w:cstheme="minorHAnsi"/>
            <w:b/>
            <w:bCs/>
            <w:sz w:val="20"/>
            <w:szCs w:val="20"/>
          </w:rPr>
          <w:fldChar w:fldCharType="begin"/>
        </w:r>
        <w:r w:rsidR="00327570" w:rsidRPr="00820B6B">
          <w:rPr>
            <w:rFonts w:asciiTheme="minorHAnsi" w:hAnsiTheme="minorHAnsi" w:cstheme="minorHAnsi"/>
            <w:b/>
            <w:bCs/>
            <w:sz w:val="20"/>
            <w:szCs w:val="20"/>
          </w:rPr>
          <w:instrText xml:space="preserve"> PAGE   \* MERGEFORMAT </w:instrText>
        </w:r>
        <w:r w:rsidR="00327570" w:rsidRPr="00820B6B">
          <w:rPr>
            <w:rFonts w:asciiTheme="minorHAnsi" w:hAnsiTheme="minorHAnsi" w:cstheme="minorHAnsi"/>
            <w:b/>
            <w:bCs/>
            <w:sz w:val="20"/>
            <w:szCs w:val="20"/>
          </w:rPr>
          <w:fldChar w:fldCharType="separate"/>
        </w:r>
        <w:r w:rsidR="00327570" w:rsidRPr="00820B6B">
          <w:rPr>
            <w:rFonts w:asciiTheme="minorHAnsi" w:hAnsiTheme="minorHAnsi" w:cstheme="minorHAnsi"/>
            <w:b/>
            <w:bCs/>
            <w:noProof/>
            <w:sz w:val="20"/>
            <w:szCs w:val="20"/>
          </w:rPr>
          <w:t>2</w:t>
        </w:r>
        <w:r w:rsidR="00327570" w:rsidRPr="00820B6B">
          <w:rPr>
            <w:rFonts w:asciiTheme="minorHAnsi" w:hAnsiTheme="minorHAnsi" w:cstheme="minorHAnsi"/>
            <w:b/>
            <w:bCs/>
            <w:noProof/>
            <w:sz w:val="20"/>
            <w:szCs w:val="20"/>
          </w:rPr>
          <w:fldChar w:fldCharType="end"/>
        </w:r>
      </w:sdtContent>
    </w:sdt>
  </w:p>
  <w:p w14:paraId="415918EF" w14:textId="77777777" w:rsidR="00327570" w:rsidRDefault="003275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CE0D2D" w14:textId="77777777" w:rsidR="00B273EC" w:rsidRDefault="00B273EC" w:rsidP="007943F4">
      <w:r>
        <w:separator/>
      </w:r>
    </w:p>
  </w:footnote>
  <w:footnote w:type="continuationSeparator" w:id="0">
    <w:p w14:paraId="7FC82249" w14:textId="77777777" w:rsidR="00B273EC" w:rsidRDefault="00B273EC" w:rsidP="007943F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759DE"/>
    <w:multiLevelType w:val="hybridMultilevel"/>
    <w:tmpl w:val="C14ACB9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2AD5380"/>
    <w:multiLevelType w:val="hybridMultilevel"/>
    <w:tmpl w:val="D0DE49B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2D55EC7"/>
    <w:multiLevelType w:val="hybridMultilevel"/>
    <w:tmpl w:val="A63CF6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46D6C6E"/>
    <w:multiLevelType w:val="hybridMultilevel"/>
    <w:tmpl w:val="15CCA39A"/>
    <w:lvl w:ilvl="0" w:tplc="FFFFFFFF">
      <w:start w:val="1"/>
      <w:numFmt w:val="upperLetter"/>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 w15:restartNumberingAfterBreak="0">
    <w:nsid w:val="0596093A"/>
    <w:multiLevelType w:val="hybridMultilevel"/>
    <w:tmpl w:val="808054E6"/>
    <w:lvl w:ilvl="0" w:tplc="FFFFFFFF">
      <w:start w:val="1"/>
      <w:numFmt w:val="upperLetter"/>
      <w:lvlText w:val="%1."/>
      <w:lvlJc w:val="left"/>
      <w:pPr>
        <w:ind w:left="720" w:hanging="360"/>
      </w:pPr>
    </w:lvl>
    <w:lvl w:ilvl="1" w:tplc="0C09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5D4473F"/>
    <w:multiLevelType w:val="hybridMultilevel"/>
    <w:tmpl w:val="9F7A944E"/>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 w15:restartNumberingAfterBreak="0">
    <w:nsid w:val="06A34207"/>
    <w:multiLevelType w:val="hybridMultilevel"/>
    <w:tmpl w:val="ADF06EF8"/>
    <w:lvl w:ilvl="0" w:tplc="97680328">
      <w:start w:val="5"/>
      <w:numFmt w:val="upperLetter"/>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B073DE9"/>
    <w:multiLevelType w:val="hybridMultilevel"/>
    <w:tmpl w:val="C50CEE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C57094B"/>
    <w:multiLevelType w:val="hybridMultilevel"/>
    <w:tmpl w:val="33F248D8"/>
    <w:lvl w:ilvl="0" w:tplc="FFFFFFFF">
      <w:start w:val="1"/>
      <w:numFmt w:val="upperLetter"/>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 w15:restartNumberingAfterBreak="0">
    <w:nsid w:val="11C147F3"/>
    <w:multiLevelType w:val="hybridMultilevel"/>
    <w:tmpl w:val="128E3056"/>
    <w:lvl w:ilvl="0" w:tplc="FFFFFFFF">
      <w:start w:val="1"/>
      <w:numFmt w:val="upperLetter"/>
      <w:lvlText w:val="%1."/>
      <w:lvlJc w:val="left"/>
      <w:pPr>
        <w:ind w:left="720" w:hanging="360"/>
      </w:pPr>
      <w:rPr>
        <w:rFonts w:hint="default"/>
      </w:rPr>
    </w:lvl>
    <w:lvl w:ilvl="1" w:tplc="FFFFFFFF">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20E5C91"/>
    <w:multiLevelType w:val="hybridMultilevel"/>
    <w:tmpl w:val="10AE4890"/>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4E01967"/>
    <w:multiLevelType w:val="hybridMultilevel"/>
    <w:tmpl w:val="72CED5A2"/>
    <w:lvl w:ilvl="0" w:tplc="F0465A3A">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31A4C29"/>
    <w:multiLevelType w:val="hybridMultilevel"/>
    <w:tmpl w:val="33F248D8"/>
    <w:lvl w:ilvl="0" w:tplc="FFFFFFFF">
      <w:start w:val="1"/>
      <w:numFmt w:val="upperLetter"/>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 w15:restartNumberingAfterBreak="0">
    <w:nsid w:val="275822EA"/>
    <w:multiLevelType w:val="hybridMultilevel"/>
    <w:tmpl w:val="128E3056"/>
    <w:lvl w:ilvl="0" w:tplc="0C090015">
      <w:start w:val="1"/>
      <w:numFmt w:val="upperLetter"/>
      <w:lvlText w:val="%1."/>
      <w:lvlJc w:val="left"/>
      <w:pPr>
        <w:ind w:left="720" w:hanging="360"/>
      </w:pPr>
      <w:rPr>
        <w:rFonts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8D125B4"/>
    <w:multiLevelType w:val="hybridMultilevel"/>
    <w:tmpl w:val="1BAE67F0"/>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29CB14CA"/>
    <w:multiLevelType w:val="hybridMultilevel"/>
    <w:tmpl w:val="78D861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2A0A0BE0"/>
    <w:multiLevelType w:val="hybridMultilevel"/>
    <w:tmpl w:val="80D261C6"/>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17" w15:restartNumberingAfterBreak="0">
    <w:nsid w:val="2A9D7EEE"/>
    <w:multiLevelType w:val="hybridMultilevel"/>
    <w:tmpl w:val="791CA9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D43277B"/>
    <w:multiLevelType w:val="hybridMultilevel"/>
    <w:tmpl w:val="CD3ABFF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 w15:restartNumberingAfterBreak="0">
    <w:nsid w:val="330459F8"/>
    <w:multiLevelType w:val="hybridMultilevel"/>
    <w:tmpl w:val="99AA9744"/>
    <w:lvl w:ilvl="0" w:tplc="FFFFFFFF">
      <w:start w:val="1"/>
      <w:numFmt w:val="upperLetter"/>
      <w:lvlText w:val="%1."/>
      <w:lvlJc w:val="left"/>
      <w:pPr>
        <w:ind w:left="720" w:hanging="360"/>
      </w:pPr>
      <w:rPr>
        <w:rFonts w:hint="default"/>
      </w:rPr>
    </w:lvl>
    <w:lvl w:ilvl="1" w:tplc="FFFFFFFF">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33BC6033"/>
    <w:multiLevelType w:val="hybridMultilevel"/>
    <w:tmpl w:val="79ECC1C6"/>
    <w:lvl w:ilvl="0" w:tplc="CE32FD80">
      <w:start w:val="9"/>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361B5BAE"/>
    <w:multiLevelType w:val="hybridMultilevel"/>
    <w:tmpl w:val="4272609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36A75E94"/>
    <w:multiLevelType w:val="hybridMultilevel"/>
    <w:tmpl w:val="33F248D8"/>
    <w:lvl w:ilvl="0" w:tplc="FFFFFFFF">
      <w:start w:val="1"/>
      <w:numFmt w:val="upperLetter"/>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3" w15:restartNumberingAfterBreak="0">
    <w:nsid w:val="370F0764"/>
    <w:multiLevelType w:val="hybridMultilevel"/>
    <w:tmpl w:val="90FEE64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388B7DF7"/>
    <w:multiLevelType w:val="hybridMultilevel"/>
    <w:tmpl w:val="CA4A360E"/>
    <w:lvl w:ilvl="0" w:tplc="FFFFFFFF">
      <w:start w:val="4"/>
      <w:numFmt w:val="upperLetter"/>
      <w:lvlText w:val="%1."/>
      <w:lvlJc w:val="left"/>
      <w:pPr>
        <w:ind w:left="360" w:hanging="360"/>
      </w:pPr>
      <w:rPr>
        <w:rFonts w:hint="default"/>
      </w:rPr>
    </w:lvl>
    <w:lvl w:ilvl="1" w:tplc="FFFFFFFF">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38EC6CF5"/>
    <w:multiLevelType w:val="hybridMultilevel"/>
    <w:tmpl w:val="9FAC34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398D1A26"/>
    <w:multiLevelType w:val="hybridMultilevel"/>
    <w:tmpl w:val="99AA9744"/>
    <w:lvl w:ilvl="0" w:tplc="FFFFFFFF">
      <w:start w:val="1"/>
      <w:numFmt w:val="upperLetter"/>
      <w:lvlText w:val="%1."/>
      <w:lvlJc w:val="left"/>
      <w:pPr>
        <w:ind w:left="720" w:hanging="360"/>
      </w:pPr>
      <w:rPr>
        <w:rFonts w:hint="default"/>
      </w:rPr>
    </w:lvl>
    <w:lvl w:ilvl="1" w:tplc="FFFFFFFF">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3BC41549"/>
    <w:multiLevelType w:val="hybridMultilevel"/>
    <w:tmpl w:val="128E3056"/>
    <w:lvl w:ilvl="0" w:tplc="FFFFFFFF">
      <w:start w:val="1"/>
      <w:numFmt w:val="upperLetter"/>
      <w:lvlText w:val="%1."/>
      <w:lvlJc w:val="left"/>
      <w:pPr>
        <w:ind w:left="720" w:hanging="360"/>
      </w:pPr>
      <w:rPr>
        <w:rFonts w:hint="default"/>
      </w:rPr>
    </w:lvl>
    <w:lvl w:ilvl="1" w:tplc="FFFFFFFF">
      <w:start w:val="1"/>
      <w:numFmt w:val="bullet"/>
      <w:lvlText w:val=""/>
      <w:lvlJc w:val="left"/>
      <w:pPr>
        <w:ind w:left="1440" w:hanging="360"/>
      </w:pPr>
      <w:rPr>
        <w:rFonts w:ascii="Symbol" w:hAnsi="Symbol"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3C930396"/>
    <w:multiLevelType w:val="hybridMultilevel"/>
    <w:tmpl w:val="65A4AB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FB24185"/>
    <w:multiLevelType w:val="hybridMultilevel"/>
    <w:tmpl w:val="99AA9744"/>
    <w:lvl w:ilvl="0" w:tplc="0C090015">
      <w:start w:val="1"/>
      <w:numFmt w:val="upperLetter"/>
      <w:lvlText w:val="%1."/>
      <w:lvlJc w:val="left"/>
      <w:pPr>
        <w:ind w:left="720" w:hanging="360"/>
      </w:pPr>
      <w:rPr>
        <w:rFonts w:hint="default"/>
      </w:rPr>
    </w:lvl>
    <w:lvl w:ilvl="1" w:tplc="0C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15:restartNumberingAfterBreak="0">
    <w:nsid w:val="3FBA0CEB"/>
    <w:multiLevelType w:val="hybridMultilevel"/>
    <w:tmpl w:val="36F6E566"/>
    <w:lvl w:ilvl="0" w:tplc="FFFFFFFF">
      <w:start w:val="1"/>
      <w:numFmt w:val="upperLetter"/>
      <w:lvlText w:val="%1."/>
      <w:lvlJc w:val="left"/>
      <w:pPr>
        <w:ind w:left="720" w:hanging="360"/>
      </w:pPr>
    </w:lvl>
    <w:lvl w:ilvl="1" w:tplc="FFFFFFFF">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41800C5A"/>
    <w:multiLevelType w:val="hybridMultilevel"/>
    <w:tmpl w:val="CA4A360E"/>
    <w:lvl w:ilvl="0" w:tplc="FFFFFFFF">
      <w:start w:val="4"/>
      <w:numFmt w:val="upperLetter"/>
      <w:lvlText w:val="%1."/>
      <w:lvlJc w:val="left"/>
      <w:pPr>
        <w:ind w:left="360" w:hanging="360"/>
      </w:pPr>
      <w:rPr>
        <w:rFonts w:hint="default"/>
      </w:rPr>
    </w:lvl>
    <w:lvl w:ilvl="1" w:tplc="FFFFFFFF">
      <w:start w:val="1"/>
      <w:numFmt w:val="bullet"/>
      <w:lvlText w:val=""/>
      <w:lvlJc w:val="left"/>
      <w:pPr>
        <w:ind w:left="72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43FB2F8B"/>
    <w:multiLevelType w:val="hybridMultilevel"/>
    <w:tmpl w:val="15CCA39A"/>
    <w:lvl w:ilvl="0" w:tplc="FFFFFFFF">
      <w:start w:val="1"/>
      <w:numFmt w:val="upperLetter"/>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3" w15:restartNumberingAfterBreak="0">
    <w:nsid w:val="4A4D1FE7"/>
    <w:multiLevelType w:val="hybridMultilevel"/>
    <w:tmpl w:val="6598E662"/>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4A52623C"/>
    <w:multiLevelType w:val="hybridMultilevel"/>
    <w:tmpl w:val="DD488DB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4A7F4103"/>
    <w:multiLevelType w:val="hybridMultilevel"/>
    <w:tmpl w:val="7218A2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4B5133D6"/>
    <w:multiLevelType w:val="hybridMultilevel"/>
    <w:tmpl w:val="33F248D8"/>
    <w:lvl w:ilvl="0" w:tplc="FFFFFFFF">
      <w:start w:val="1"/>
      <w:numFmt w:val="upperLetter"/>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7" w15:restartNumberingAfterBreak="0">
    <w:nsid w:val="4C0816BC"/>
    <w:multiLevelType w:val="hybridMultilevel"/>
    <w:tmpl w:val="5BCAA9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4EE147F0"/>
    <w:multiLevelType w:val="hybridMultilevel"/>
    <w:tmpl w:val="CA4A360E"/>
    <w:lvl w:ilvl="0" w:tplc="0DAAB81E">
      <w:start w:val="4"/>
      <w:numFmt w:val="upperLetter"/>
      <w:lvlText w:val="%1."/>
      <w:lvlJc w:val="left"/>
      <w:pPr>
        <w:ind w:left="360" w:hanging="360"/>
      </w:pPr>
      <w:rPr>
        <w:rFonts w:hint="default"/>
      </w:rPr>
    </w:lvl>
    <w:lvl w:ilvl="1" w:tplc="0C090001">
      <w:start w:val="1"/>
      <w:numFmt w:val="bullet"/>
      <w:lvlText w:val=""/>
      <w:lvlJc w:val="left"/>
      <w:pPr>
        <w:ind w:left="72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53A40F30"/>
    <w:multiLevelType w:val="hybridMultilevel"/>
    <w:tmpl w:val="36F6E566"/>
    <w:lvl w:ilvl="0" w:tplc="FFFFFFFF">
      <w:start w:val="1"/>
      <w:numFmt w:val="upperLetter"/>
      <w:lvlText w:val="%1."/>
      <w:lvlJc w:val="left"/>
      <w:pPr>
        <w:ind w:left="720" w:hanging="360"/>
      </w:pPr>
    </w:lvl>
    <w:lvl w:ilvl="1" w:tplc="FFFFFFFF">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5684429C"/>
    <w:multiLevelType w:val="hybridMultilevel"/>
    <w:tmpl w:val="18E465F2"/>
    <w:lvl w:ilvl="0" w:tplc="0C090015">
      <w:start w:val="1"/>
      <w:numFmt w:val="upperLetter"/>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8C36D4E"/>
    <w:multiLevelType w:val="hybridMultilevel"/>
    <w:tmpl w:val="6FEA014E"/>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58D370C4"/>
    <w:multiLevelType w:val="hybridMultilevel"/>
    <w:tmpl w:val="6610D648"/>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59416E4D"/>
    <w:multiLevelType w:val="hybridMultilevel"/>
    <w:tmpl w:val="6610D648"/>
    <w:lvl w:ilvl="0" w:tplc="0C090015">
      <w:start w:val="1"/>
      <w:numFmt w:val="upp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5B9A7364"/>
    <w:multiLevelType w:val="hybridMultilevel"/>
    <w:tmpl w:val="0C5A43E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5D4A37BD"/>
    <w:multiLevelType w:val="hybridMultilevel"/>
    <w:tmpl w:val="15CCA39A"/>
    <w:lvl w:ilvl="0" w:tplc="0C090015">
      <w:start w:val="1"/>
      <w:numFmt w:val="upperLetter"/>
      <w:lvlText w:val="%1."/>
      <w:lvlJc w:val="left"/>
      <w:pPr>
        <w:ind w:left="360" w:hanging="360"/>
      </w:pPr>
      <w:rPr>
        <w:rFonts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5E2800C2"/>
    <w:multiLevelType w:val="hybridMultilevel"/>
    <w:tmpl w:val="ADF06EF8"/>
    <w:lvl w:ilvl="0" w:tplc="FFFFFFFF">
      <w:start w:val="5"/>
      <w:numFmt w:val="upperLetter"/>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6145657F"/>
    <w:multiLevelType w:val="hybridMultilevel"/>
    <w:tmpl w:val="1D9A28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62784E63"/>
    <w:multiLevelType w:val="hybridMultilevel"/>
    <w:tmpl w:val="ADF06EF8"/>
    <w:lvl w:ilvl="0" w:tplc="FFFFFFFF">
      <w:start w:val="5"/>
      <w:numFmt w:val="upperLetter"/>
      <w:lvlText w:val="%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628853B9"/>
    <w:multiLevelType w:val="hybridMultilevel"/>
    <w:tmpl w:val="33F248D8"/>
    <w:lvl w:ilvl="0" w:tplc="FFFFFFFF">
      <w:start w:val="1"/>
      <w:numFmt w:val="upperLetter"/>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0" w15:restartNumberingAfterBreak="0">
    <w:nsid w:val="632840BC"/>
    <w:multiLevelType w:val="hybridMultilevel"/>
    <w:tmpl w:val="4F947524"/>
    <w:lvl w:ilvl="0" w:tplc="0C090001">
      <w:start w:val="1"/>
      <w:numFmt w:val="bullet"/>
      <w:lvlText w:val=""/>
      <w:lvlJc w:val="left"/>
      <w:pPr>
        <w:ind w:left="720" w:hanging="360"/>
      </w:pPr>
      <w:rPr>
        <w:rFonts w:ascii="Symbol" w:hAnsi="Symbol" w:hint="default"/>
      </w:rPr>
    </w:lvl>
    <w:lvl w:ilvl="1" w:tplc="609A929E">
      <w:numFmt w:val="bullet"/>
      <w:lvlText w:val="-"/>
      <w:lvlJc w:val="left"/>
      <w:pPr>
        <w:ind w:left="1440" w:hanging="360"/>
      </w:pPr>
      <w:rPr>
        <w:rFonts w:ascii="Calibri" w:eastAsia="Times New Roman"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63B56479"/>
    <w:multiLevelType w:val="hybridMultilevel"/>
    <w:tmpl w:val="7E96D808"/>
    <w:lvl w:ilvl="0" w:tplc="F0465A3A">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67917E92"/>
    <w:multiLevelType w:val="hybridMultilevel"/>
    <w:tmpl w:val="F376BDD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3" w15:restartNumberingAfterBreak="0">
    <w:nsid w:val="680F4DCE"/>
    <w:multiLevelType w:val="hybridMultilevel"/>
    <w:tmpl w:val="2452EB24"/>
    <w:lvl w:ilvl="0" w:tplc="0C090001">
      <w:start w:val="1"/>
      <w:numFmt w:val="bullet"/>
      <w:lvlText w:val=""/>
      <w:lvlJc w:val="left"/>
      <w:pPr>
        <w:ind w:left="720" w:hanging="360"/>
      </w:pPr>
      <w:rPr>
        <w:rFonts w:ascii="Symbol" w:hAnsi="Symbol" w:hint="default"/>
      </w:rPr>
    </w:lvl>
    <w:lvl w:ilvl="1" w:tplc="699E5D08">
      <w:numFmt w:val="bullet"/>
      <w:lvlText w:val="-"/>
      <w:lvlJc w:val="left"/>
      <w:pPr>
        <w:ind w:left="1440" w:hanging="360"/>
      </w:pPr>
      <w:rPr>
        <w:rFonts w:ascii="Calibri" w:eastAsia="Times New Roman"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6836281F"/>
    <w:multiLevelType w:val="hybridMultilevel"/>
    <w:tmpl w:val="6610D648"/>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6BB67563"/>
    <w:multiLevelType w:val="hybridMultilevel"/>
    <w:tmpl w:val="07C8DA7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6D837DB1"/>
    <w:multiLevelType w:val="hybridMultilevel"/>
    <w:tmpl w:val="8600189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7" w15:restartNumberingAfterBreak="0">
    <w:nsid w:val="6F334C54"/>
    <w:multiLevelType w:val="hybridMultilevel"/>
    <w:tmpl w:val="33F248D8"/>
    <w:lvl w:ilvl="0" w:tplc="FFFFFFFF">
      <w:start w:val="1"/>
      <w:numFmt w:val="upperLetter"/>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8" w15:restartNumberingAfterBreak="0">
    <w:nsid w:val="704029D7"/>
    <w:multiLevelType w:val="hybridMultilevel"/>
    <w:tmpl w:val="DFEE6C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71797C97"/>
    <w:multiLevelType w:val="hybridMultilevel"/>
    <w:tmpl w:val="E4AAD3B6"/>
    <w:lvl w:ilvl="0" w:tplc="F0465A3A">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73C94846"/>
    <w:multiLevelType w:val="hybridMultilevel"/>
    <w:tmpl w:val="C35E90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76D11054"/>
    <w:multiLevelType w:val="hybridMultilevel"/>
    <w:tmpl w:val="90964FC0"/>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 w15:restartNumberingAfterBreak="0">
    <w:nsid w:val="7BD6135C"/>
    <w:multiLevelType w:val="hybridMultilevel"/>
    <w:tmpl w:val="33F248D8"/>
    <w:lvl w:ilvl="0" w:tplc="FFFFFFFF">
      <w:start w:val="1"/>
      <w:numFmt w:val="upperLetter"/>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3" w15:restartNumberingAfterBreak="0">
    <w:nsid w:val="7FFE03E4"/>
    <w:multiLevelType w:val="hybridMultilevel"/>
    <w:tmpl w:val="36F6E566"/>
    <w:lvl w:ilvl="0" w:tplc="0C090015">
      <w:start w:val="1"/>
      <w:numFmt w:val="upperLetter"/>
      <w:lvlText w:val="%1."/>
      <w:lvlJc w:val="left"/>
      <w:pPr>
        <w:ind w:left="720" w:hanging="360"/>
      </w:p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726563075">
    <w:abstractNumId w:val="23"/>
  </w:num>
  <w:num w:numId="2" w16cid:durableId="2065130978">
    <w:abstractNumId w:val="56"/>
  </w:num>
  <w:num w:numId="3" w16cid:durableId="1514220167">
    <w:abstractNumId w:val="35"/>
  </w:num>
  <w:num w:numId="4" w16cid:durableId="901670584">
    <w:abstractNumId w:val="2"/>
  </w:num>
  <w:num w:numId="5" w16cid:durableId="2140369021">
    <w:abstractNumId w:val="17"/>
  </w:num>
  <w:num w:numId="6" w16cid:durableId="804546601">
    <w:abstractNumId w:val="59"/>
  </w:num>
  <w:num w:numId="7" w16cid:durableId="1243418100">
    <w:abstractNumId w:val="11"/>
  </w:num>
  <w:num w:numId="8" w16cid:durableId="228613594">
    <w:abstractNumId w:val="51"/>
  </w:num>
  <w:num w:numId="9" w16cid:durableId="1271009735">
    <w:abstractNumId w:val="0"/>
  </w:num>
  <w:num w:numId="10" w16cid:durableId="872185164">
    <w:abstractNumId w:val="14"/>
  </w:num>
  <w:num w:numId="11" w16cid:durableId="227688538">
    <w:abstractNumId w:val="25"/>
  </w:num>
  <w:num w:numId="12" w16cid:durableId="2081634036">
    <w:abstractNumId w:val="47"/>
  </w:num>
  <w:num w:numId="13" w16cid:durableId="1562517959">
    <w:abstractNumId w:val="55"/>
  </w:num>
  <w:num w:numId="14" w16cid:durableId="2043237445">
    <w:abstractNumId w:val="58"/>
  </w:num>
  <w:num w:numId="15" w16cid:durableId="850729199">
    <w:abstractNumId w:val="15"/>
  </w:num>
  <w:num w:numId="16" w16cid:durableId="829759314">
    <w:abstractNumId w:val="1"/>
  </w:num>
  <w:num w:numId="17" w16cid:durableId="1294629344">
    <w:abstractNumId w:val="34"/>
  </w:num>
  <w:num w:numId="18" w16cid:durableId="1225070581">
    <w:abstractNumId w:val="44"/>
  </w:num>
  <w:num w:numId="19" w16cid:durableId="1174876004">
    <w:abstractNumId w:val="53"/>
  </w:num>
  <w:num w:numId="20" w16cid:durableId="1057970357">
    <w:abstractNumId w:val="61"/>
  </w:num>
  <w:num w:numId="21" w16cid:durableId="1556700265">
    <w:abstractNumId w:val="41"/>
  </w:num>
  <w:num w:numId="22" w16cid:durableId="1623726224">
    <w:abstractNumId w:val="28"/>
  </w:num>
  <w:num w:numId="23" w16cid:durableId="160128300">
    <w:abstractNumId w:val="60"/>
  </w:num>
  <w:num w:numId="24" w16cid:durableId="1028140516">
    <w:abstractNumId w:val="52"/>
  </w:num>
  <w:num w:numId="25" w16cid:durableId="1169708200">
    <w:abstractNumId w:val="13"/>
  </w:num>
  <w:num w:numId="26" w16cid:durableId="1879586445">
    <w:abstractNumId w:val="40"/>
  </w:num>
  <w:num w:numId="27" w16cid:durableId="240143581">
    <w:abstractNumId w:val="45"/>
  </w:num>
  <w:num w:numId="28" w16cid:durableId="1927030810">
    <w:abstractNumId w:val="50"/>
  </w:num>
  <w:num w:numId="29" w16cid:durableId="528565675">
    <w:abstractNumId w:val="33"/>
  </w:num>
  <w:num w:numId="30" w16cid:durableId="2022271569">
    <w:abstractNumId w:val="18"/>
  </w:num>
  <w:num w:numId="31" w16cid:durableId="2109498447">
    <w:abstractNumId w:val="20"/>
  </w:num>
  <w:num w:numId="32" w16cid:durableId="167409160">
    <w:abstractNumId w:val="43"/>
  </w:num>
  <w:num w:numId="33" w16cid:durableId="433550670">
    <w:abstractNumId w:val="5"/>
  </w:num>
  <w:num w:numId="34" w16cid:durableId="937298621">
    <w:abstractNumId w:val="21"/>
  </w:num>
  <w:num w:numId="35" w16cid:durableId="1113554725">
    <w:abstractNumId w:val="63"/>
  </w:num>
  <w:num w:numId="36" w16cid:durableId="792097190">
    <w:abstractNumId w:val="4"/>
  </w:num>
  <w:num w:numId="37" w16cid:durableId="1551258959">
    <w:abstractNumId w:val="29"/>
  </w:num>
  <w:num w:numId="38" w16cid:durableId="1858039088">
    <w:abstractNumId w:val="10"/>
  </w:num>
  <w:num w:numId="39" w16cid:durableId="709190790">
    <w:abstractNumId w:val="16"/>
  </w:num>
  <w:num w:numId="40" w16cid:durableId="1687559608">
    <w:abstractNumId w:val="37"/>
  </w:num>
  <w:num w:numId="41" w16cid:durableId="926308770">
    <w:abstractNumId w:val="8"/>
  </w:num>
  <w:num w:numId="42" w16cid:durableId="264385635">
    <w:abstractNumId w:val="22"/>
  </w:num>
  <w:num w:numId="43" w16cid:durableId="641470178">
    <w:abstractNumId w:val="49"/>
  </w:num>
  <w:num w:numId="44" w16cid:durableId="2083597780">
    <w:abstractNumId w:val="38"/>
  </w:num>
  <w:num w:numId="45" w16cid:durableId="678119748">
    <w:abstractNumId w:val="6"/>
  </w:num>
  <w:num w:numId="46" w16cid:durableId="260917472">
    <w:abstractNumId w:val="7"/>
  </w:num>
  <w:num w:numId="47" w16cid:durableId="1820802737">
    <w:abstractNumId w:val="42"/>
  </w:num>
  <w:num w:numId="48" w16cid:durableId="2126731148">
    <w:abstractNumId w:val="9"/>
  </w:num>
  <w:num w:numId="49" w16cid:durableId="1319725913">
    <w:abstractNumId w:val="39"/>
  </w:num>
  <w:num w:numId="50" w16cid:durableId="1383167810">
    <w:abstractNumId w:val="26"/>
  </w:num>
  <w:num w:numId="51" w16cid:durableId="395054">
    <w:abstractNumId w:val="3"/>
  </w:num>
  <w:num w:numId="52" w16cid:durableId="27798720">
    <w:abstractNumId w:val="57"/>
  </w:num>
  <w:num w:numId="53" w16cid:durableId="1212570850">
    <w:abstractNumId w:val="36"/>
  </w:num>
  <w:num w:numId="54" w16cid:durableId="916286661">
    <w:abstractNumId w:val="24"/>
  </w:num>
  <w:num w:numId="55" w16cid:durableId="2362416">
    <w:abstractNumId w:val="48"/>
  </w:num>
  <w:num w:numId="56" w16cid:durableId="1481770624">
    <w:abstractNumId w:val="54"/>
  </w:num>
  <w:num w:numId="57" w16cid:durableId="1412970872">
    <w:abstractNumId w:val="27"/>
  </w:num>
  <w:num w:numId="58" w16cid:durableId="917590805">
    <w:abstractNumId w:val="30"/>
  </w:num>
  <w:num w:numId="59" w16cid:durableId="1477798428">
    <w:abstractNumId w:val="19"/>
  </w:num>
  <w:num w:numId="60" w16cid:durableId="398596566">
    <w:abstractNumId w:val="32"/>
  </w:num>
  <w:num w:numId="61" w16cid:durableId="1546025534">
    <w:abstractNumId w:val="62"/>
  </w:num>
  <w:num w:numId="62" w16cid:durableId="317030360">
    <w:abstractNumId w:val="12"/>
  </w:num>
  <w:num w:numId="63" w16cid:durableId="497620223">
    <w:abstractNumId w:val="31"/>
  </w:num>
  <w:num w:numId="64" w16cid:durableId="1357730350">
    <w:abstractNumId w:val="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7570"/>
    <w:rsid w:val="00000E86"/>
    <w:rsid w:val="00001197"/>
    <w:rsid w:val="00001458"/>
    <w:rsid w:val="0000183C"/>
    <w:rsid w:val="00001AB1"/>
    <w:rsid w:val="00001E97"/>
    <w:rsid w:val="00003D36"/>
    <w:rsid w:val="00004C8B"/>
    <w:rsid w:val="000059F2"/>
    <w:rsid w:val="00005C30"/>
    <w:rsid w:val="00005ECD"/>
    <w:rsid w:val="00006389"/>
    <w:rsid w:val="00006D59"/>
    <w:rsid w:val="00006EDC"/>
    <w:rsid w:val="00010239"/>
    <w:rsid w:val="000105EC"/>
    <w:rsid w:val="000107C9"/>
    <w:rsid w:val="00010C5A"/>
    <w:rsid w:val="00012EE0"/>
    <w:rsid w:val="0001333F"/>
    <w:rsid w:val="00013A12"/>
    <w:rsid w:val="000142AD"/>
    <w:rsid w:val="00014C1F"/>
    <w:rsid w:val="00014D7C"/>
    <w:rsid w:val="0001541A"/>
    <w:rsid w:val="0001569E"/>
    <w:rsid w:val="0001589F"/>
    <w:rsid w:val="00015ACE"/>
    <w:rsid w:val="00020037"/>
    <w:rsid w:val="00020DC4"/>
    <w:rsid w:val="00021E84"/>
    <w:rsid w:val="00021F4D"/>
    <w:rsid w:val="00022232"/>
    <w:rsid w:val="00022553"/>
    <w:rsid w:val="000228B5"/>
    <w:rsid w:val="00022C5B"/>
    <w:rsid w:val="000234A9"/>
    <w:rsid w:val="00023613"/>
    <w:rsid w:val="000238DD"/>
    <w:rsid w:val="00023F5C"/>
    <w:rsid w:val="00024BF2"/>
    <w:rsid w:val="00024F42"/>
    <w:rsid w:val="000253CC"/>
    <w:rsid w:val="000254A8"/>
    <w:rsid w:val="00025683"/>
    <w:rsid w:val="000256DE"/>
    <w:rsid w:val="00025C21"/>
    <w:rsid w:val="000265F1"/>
    <w:rsid w:val="0002668B"/>
    <w:rsid w:val="000270E5"/>
    <w:rsid w:val="000270FA"/>
    <w:rsid w:val="000273F2"/>
    <w:rsid w:val="00027B97"/>
    <w:rsid w:val="000304D3"/>
    <w:rsid w:val="000305B7"/>
    <w:rsid w:val="00030C03"/>
    <w:rsid w:val="00030FDC"/>
    <w:rsid w:val="000313E0"/>
    <w:rsid w:val="0003140A"/>
    <w:rsid w:val="00032016"/>
    <w:rsid w:val="00032258"/>
    <w:rsid w:val="0003228E"/>
    <w:rsid w:val="0003385E"/>
    <w:rsid w:val="00033F7F"/>
    <w:rsid w:val="00034243"/>
    <w:rsid w:val="00034F56"/>
    <w:rsid w:val="000351BC"/>
    <w:rsid w:val="00035527"/>
    <w:rsid w:val="00035CC8"/>
    <w:rsid w:val="00035EB7"/>
    <w:rsid w:val="000363FA"/>
    <w:rsid w:val="00036E48"/>
    <w:rsid w:val="000370C1"/>
    <w:rsid w:val="0003715C"/>
    <w:rsid w:val="00037256"/>
    <w:rsid w:val="000373E2"/>
    <w:rsid w:val="000375A4"/>
    <w:rsid w:val="0003776E"/>
    <w:rsid w:val="00037D56"/>
    <w:rsid w:val="00040288"/>
    <w:rsid w:val="00040AAA"/>
    <w:rsid w:val="000415C5"/>
    <w:rsid w:val="000416E1"/>
    <w:rsid w:val="000417BE"/>
    <w:rsid w:val="000419F8"/>
    <w:rsid w:val="00041BFD"/>
    <w:rsid w:val="00041D82"/>
    <w:rsid w:val="00041FC0"/>
    <w:rsid w:val="000426FF"/>
    <w:rsid w:val="000433D1"/>
    <w:rsid w:val="00043441"/>
    <w:rsid w:val="00044067"/>
    <w:rsid w:val="00044304"/>
    <w:rsid w:val="00044EF2"/>
    <w:rsid w:val="000458A4"/>
    <w:rsid w:val="00045D81"/>
    <w:rsid w:val="000460A3"/>
    <w:rsid w:val="00046F1D"/>
    <w:rsid w:val="000474F1"/>
    <w:rsid w:val="000475BA"/>
    <w:rsid w:val="000478FA"/>
    <w:rsid w:val="00047E75"/>
    <w:rsid w:val="00050175"/>
    <w:rsid w:val="00050DF2"/>
    <w:rsid w:val="0005121E"/>
    <w:rsid w:val="0005161E"/>
    <w:rsid w:val="000517E5"/>
    <w:rsid w:val="00051BA7"/>
    <w:rsid w:val="00051BAC"/>
    <w:rsid w:val="00051D2B"/>
    <w:rsid w:val="0005208F"/>
    <w:rsid w:val="000524A4"/>
    <w:rsid w:val="00052CB8"/>
    <w:rsid w:val="00052D93"/>
    <w:rsid w:val="00052F6C"/>
    <w:rsid w:val="0005301A"/>
    <w:rsid w:val="00053625"/>
    <w:rsid w:val="000542E8"/>
    <w:rsid w:val="000544FF"/>
    <w:rsid w:val="000548B5"/>
    <w:rsid w:val="00054E86"/>
    <w:rsid w:val="00055944"/>
    <w:rsid w:val="000560E1"/>
    <w:rsid w:val="00056505"/>
    <w:rsid w:val="00056514"/>
    <w:rsid w:val="00056701"/>
    <w:rsid w:val="00057AB4"/>
    <w:rsid w:val="00057EB0"/>
    <w:rsid w:val="00060044"/>
    <w:rsid w:val="000602E8"/>
    <w:rsid w:val="000604DB"/>
    <w:rsid w:val="00060565"/>
    <w:rsid w:val="00060DB6"/>
    <w:rsid w:val="000610BF"/>
    <w:rsid w:val="00061594"/>
    <w:rsid w:val="00061CB7"/>
    <w:rsid w:val="00061F4C"/>
    <w:rsid w:val="00062A06"/>
    <w:rsid w:val="00062C1E"/>
    <w:rsid w:val="00062C8D"/>
    <w:rsid w:val="00063091"/>
    <w:rsid w:val="00063699"/>
    <w:rsid w:val="000636E3"/>
    <w:rsid w:val="00063ED6"/>
    <w:rsid w:val="00063FC4"/>
    <w:rsid w:val="000643A0"/>
    <w:rsid w:val="00064B9C"/>
    <w:rsid w:val="000659CD"/>
    <w:rsid w:val="0006617F"/>
    <w:rsid w:val="000661DC"/>
    <w:rsid w:val="00066509"/>
    <w:rsid w:val="00066CBB"/>
    <w:rsid w:val="00067A0C"/>
    <w:rsid w:val="00067B7B"/>
    <w:rsid w:val="00070523"/>
    <w:rsid w:val="00070988"/>
    <w:rsid w:val="00071A96"/>
    <w:rsid w:val="00071D68"/>
    <w:rsid w:val="0007249D"/>
    <w:rsid w:val="0007275A"/>
    <w:rsid w:val="000728DF"/>
    <w:rsid w:val="00072BBC"/>
    <w:rsid w:val="0007301F"/>
    <w:rsid w:val="0007344F"/>
    <w:rsid w:val="00074399"/>
    <w:rsid w:val="00074854"/>
    <w:rsid w:val="00074939"/>
    <w:rsid w:val="00074CF8"/>
    <w:rsid w:val="00075277"/>
    <w:rsid w:val="000757BE"/>
    <w:rsid w:val="000759F9"/>
    <w:rsid w:val="00075C41"/>
    <w:rsid w:val="00077A81"/>
    <w:rsid w:val="00077B35"/>
    <w:rsid w:val="0008065C"/>
    <w:rsid w:val="00080DA5"/>
    <w:rsid w:val="000811B8"/>
    <w:rsid w:val="00082D9C"/>
    <w:rsid w:val="000831B8"/>
    <w:rsid w:val="000836A4"/>
    <w:rsid w:val="00084114"/>
    <w:rsid w:val="00084608"/>
    <w:rsid w:val="0008477D"/>
    <w:rsid w:val="0008488F"/>
    <w:rsid w:val="00084B6B"/>
    <w:rsid w:val="00085036"/>
    <w:rsid w:val="00085E0F"/>
    <w:rsid w:val="00086034"/>
    <w:rsid w:val="00086E12"/>
    <w:rsid w:val="0008773C"/>
    <w:rsid w:val="00087C6D"/>
    <w:rsid w:val="00090138"/>
    <w:rsid w:val="000905D6"/>
    <w:rsid w:val="000910CF"/>
    <w:rsid w:val="00091EE6"/>
    <w:rsid w:val="00092488"/>
    <w:rsid w:val="000924B5"/>
    <w:rsid w:val="0009351F"/>
    <w:rsid w:val="0009377C"/>
    <w:rsid w:val="00093992"/>
    <w:rsid w:val="00093A27"/>
    <w:rsid w:val="0009419D"/>
    <w:rsid w:val="00094831"/>
    <w:rsid w:val="000948EB"/>
    <w:rsid w:val="00094C1B"/>
    <w:rsid w:val="00095182"/>
    <w:rsid w:val="00095335"/>
    <w:rsid w:val="0009552D"/>
    <w:rsid w:val="00095732"/>
    <w:rsid w:val="00095981"/>
    <w:rsid w:val="00095DBA"/>
    <w:rsid w:val="00096062"/>
    <w:rsid w:val="000967F4"/>
    <w:rsid w:val="000968FF"/>
    <w:rsid w:val="00097020"/>
    <w:rsid w:val="00097D5C"/>
    <w:rsid w:val="00097DAD"/>
    <w:rsid w:val="000A1A32"/>
    <w:rsid w:val="000A2382"/>
    <w:rsid w:val="000A2CB6"/>
    <w:rsid w:val="000A2EBD"/>
    <w:rsid w:val="000A3075"/>
    <w:rsid w:val="000A33E2"/>
    <w:rsid w:val="000A3441"/>
    <w:rsid w:val="000A3978"/>
    <w:rsid w:val="000A3B8B"/>
    <w:rsid w:val="000A3E8E"/>
    <w:rsid w:val="000A3FC8"/>
    <w:rsid w:val="000A432F"/>
    <w:rsid w:val="000A54B6"/>
    <w:rsid w:val="000A657E"/>
    <w:rsid w:val="000A6942"/>
    <w:rsid w:val="000A6A95"/>
    <w:rsid w:val="000A74AE"/>
    <w:rsid w:val="000A756B"/>
    <w:rsid w:val="000A77C3"/>
    <w:rsid w:val="000A7FD9"/>
    <w:rsid w:val="000B1092"/>
    <w:rsid w:val="000B15C1"/>
    <w:rsid w:val="000B1B30"/>
    <w:rsid w:val="000B1EFF"/>
    <w:rsid w:val="000B2680"/>
    <w:rsid w:val="000B2AB2"/>
    <w:rsid w:val="000B2CA6"/>
    <w:rsid w:val="000B38EE"/>
    <w:rsid w:val="000B4101"/>
    <w:rsid w:val="000B41E2"/>
    <w:rsid w:val="000B447C"/>
    <w:rsid w:val="000B4708"/>
    <w:rsid w:val="000B51F9"/>
    <w:rsid w:val="000B5390"/>
    <w:rsid w:val="000B551B"/>
    <w:rsid w:val="000B5C6B"/>
    <w:rsid w:val="000B62BE"/>
    <w:rsid w:val="000B62D5"/>
    <w:rsid w:val="000B6323"/>
    <w:rsid w:val="000B6727"/>
    <w:rsid w:val="000B6979"/>
    <w:rsid w:val="000B70AD"/>
    <w:rsid w:val="000B7A80"/>
    <w:rsid w:val="000B7BFC"/>
    <w:rsid w:val="000C0020"/>
    <w:rsid w:val="000C02DF"/>
    <w:rsid w:val="000C07A8"/>
    <w:rsid w:val="000C0A7C"/>
    <w:rsid w:val="000C1E11"/>
    <w:rsid w:val="000C20F0"/>
    <w:rsid w:val="000C21B1"/>
    <w:rsid w:val="000C236A"/>
    <w:rsid w:val="000C237A"/>
    <w:rsid w:val="000C288D"/>
    <w:rsid w:val="000C39D4"/>
    <w:rsid w:val="000C410B"/>
    <w:rsid w:val="000C4242"/>
    <w:rsid w:val="000C43EE"/>
    <w:rsid w:val="000C4AEF"/>
    <w:rsid w:val="000C4EBE"/>
    <w:rsid w:val="000C530A"/>
    <w:rsid w:val="000C53E8"/>
    <w:rsid w:val="000C5801"/>
    <w:rsid w:val="000C5B6A"/>
    <w:rsid w:val="000C5FB0"/>
    <w:rsid w:val="000C6576"/>
    <w:rsid w:val="000C6B4B"/>
    <w:rsid w:val="000C6C80"/>
    <w:rsid w:val="000C7BF4"/>
    <w:rsid w:val="000D16ED"/>
    <w:rsid w:val="000D1BF7"/>
    <w:rsid w:val="000D206A"/>
    <w:rsid w:val="000D210A"/>
    <w:rsid w:val="000D228B"/>
    <w:rsid w:val="000D2A11"/>
    <w:rsid w:val="000D3607"/>
    <w:rsid w:val="000D5196"/>
    <w:rsid w:val="000D5548"/>
    <w:rsid w:val="000D566F"/>
    <w:rsid w:val="000D57FF"/>
    <w:rsid w:val="000D6250"/>
    <w:rsid w:val="000D7268"/>
    <w:rsid w:val="000E0339"/>
    <w:rsid w:val="000E119A"/>
    <w:rsid w:val="000E1719"/>
    <w:rsid w:val="000E1CC9"/>
    <w:rsid w:val="000E2812"/>
    <w:rsid w:val="000E3186"/>
    <w:rsid w:val="000E34DD"/>
    <w:rsid w:val="000E41A0"/>
    <w:rsid w:val="000E4525"/>
    <w:rsid w:val="000E4A77"/>
    <w:rsid w:val="000E5217"/>
    <w:rsid w:val="000E5467"/>
    <w:rsid w:val="000E5610"/>
    <w:rsid w:val="000E60A7"/>
    <w:rsid w:val="000E61EA"/>
    <w:rsid w:val="000E635C"/>
    <w:rsid w:val="000E6A49"/>
    <w:rsid w:val="000E7243"/>
    <w:rsid w:val="000E7675"/>
    <w:rsid w:val="000E7777"/>
    <w:rsid w:val="000E79B6"/>
    <w:rsid w:val="000E7B0C"/>
    <w:rsid w:val="000F04C0"/>
    <w:rsid w:val="000F06F0"/>
    <w:rsid w:val="000F0827"/>
    <w:rsid w:val="000F0864"/>
    <w:rsid w:val="000F0D8F"/>
    <w:rsid w:val="000F2BA1"/>
    <w:rsid w:val="000F2D9E"/>
    <w:rsid w:val="000F2FDA"/>
    <w:rsid w:val="000F339A"/>
    <w:rsid w:val="000F36BD"/>
    <w:rsid w:val="000F38D6"/>
    <w:rsid w:val="000F3B70"/>
    <w:rsid w:val="000F3B86"/>
    <w:rsid w:val="000F3C46"/>
    <w:rsid w:val="000F3C6C"/>
    <w:rsid w:val="000F3EF9"/>
    <w:rsid w:val="000F3FD0"/>
    <w:rsid w:val="000F45EC"/>
    <w:rsid w:val="000F53E5"/>
    <w:rsid w:val="000F5417"/>
    <w:rsid w:val="000F5A1C"/>
    <w:rsid w:val="000F61DC"/>
    <w:rsid w:val="000F6429"/>
    <w:rsid w:val="000F64C2"/>
    <w:rsid w:val="000F6BBD"/>
    <w:rsid w:val="000F6CD5"/>
    <w:rsid w:val="000F7C29"/>
    <w:rsid w:val="00100192"/>
    <w:rsid w:val="00100C77"/>
    <w:rsid w:val="001019BD"/>
    <w:rsid w:val="00101A6C"/>
    <w:rsid w:val="0010223E"/>
    <w:rsid w:val="00102514"/>
    <w:rsid w:val="00102AAE"/>
    <w:rsid w:val="001031D1"/>
    <w:rsid w:val="00104098"/>
    <w:rsid w:val="00104234"/>
    <w:rsid w:val="001046FC"/>
    <w:rsid w:val="001049DA"/>
    <w:rsid w:val="00104A11"/>
    <w:rsid w:val="00104A7E"/>
    <w:rsid w:val="001051D1"/>
    <w:rsid w:val="00105BF3"/>
    <w:rsid w:val="00106A89"/>
    <w:rsid w:val="001071D2"/>
    <w:rsid w:val="001073F5"/>
    <w:rsid w:val="0010740B"/>
    <w:rsid w:val="00107496"/>
    <w:rsid w:val="001076FA"/>
    <w:rsid w:val="0010783C"/>
    <w:rsid w:val="00110579"/>
    <w:rsid w:val="0011058E"/>
    <w:rsid w:val="001111E9"/>
    <w:rsid w:val="00112672"/>
    <w:rsid w:val="001126F1"/>
    <w:rsid w:val="00112BD4"/>
    <w:rsid w:val="0011306F"/>
    <w:rsid w:val="001131AF"/>
    <w:rsid w:val="00113FFD"/>
    <w:rsid w:val="00114016"/>
    <w:rsid w:val="001146F5"/>
    <w:rsid w:val="00114895"/>
    <w:rsid w:val="00114997"/>
    <w:rsid w:val="001157D8"/>
    <w:rsid w:val="00115A40"/>
    <w:rsid w:val="001165D3"/>
    <w:rsid w:val="00116934"/>
    <w:rsid w:val="00116B6E"/>
    <w:rsid w:val="00117FF8"/>
    <w:rsid w:val="001201F1"/>
    <w:rsid w:val="001203B7"/>
    <w:rsid w:val="00120900"/>
    <w:rsid w:val="0012119F"/>
    <w:rsid w:val="001221B1"/>
    <w:rsid w:val="00122525"/>
    <w:rsid w:val="0012271B"/>
    <w:rsid w:val="00123424"/>
    <w:rsid w:val="00123BBF"/>
    <w:rsid w:val="00123BF4"/>
    <w:rsid w:val="00123C2F"/>
    <w:rsid w:val="001241D5"/>
    <w:rsid w:val="0012440B"/>
    <w:rsid w:val="0012455E"/>
    <w:rsid w:val="00124E10"/>
    <w:rsid w:val="00124E5B"/>
    <w:rsid w:val="001252AD"/>
    <w:rsid w:val="0012618C"/>
    <w:rsid w:val="0012632F"/>
    <w:rsid w:val="00126439"/>
    <w:rsid w:val="00126514"/>
    <w:rsid w:val="00126823"/>
    <w:rsid w:val="00127056"/>
    <w:rsid w:val="00127BBA"/>
    <w:rsid w:val="00127D8F"/>
    <w:rsid w:val="00127DB3"/>
    <w:rsid w:val="00127E1C"/>
    <w:rsid w:val="00130C88"/>
    <w:rsid w:val="001314F3"/>
    <w:rsid w:val="00131B69"/>
    <w:rsid w:val="00131C8C"/>
    <w:rsid w:val="00132561"/>
    <w:rsid w:val="001339DC"/>
    <w:rsid w:val="00133E68"/>
    <w:rsid w:val="00134190"/>
    <w:rsid w:val="001344DA"/>
    <w:rsid w:val="00134F81"/>
    <w:rsid w:val="0013507E"/>
    <w:rsid w:val="001352D1"/>
    <w:rsid w:val="001355D3"/>
    <w:rsid w:val="001368D9"/>
    <w:rsid w:val="0014035B"/>
    <w:rsid w:val="0014043D"/>
    <w:rsid w:val="00140473"/>
    <w:rsid w:val="00140C94"/>
    <w:rsid w:val="001413B3"/>
    <w:rsid w:val="00142694"/>
    <w:rsid w:val="0014369A"/>
    <w:rsid w:val="001436C4"/>
    <w:rsid w:val="00143C8C"/>
    <w:rsid w:val="0014503D"/>
    <w:rsid w:val="00145E76"/>
    <w:rsid w:val="00146DC0"/>
    <w:rsid w:val="00147822"/>
    <w:rsid w:val="00147A2E"/>
    <w:rsid w:val="00147CA0"/>
    <w:rsid w:val="0015098C"/>
    <w:rsid w:val="00150C05"/>
    <w:rsid w:val="0015108E"/>
    <w:rsid w:val="00151210"/>
    <w:rsid w:val="00151BB9"/>
    <w:rsid w:val="001520F1"/>
    <w:rsid w:val="00152476"/>
    <w:rsid w:val="001526B0"/>
    <w:rsid w:val="00152ABB"/>
    <w:rsid w:val="00153264"/>
    <w:rsid w:val="00154014"/>
    <w:rsid w:val="001542B7"/>
    <w:rsid w:val="001546F9"/>
    <w:rsid w:val="0015485E"/>
    <w:rsid w:val="00154870"/>
    <w:rsid w:val="001551D3"/>
    <w:rsid w:val="00155272"/>
    <w:rsid w:val="00155D71"/>
    <w:rsid w:val="00155F46"/>
    <w:rsid w:val="00156637"/>
    <w:rsid w:val="001567C0"/>
    <w:rsid w:val="00157180"/>
    <w:rsid w:val="00157774"/>
    <w:rsid w:val="00157CB6"/>
    <w:rsid w:val="0016038E"/>
    <w:rsid w:val="00160549"/>
    <w:rsid w:val="0016072B"/>
    <w:rsid w:val="001609D5"/>
    <w:rsid w:val="00160E18"/>
    <w:rsid w:val="00160F4C"/>
    <w:rsid w:val="001610B0"/>
    <w:rsid w:val="001611CF"/>
    <w:rsid w:val="001615B2"/>
    <w:rsid w:val="00161BA7"/>
    <w:rsid w:val="00161C8F"/>
    <w:rsid w:val="001623FE"/>
    <w:rsid w:val="0016254B"/>
    <w:rsid w:val="00162565"/>
    <w:rsid w:val="00164169"/>
    <w:rsid w:val="001642C3"/>
    <w:rsid w:val="001645AA"/>
    <w:rsid w:val="001647C1"/>
    <w:rsid w:val="00164AD9"/>
    <w:rsid w:val="00164D3E"/>
    <w:rsid w:val="00165104"/>
    <w:rsid w:val="00165125"/>
    <w:rsid w:val="001654EB"/>
    <w:rsid w:val="0016570A"/>
    <w:rsid w:val="001660B3"/>
    <w:rsid w:val="00166A90"/>
    <w:rsid w:val="0016723D"/>
    <w:rsid w:val="001672C7"/>
    <w:rsid w:val="00167784"/>
    <w:rsid w:val="0017007C"/>
    <w:rsid w:val="001707AD"/>
    <w:rsid w:val="00170C41"/>
    <w:rsid w:val="00171996"/>
    <w:rsid w:val="00172B92"/>
    <w:rsid w:val="00173869"/>
    <w:rsid w:val="00173C06"/>
    <w:rsid w:val="001743F7"/>
    <w:rsid w:val="00174774"/>
    <w:rsid w:val="00174B54"/>
    <w:rsid w:val="001755B3"/>
    <w:rsid w:val="00175731"/>
    <w:rsid w:val="00175C7D"/>
    <w:rsid w:val="00176424"/>
    <w:rsid w:val="00176F3D"/>
    <w:rsid w:val="001773C3"/>
    <w:rsid w:val="0017793E"/>
    <w:rsid w:val="00177AE3"/>
    <w:rsid w:val="00177BDE"/>
    <w:rsid w:val="001804BE"/>
    <w:rsid w:val="001808CB"/>
    <w:rsid w:val="0018100B"/>
    <w:rsid w:val="001814D4"/>
    <w:rsid w:val="0018198D"/>
    <w:rsid w:val="001819FE"/>
    <w:rsid w:val="00182E42"/>
    <w:rsid w:val="0018307B"/>
    <w:rsid w:val="00183B29"/>
    <w:rsid w:val="00183CB0"/>
    <w:rsid w:val="00183DFB"/>
    <w:rsid w:val="00183FED"/>
    <w:rsid w:val="00184C99"/>
    <w:rsid w:val="00184FBF"/>
    <w:rsid w:val="0018519F"/>
    <w:rsid w:val="0018550B"/>
    <w:rsid w:val="001856BF"/>
    <w:rsid w:val="00185D64"/>
    <w:rsid w:val="001860FF"/>
    <w:rsid w:val="00186873"/>
    <w:rsid w:val="001870E6"/>
    <w:rsid w:val="001877BF"/>
    <w:rsid w:val="00190013"/>
    <w:rsid w:val="00190104"/>
    <w:rsid w:val="00190B22"/>
    <w:rsid w:val="00191234"/>
    <w:rsid w:val="00191B02"/>
    <w:rsid w:val="00192096"/>
    <w:rsid w:val="00192D56"/>
    <w:rsid w:val="00192FD4"/>
    <w:rsid w:val="001938D5"/>
    <w:rsid w:val="00193A46"/>
    <w:rsid w:val="00193CF8"/>
    <w:rsid w:val="0019435C"/>
    <w:rsid w:val="00194BFA"/>
    <w:rsid w:val="00194E4A"/>
    <w:rsid w:val="001959A8"/>
    <w:rsid w:val="00196249"/>
    <w:rsid w:val="00196610"/>
    <w:rsid w:val="00196DB6"/>
    <w:rsid w:val="00197A9B"/>
    <w:rsid w:val="00197B0B"/>
    <w:rsid w:val="00197C4F"/>
    <w:rsid w:val="001A029C"/>
    <w:rsid w:val="001A02FC"/>
    <w:rsid w:val="001A0B33"/>
    <w:rsid w:val="001A2155"/>
    <w:rsid w:val="001A25CD"/>
    <w:rsid w:val="001A5130"/>
    <w:rsid w:val="001A523A"/>
    <w:rsid w:val="001A53DE"/>
    <w:rsid w:val="001A5F20"/>
    <w:rsid w:val="001A5FA2"/>
    <w:rsid w:val="001A7511"/>
    <w:rsid w:val="001A7882"/>
    <w:rsid w:val="001A7923"/>
    <w:rsid w:val="001A7ADF"/>
    <w:rsid w:val="001B01CB"/>
    <w:rsid w:val="001B04D0"/>
    <w:rsid w:val="001B0652"/>
    <w:rsid w:val="001B0682"/>
    <w:rsid w:val="001B0DD3"/>
    <w:rsid w:val="001B0E26"/>
    <w:rsid w:val="001B0F27"/>
    <w:rsid w:val="001B1136"/>
    <w:rsid w:val="001B159C"/>
    <w:rsid w:val="001B1FA5"/>
    <w:rsid w:val="001B255A"/>
    <w:rsid w:val="001B2F86"/>
    <w:rsid w:val="001B3310"/>
    <w:rsid w:val="001B383A"/>
    <w:rsid w:val="001B3B9C"/>
    <w:rsid w:val="001B3C5C"/>
    <w:rsid w:val="001B5341"/>
    <w:rsid w:val="001B55FC"/>
    <w:rsid w:val="001B5AAD"/>
    <w:rsid w:val="001B60AC"/>
    <w:rsid w:val="001B6862"/>
    <w:rsid w:val="001B6D8A"/>
    <w:rsid w:val="001B6EAF"/>
    <w:rsid w:val="001B6F39"/>
    <w:rsid w:val="001B6FE6"/>
    <w:rsid w:val="001B71C4"/>
    <w:rsid w:val="001B7295"/>
    <w:rsid w:val="001B7AFF"/>
    <w:rsid w:val="001B7E64"/>
    <w:rsid w:val="001C0093"/>
    <w:rsid w:val="001C043A"/>
    <w:rsid w:val="001C0653"/>
    <w:rsid w:val="001C0743"/>
    <w:rsid w:val="001C0821"/>
    <w:rsid w:val="001C0C63"/>
    <w:rsid w:val="001C121C"/>
    <w:rsid w:val="001C22D2"/>
    <w:rsid w:val="001C23B4"/>
    <w:rsid w:val="001C265F"/>
    <w:rsid w:val="001C2B7B"/>
    <w:rsid w:val="001C2F8D"/>
    <w:rsid w:val="001C3EBC"/>
    <w:rsid w:val="001C42FB"/>
    <w:rsid w:val="001C44E5"/>
    <w:rsid w:val="001C459D"/>
    <w:rsid w:val="001C4A01"/>
    <w:rsid w:val="001C4BF4"/>
    <w:rsid w:val="001C4C2A"/>
    <w:rsid w:val="001C6315"/>
    <w:rsid w:val="001C7C3A"/>
    <w:rsid w:val="001D12B1"/>
    <w:rsid w:val="001D12D0"/>
    <w:rsid w:val="001D13F9"/>
    <w:rsid w:val="001D251A"/>
    <w:rsid w:val="001D2BF2"/>
    <w:rsid w:val="001D322B"/>
    <w:rsid w:val="001D360F"/>
    <w:rsid w:val="001D3699"/>
    <w:rsid w:val="001D3F4B"/>
    <w:rsid w:val="001D4729"/>
    <w:rsid w:val="001D5950"/>
    <w:rsid w:val="001D6479"/>
    <w:rsid w:val="001D64C9"/>
    <w:rsid w:val="001D6B39"/>
    <w:rsid w:val="001D72D9"/>
    <w:rsid w:val="001D733F"/>
    <w:rsid w:val="001D7956"/>
    <w:rsid w:val="001D7BAD"/>
    <w:rsid w:val="001D7C89"/>
    <w:rsid w:val="001E0A67"/>
    <w:rsid w:val="001E1229"/>
    <w:rsid w:val="001E1B0F"/>
    <w:rsid w:val="001E2419"/>
    <w:rsid w:val="001E2C88"/>
    <w:rsid w:val="001E33DF"/>
    <w:rsid w:val="001E3477"/>
    <w:rsid w:val="001E4105"/>
    <w:rsid w:val="001E4255"/>
    <w:rsid w:val="001E44DA"/>
    <w:rsid w:val="001E44F4"/>
    <w:rsid w:val="001E652F"/>
    <w:rsid w:val="001E6604"/>
    <w:rsid w:val="001E6DDB"/>
    <w:rsid w:val="001E7551"/>
    <w:rsid w:val="001E7CC8"/>
    <w:rsid w:val="001F065C"/>
    <w:rsid w:val="001F089D"/>
    <w:rsid w:val="001F0F1A"/>
    <w:rsid w:val="001F19E8"/>
    <w:rsid w:val="001F23DC"/>
    <w:rsid w:val="001F34D9"/>
    <w:rsid w:val="001F3634"/>
    <w:rsid w:val="001F36A7"/>
    <w:rsid w:val="001F378A"/>
    <w:rsid w:val="001F3D77"/>
    <w:rsid w:val="001F3E55"/>
    <w:rsid w:val="001F4749"/>
    <w:rsid w:val="001F4F78"/>
    <w:rsid w:val="001F5ABE"/>
    <w:rsid w:val="001F666F"/>
    <w:rsid w:val="001F77F2"/>
    <w:rsid w:val="002004DF"/>
    <w:rsid w:val="00200CC6"/>
    <w:rsid w:val="00201B78"/>
    <w:rsid w:val="0020226B"/>
    <w:rsid w:val="00202EBA"/>
    <w:rsid w:val="0020397C"/>
    <w:rsid w:val="002044F3"/>
    <w:rsid w:val="00204904"/>
    <w:rsid w:val="002052DC"/>
    <w:rsid w:val="00205486"/>
    <w:rsid w:val="00205C98"/>
    <w:rsid w:val="00205F5A"/>
    <w:rsid w:val="00205FCB"/>
    <w:rsid w:val="002064DD"/>
    <w:rsid w:val="00206578"/>
    <w:rsid w:val="00206FA7"/>
    <w:rsid w:val="002076B5"/>
    <w:rsid w:val="00210401"/>
    <w:rsid w:val="00210C77"/>
    <w:rsid w:val="00210E39"/>
    <w:rsid w:val="0021140E"/>
    <w:rsid w:val="00211F6E"/>
    <w:rsid w:val="00212C7C"/>
    <w:rsid w:val="00213316"/>
    <w:rsid w:val="00215FFD"/>
    <w:rsid w:val="002165C4"/>
    <w:rsid w:val="002177F8"/>
    <w:rsid w:val="00217D85"/>
    <w:rsid w:val="00217ED5"/>
    <w:rsid w:val="00220A2A"/>
    <w:rsid w:val="00220BDD"/>
    <w:rsid w:val="0022185B"/>
    <w:rsid w:val="002218AC"/>
    <w:rsid w:val="002227BF"/>
    <w:rsid w:val="00222937"/>
    <w:rsid w:val="002229DC"/>
    <w:rsid w:val="00222A66"/>
    <w:rsid w:val="00222FD5"/>
    <w:rsid w:val="0022329D"/>
    <w:rsid w:val="00223B86"/>
    <w:rsid w:val="00223E7D"/>
    <w:rsid w:val="002246BC"/>
    <w:rsid w:val="00224D0A"/>
    <w:rsid w:val="0022546C"/>
    <w:rsid w:val="00227E0E"/>
    <w:rsid w:val="00230434"/>
    <w:rsid w:val="0023097C"/>
    <w:rsid w:val="00230D27"/>
    <w:rsid w:val="00230EE8"/>
    <w:rsid w:val="0023157F"/>
    <w:rsid w:val="00231CCD"/>
    <w:rsid w:val="00232084"/>
    <w:rsid w:val="00232197"/>
    <w:rsid w:val="00233183"/>
    <w:rsid w:val="0023320F"/>
    <w:rsid w:val="00233A4D"/>
    <w:rsid w:val="00233C4B"/>
    <w:rsid w:val="002342FC"/>
    <w:rsid w:val="00234CFF"/>
    <w:rsid w:val="00235209"/>
    <w:rsid w:val="002354E4"/>
    <w:rsid w:val="00235B18"/>
    <w:rsid w:val="00235D6F"/>
    <w:rsid w:val="0023640C"/>
    <w:rsid w:val="00236765"/>
    <w:rsid w:val="00240C99"/>
    <w:rsid w:val="00240EF4"/>
    <w:rsid w:val="00241496"/>
    <w:rsid w:val="00241712"/>
    <w:rsid w:val="00241C30"/>
    <w:rsid w:val="0024222B"/>
    <w:rsid w:val="002425DE"/>
    <w:rsid w:val="00242B61"/>
    <w:rsid w:val="00242BD1"/>
    <w:rsid w:val="00242DFF"/>
    <w:rsid w:val="00243B6A"/>
    <w:rsid w:val="002440FA"/>
    <w:rsid w:val="00244340"/>
    <w:rsid w:val="0024442F"/>
    <w:rsid w:val="00244A65"/>
    <w:rsid w:val="002455AD"/>
    <w:rsid w:val="00246DA1"/>
    <w:rsid w:val="00246F10"/>
    <w:rsid w:val="00250306"/>
    <w:rsid w:val="00250DE3"/>
    <w:rsid w:val="00251A23"/>
    <w:rsid w:val="00251F5B"/>
    <w:rsid w:val="002521A8"/>
    <w:rsid w:val="00252338"/>
    <w:rsid w:val="002529BE"/>
    <w:rsid w:val="00252F4C"/>
    <w:rsid w:val="00253129"/>
    <w:rsid w:val="00253812"/>
    <w:rsid w:val="00253C06"/>
    <w:rsid w:val="00254762"/>
    <w:rsid w:val="00254BA6"/>
    <w:rsid w:val="00254C0C"/>
    <w:rsid w:val="00255879"/>
    <w:rsid w:val="002570DD"/>
    <w:rsid w:val="0025743F"/>
    <w:rsid w:val="002579CB"/>
    <w:rsid w:val="00260689"/>
    <w:rsid w:val="00260A7A"/>
    <w:rsid w:val="00260BD6"/>
    <w:rsid w:val="00260CA4"/>
    <w:rsid w:val="00260F41"/>
    <w:rsid w:val="00262296"/>
    <w:rsid w:val="002628EE"/>
    <w:rsid w:val="00262CEB"/>
    <w:rsid w:val="00263128"/>
    <w:rsid w:val="00263333"/>
    <w:rsid w:val="00263372"/>
    <w:rsid w:val="00263416"/>
    <w:rsid w:val="00263E3C"/>
    <w:rsid w:val="00263EE1"/>
    <w:rsid w:val="00263EE8"/>
    <w:rsid w:val="00263F2C"/>
    <w:rsid w:val="002640AF"/>
    <w:rsid w:val="002644E5"/>
    <w:rsid w:val="00264762"/>
    <w:rsid w:val="0026487B"/>
    <w:rsid w:val="002666C9"/>
    <w:rsid w:val="002679CC"/>
    <w:rsid w:val="00271061"/>
    <w:rsid w:val="00271611"/>
    <w:rsid w:val="002719A1"/>
    <w:rsid w:val="00272292"/>
    <w:rsid w:val="00273205"/>
    <w:rsid w:val="0027321D"/>
    <w:rsid w:val="00273B09"/>
    <w:rsid w:val="00273B3B"/>
    <w:rsid w:val="002744AD"/>
    <w:rsid w:val="00274E37"/>
    <w:rsid w:val="00275E80"/>
    <w:rsid w:val="00276A1C"/>
    <w:rsid w:val="002770B6"/>
    <w:rsid w:val="002771D3"/>
    <w:rsid w:val="00277600"/>
    <w:rsid w:val="002777FD"/>
    <w:rsid w:val="00277D2E"/>
    <w:rsid w:val="00277F3C"/>
    <w:rsid w:val="00281DC3"/>
    <w:rsid w:val="00282C64"/>
    <w:rsid w:val="00282F93"/>
    <w:rsid w:val="002830E0"/>
    <w:rsid w:val="00283783"/>
    <w:rsid w:val="00283A7C"/>
    <w:rsid w:val="00283AD6"/>
    <w:rsid w:val="00283F2E"/>
    <w:rsid w:val="00284818"/>
    <w:rsid w:val="00284B3E"/>
    <w:rsid w:val="002850F5"/>
    <w:rsid w:val="00285CD1"/>
    <w:rsid w:val="00285EE8"/>
    <w:rsid w:val="0028708F"/>
    <w:rsid w:val="00287212"/>
    <w:rsid w:val="002873C8"/>
    <w:rsid w:val="00287EF1"/>
    <w:rsid w:val="002901C8"/>
    <w:rsid w:val="002907AD"/>
    <w:rsid w:val="00290B28"/>
    <w:rsid w:val="00290F3D"/>
    <w:rsid w:val="00291260"/>
    <w:rsid w:val="00291336"/>
    <w:rsid w:val="00291379"/>
    <w:rsid w:val="00291BDD"/>
    <w:rsid w:val="00291E79"/>
    <w:rsid w:val="0029292E"/>
    <w:rsid w:val="0029299B"/>
    <w:rsid w:val="00293D01"/>
    <w:rsid w:val="00294400"/>
    <w:rsid w:val="0029473D"/>
    <w:rsid w:val="00294798"/>
    <w:rsid w:val="00295580"/>
    <w:rsid w:val="0029593D"/>
    <w:rsid w:val="00297990"/>
    <w:rsid w:val="002A0342"/>
    <w:rsid w:val="002A1149"/>
    <w:rsid w:val="002A13CB"/>
    <w:rsid w:val="002A14CF"/>
    <w:rsid w:val="002A1575"/>
    <w:rsid w:val="002A1F54"/>
    <w:rsid w:val="002A295E"/>
    <w:rsid w:val="002A2A35"/>
    <w:rsid w:val="002A2ABA"/>
    <w:rsid w:val="002A35A2"/>
    <w:rsid w:val="002A4BC4"/>
    <w:rsid w:val="002A50F5"/>
    <w:rsid w:val="002A57D5"/>
    <w:rsid w:val="002A57F3"/>
    <w:rsid w:val="002A5C07"/>
    <w:rsid w:val="002A6803"/>
    <w:rsid w:val="002A68BD"/>
    <w:rsid w:val="002A6E14"/>
    <w:rsid w:val="002A6EC2"/>
    <w:rsid w:val="002A6EE5"/>
    <w:rsid w:val="002A7BF5"/>
    <w:rsid w:val="002A7C09"/>
    <w:rsid w:val="002A7FD1"/>
    <w:rsid w:val="002B0F1E"/>
    <w:rsid w:val="002B1B0D"/>
    <w:rsid w:val="002B1DF7"/>
    <w:rsid w:val="002B1F03"/>
    <w:rsid w:val="002B361F"/>
    <w:rsid w:val="002B4F6F"/>
    <w:rsid w:val="002B50C6"/>
    <w:rsid w:val="002B5630"/>
    <w:rsid w:val="002B5C72"/>
    <w:rsid w:val="002B5E12"/>
    <w:rsid w:val="002B5FF8"/>
    <w:rsid w:val="002B6368"/>
    <w:rsid w:val="002B650A"/>
    <w:rsid w:val="002B6E29"/>
    <w:rsid w:val="002B79E9"/>
    <w:rsid w:val="002B7D37"/>
    <w:rsid w:val="002C004D"/>
    <w:rsid w:val="002C0142"/>
    <w:rsid w:val="002C01C3"/>
    <w:rsid w:val="002C0BBF"/>
    <w:rsid w:val="002C14D1"/>
    <w:rsid w:val="002C1BE5"/>
    <w:rsid w:val="002C1CCE"/>
    <w:rsid w:val="002C1E58"/>
    <w:rsid w:val="002C228F"/>
    <w:rsid w:val="002C2806"/>
    <w:rsid w:val="002C2E80"/>
    <w:rsid w:val="002C3930"/>
    <w:rsid w:val="002C41A6"/>
    <w:rsid w:val="002C4A91"/>
    <w:rsid w:val="002C5598"/>
    <w:rsid w:val="002C5B54"/>
    <w:rsid w:val="002C64E3"/>
    <w:rsid w:val="002C6525"/>
    <w:rsid w:val="002C7154"/>
    <w:rsid w:val="002C7F36"/>
    <w:rsid w:val="002D0072"/>
    <w:rsid w:val="002D0320"/>
    <w:rsid w:val="002D0D8B"/>
    <w:rsid w:val="002D0F34"/>
    <w:rsid w:val="002D1213"/>
    <w:rsid w:val="002D1AE7"/>
    <w:rsid w:val="002D1D5D"/>
    <w:rsid w:val="002D1F6A"/>
    <w:rsid w:val="002D225B"/>
    <w:rsid w:val="002D22FF"/>
    <w:rsid w:val="002D2316"/>
    <w:rsid w:val="002D3043"/>
    <w:rsid w:val="002D35A1"/>
    <w:rsid w:val="002D37AD"/>
    <w:rsid w:val="002D458A"/>
    <w:rsid w:val="002D4A50"/>
    <w:rsid w:val="002D4BC6"/>
    <w:rsid w:val="002D4F6B"/>
    <w:rsid w:val="002D51EC"/>
    <w:rsid w:val="002D5407"/>
    <w:rsid w:val="002D5F92"/>
    <w:rsid w:val="002D6875"/>
    <w:rsid w:val="002D6A33"/>
    <w:rsid w:val="002D74AC"/>
    <w:rsid w:val="002D7F55"/>
    <w:rsid w:val="002E008F"/>
    <w:rsid w:val="002E065C"/>
    <w:rsid w:val="002E09A4"/>
    <w:rsid w:val="002E0B6E"/>
    <w:rsid w:val="002E0CA3"/>
    <w:rsid w:val="002E0F99"/>
    <w:rsid w:val="002E1376"/>
    <w:rsid w:val="002E1ACA"/>
    <w:rsid w:val="002E1F96"/>
    <w:rsid w:val="002E2224"/>
    <w:rsid w:val="002E29A1"/>
    <w:rsid w:val="002E3990"/>
    <w:rsid w:val="002E4885"/>
    <w:rsid w:val="002E4CD5"/>
    <w:rsid w:val="002E520F"/>
    <w:rsid w:val="002E562B"/>
    <w:rsid w:val="002E6180"/>
    <w:rsid w:val="002E696F"/>
    <w:rsid w:val="002E6CA6"/>
    <w:rsid w:val="002E6E02"/>
    <w:rsid w:val="002E6F95"/>
    <w:rsid w:val="002F07AE"/>
    <w:rsid w:val="002F1121"/>
    <w:rsid w:val="002F1160"/>
    <w:rsid w:val="002F1C07"/>
    <w:rsid w:val="002F1C3A"/>
    <w:rsid w:val="002F1F4B"/>
    <w:rsid w:val="002F216D"/>
    <w:rsid w:val="002F2D66"/>
    <w:rsid w:val="002F3C6F"/>
    <w:rsid w:val="002F4592"/>
    <w:rsid w:val="002F4E53"/>
    <w:rsid w:val="002F5445"/>
    <w:rsid w:val="002F5C4F"/>
    <w:rsid w:val="002F5F95"/>
    <w:rsid w:val="002F61C4"/>
    <w:rsid w:val="002F6B63"/>
    <w:rsid w:val="002F6DF9"/>
    <w:rsid w:val="002F7894"/>
    <w:rsid w:val="002F7A35"/>
    <w:rsid w:val="00300599"/>
    <w:rsid w:val="00301CF0"/>
    <w:rsid w:val="003021E3"/>
    <w:rsid w:val="003022A1"/>
    <w:rsid w:val="003027E6"/>
    <w:rsid w:val="00302FAC"/>
    <w:rsid w:val="003034C7"/>
    <w:rsid w:val="00303D32"/>
    <w:rsid w:val="00304C89"/>
    <w:rsid w:val="0030574B"/>
    <w:rsid w:val="00305CCC"/>
    <w:rsid w:val="003063F8"/>
    <w:rsid w:val="00307239"/>
    <w:rsid w:val="003073EF"/>
    <w:rsid w:val="003077BF"/>
    <w:rsid w:val="00307823"/>
    <w:rsid w:val="0030798B"/>
    <w:rsid w:val="00311991"/>
    <w:rsid w:val="00311A0C"/>
    <w:rsid w:val="00311F7B"/>
    <w:rsid w:val="003120CE"/>
    <w:rsid w:val="003124FC"/>
    <w:rsid w:val="00312D21"/>
    <w:rsid w:val="0031314B"/>
    <w:rsid w:val="003132B7"/>
    <w:rsid w:val="00313F7D"/>
    <w:rsid w:val="003145CC"/>
    <w:rsid w:val="0031523B"/>
    <w:rsid w:val="003154A5"/>
    <w:rsid w:val="003154D6"/>
    <w:rsid w:val="00315A5B"/>
    <w:rsid w:val="00315B83"/>
    <w:rsid w:val="00315EE4"/>
    <w:rsid w:val="003168FB"/>
    <w:rsid w:val="00317319"/>
    <w:rsid w:val="0031748C"/>
    <w:rsid w:val="0032006D"/>
    <w:rsid w:val="0032027F"/>
    <w:rsid w:val="00320BC9"/>
    <w:rsid w:val="00320E19"/>
    <w:rsid w:val="003215E6"/>
    <w:rsid w:val="0032167F"/>
    <w:rsid w:val="00322837"/>
    <w:rsid w:val="00322ACD"/>
    <w:rsid w:val="003232D6"/>
    <w:rsid w:val="00323B19"/>
    <w:rsid w:val="00323BEF"/>
    <w:rsid w:val="00324822"/>
    <w:rsid w:val="003248FF"/>
    <w:rsid w:val="00324BEC"/>
    <w:rsid w:val="0032547B"/>
    <w:rsid w:val="003254B7"/>
    <w:rsid w:val="00325C2F"/>
    <w:rsid w:val="00325F90"/>
    <w:rsid w:val="003268D1"/>
    <w:rsid w:val="00327148"/>
    <w:rsid w:val="00327570"/>
    <w:rsid w:val="00327CAD"/>
    <w:rsid w:val="00327E1C"/>
    <w:rsid w:val="0033084C"/>
    <w:rsid w:val="00330C56"/>
    <w:rsid w:val="0033115D"/>
    <w:rsid w:val="003329AB"/>
    <w:rsid w:val="00333F90"/>
    <w:rsid w:val="00333FCE"/>
    <w:rsid w:val="003341A1"/>
    <w:rsid w:val="003346A1"/>
    <w:rsid w:val="003346E0"/>
    <w:rsid w:val="0033484A"/>
    <w:rsid w:val="00335807"/>
    <w:rsid w:val="003358E7"/>
    <w:rsid w:val="003363B8"/>
    <w:rsid w:val="00336412"/>
    <w:rsid w:val="0033670B"/>
    <w:rsid w:val="0033684B"/>
    <w:rsid w:val="00337E07"/>
    <w:rsid w:val="00337E51"/>
    <w:rsid w:val="00337ED1"/>
    <w:rsid w:val="00340142"/>
    <w:rsid w:val="00341178"/>
    <w:rsid w:val="00341653"/>
    <w:rsid w:val="00341670"/>
    <w:rsid w:val="00341F3E"/>
    <w:rsid w:val="00342D3C"/>
    <w:rsid w:val="00342F8A"/>
    <w:rsid w:val="00343948"/>
    <w:rsid w:val="00343AEC"/>
    <w:rsid w:val="00343F3F"/>
    <w:rsid w:val="0034427B"/>
    <w:rsid w:val="00344CB4"/>
    <w:rsid w:val="00344FB3"/>
    <w:rsid w:val="00345232"/>
    <w:rsid w:val="0034596D"/>
    <w:rsid w:val="00345ED2"/>
    <w:rsid w:val="0034607F"/>
    <w:rsid w:val="003461B0"/>
    <w:rsid w:val="0034649E"/>
    <w:rsid w:val="003464CD"/>
    <w:rsid w:val="0034659F"/>
    <w:rsid w:val="00346988"/>
    <w:rsid w:val="00346C47"/>
    <w:rsid w:val="00346C6F"/>
    <w:rsid w:val="003476AF"/>
    <w:rsid w:val="00347CB1"/>
    <w:rsid w:val="00347DC1"/>
    <w:rsid w:val="00347E26"/>
    <w:rsid w:val="00347EE3"/>
    <w:rsid w:val="00350022"/>
    <w:rsid w:val="003506CC"/>
    <w:rsid w:val="003512BC"/>
    <w:rsid w:val="00351595"/>
    <w:rsid w:val="00351654"/>
    <w:rsid w:val="00351EF1"/>
    <w:rsid w:val="00353007"/>
    <w:rsid w:val="003546A2"/>
    <w:rsid w:val="00355013"/>
    <w:rsid w:val="00355610"/>
    <w:rsid w:val="0035567D"/>
    <w:rsid w:val="003561E7"/>
    <w:rsid w:val="00356978"/>
    <w:rsid w:val="00356C5E"/>
    <w:rsid w:val="0035715C"/>
    <w:rsid w:val="00357829"/>
    <w:rsid w:val="00361026"/>
    <w:rsid w:val="003615C8"/>
    <w:rsid w:val="00361E01"/>
    <w:rsid w:val="003622C9"/>
    <w:rsid w:val="00362992"/>
    <w:rsid w:val="00362DB9"/>
    <w:rsid w:val="0036369A"/>
    <w:rsid w:val="0036580F"/>
    <w:rsid w:val="00366A75"/>
    <w:rsid w:val="00366A94"/>
    <w:rsid w:val="003674F7"/>
    <w:rsid w:val="00367CCB"/>
    <w:rsid w:val="00367DAB"/>
    <w:rsid w:val="00370F5C"/>
    <w:rsid w:val="00370F5F"/>
    <w:rsid w:val="0037151F"/>
    <w:rsid w:val="003715E6"/>
    <w:rsid w:val="00371608"/>
    <w:rsid w:val="00371619"/>
    <w:rsid w:val="0037219F"/>
    <w:rsid w:val="00372639"/>
    <w:rsid w:val="003732C2"/>
    <w:rsid w:val="00373AF0"/>
    <w:rsid w:val="00373C87"/>
    <w:rsid w:val="0037484D"/>
    <w:rsid w:val="00374F4D"/>
    <w:rsid w:val="003752B2"/>
    <w:rsid w:val="003753DD"/>
    <w:rsid w:val="00375511"/>
    <w:rsid w:val="0037570C"/>
    <w:rsid w:val="003760CF"/>
    <w:rsid w:val="00376228"/>
    <w:rsid w:val="00376C97"/>
    <w:rsid w:val="0037742A"/>
    <w:rsid w:val="00377596"/>
    <w:rsid w:val="003807C5"/>
    <w:rsid w:val="0038088B"/>
    <w:rsid w:val="00380915"/>
    <w:rsid w:val="00381A0B"/>
    <w:rsid w:val="00381E61"/>
    <w:rsid w:val="00382987"/>
    <w:rsid w:val="00382CA0"/>
    <w:rsid w:val="00383CBC"/>
    <w:rsid w:val="00383D6B"/>
    <w:rsid w:val="0038413D"/>
    <w:rsid w:val="00384E95"/>
    <w:rsid w:val="00384FD3"/>
    <w:rsid w:val="00385AFE"/>
    <w:rsid w:val="00385EB2"/>
    <w:rsid w:val="00386342"/>
    <w:rsid w:val="00386932"/>
    <w:rsid w:val="00386C71"/>
    <w:rsid w:val="003871A8"/>
    <w:rsid w:val="003876B0"/>
    <w:rsid w:val="003876E4"/>
    <w:rsid w:val="00387936"/>
    <w:rsid w:val="003906E5"/>
    <w:rsid w:val="00390BD2"/>
    <w:rsid w:val="00390E41"/>
    <w:rsid w:val="003913CD"/>
    <w:rsid w:val="0039179A"/>
    <w:rsid w:val="00391BDC"/>
    <w:rsid w:val="00391C2C"/>
    <w:rsid w:val="00391D28"/>
    <w:rsid w:val="00391D31"/>
    <w:rsid w:val="00391DEE"/>
    <w:rsid w:val="00392736"/>
    <w:rsid w:val="003928CE"/>
    <w:rsid w:val="00392CB1"/>
    <w:rsid w:val="00392DF3"/>
    <w:rsid w:val="0039313F"/>
    <w:rsid w:val="003938B9"/>
    <w:rsid w:val="00394000"/>
    <w:rsid w:val="00394727"/>
    <w:rsid w:val="00394957"/>
    <w:rsid w:val="00394C1A"/>
    <w:rsid w:val="00394ED8"/>
    <w:rsid w:val="00395100"/>
    <w:rsid w:val="00395D37"/>
    <w:rsid w:val="00395ED2"/>
    <w:rsid w:val="00395F7E"/>
    <w:rsid w:val="00396179"/>
    <w:rsid w:val="003963A1"/>
    <w:rsid w:val="003965B2"/>
    <w:rsid w:val="003969D6"/>
    <w:rsid w:val="00396AB2"/>
    <w:rsid w:val="003A020F"/>
    <w:rsid w:val="003A062B"/>
    <w:rsid w:val="003A0E5B"/>
    <w:rsid w:val="003A1747"/>
    <w:rsid w:val="003A1DDD"/>
    <w:rsid w:val="003A2E62"/>
    <w:rsid w:val="003A325C"/>
    <w:rsid w:val="003A40F9"/>
    <w:rsid w:val="003A4317"/>
    <w:rsid w:val="003A479B"/>
    <w:rsid w:val="003A52C6"/>
    <w:rsid w:val="003B07B7"/>
    <w:rsid w:val="003B08A7"/>
    <w:rsid w:val="003B0B6D"/>
    <w:rsid w:val="003B0F0E"/>
    <w:rsid w:val="003B0F71"/>
    <w:rsid w:val="003B1008"/>
    <w:rsid w:val="003B10F8"/>
    <w:rsid w:val="003B12B2"/>
    <w:rsid w:val="003B131B"/>
    <w:rsid w:val="003B1D5A"/>
    <w:rsid w:val="003B1F44"/>
    <w:rsid w:val="003B21AE"/>
    <w:rsid w:val="003B26EB"/>
    <w:rsid w:val="003B2DB7"/>
    <w:rsid w:val="003B2F30"/>
    <w:rsid w:val="003B3043"/>
    <w:rsid w:val="003B3138"/>
    <w:rsid w:val="003B3171"/>
    <w:rsid w:val="003B3978"/>
    <w:rsid w:val="003B3ADC"/>
    <w:rsid w:val="003B4645"/>
    <w:rsid w:val="003B514E"/>
    <w:rsid w:val="003B5493"/>
    <w:rsid w:val="003B55BB"/>
    <w:rsid w:val="003B6C17"/>
    <w:rsid w:val="003B6E03"/>
    <w:rsid w:val="003B6E08"/>
    <w:rsid w:val="003C0558"/>
    <w:rsid w:val="003C0DF7"/>
    <w:rsid w:val="003C17C0"/>
    <w:rsid w:val="003C1924"/>
    <w:rsid w:val="003C1D43"/>
    <w:rsid w:val="003C1F1F"/>
    <w:rsid w:val="003C22C9"/>
    <w:rsid w:val="003C23F5"/>
    <w:rsid w:val="003C2EB7"/>
    <w:rsid w:val="003C4625"/>
    <w:rsid w:val="003C4719"/>
    <w:rsid w:val="003C4A96"/>
    <w:rsid w:val="003C52FD"/>
    <w:rsid w:val="003C532F"/>
    <w:rsid w:val="003C66B0"/>
    <w:rsid w:val="003C724A"/>
    <w:rsid w:val="003D01C6"/>
    <w:rsid w:val="003D070B"/>
    <w:rsid w:val="003D1028"/>
    <w:rsid w:val="003D1143"/>
    <w:rsid w:val="003D168B"/>
    <w:rsid w:val="003D2A98"/>
    <w:rsid w:val="003D31A1"/>
    <w:rsid w:val="003D31E0"/>
    <w:rsid w:val="003D3CF7"/>
    <w:rsid w:val="003D448D"/>
    <w:rsid w:val="003D4C76"/>
    <w:rsid w:val="003D4F05"/>
    <w:rsid w:val="003D50EB"/>
    <w:rsid w:val="003D59C3"/>
    <w:rsid w:val="003D5DF3"/>
    <w:rsid w:val="003D5FF5"/>
    <w:rsid w:val="003D6205"/>
    <w:rsid w:val="003D670A"/>
    <w:rsid w:val="003D67BA"/>
    <w:rsid w:val="003D6DA6"/>
    <w:rsid w:val="003D7EF0"/>
    <w:rsid w:val="003D7F72"/>
    <w:rsid w:val="003E0587"/>
    <w:rsid w:val="003E0C0F"/>
    <w:rsid w:val="003E12EB"/>
    <w:rsid w:val="003E18B0"/>
    <w:rsid w:val="003E274A"/>
    <w:rsid w:val="003E30F3"/>
    <w:rsid w:val="003E3170"/>
    <w:rsid w:val="003E4D3B"/>
    <w:rsid w:val="003E55FE"/>
    <w:rsid w:val="003E5713"/>
    <w:rsid w:val="003E5DA6"/>
    <w:rsid w:val="003E5DD7"/>
    <w:rsid w:val="003E60F2"/>
    <w:rsid w:val="003E6AF9"/>
    <w:rsid w:val="003E6FBE"/>
    <w:rsid w:val="003E71F0"/>
    <w:rsid w:val="003E7661"/>
    <w:rsid w:val="003F03AD"/>
    <w:rsid w:val="003F18A8"/>
    <w:rsid w:val="003F1AEB"/>
    <w:rsid w:val="003F1D84"/>
    <w:rsid w:val="003F1F6C"/>
    <w:rsid w:val="003F222C"/>
    <w:rsid w:val="003F242B"/>
    <w:rsid w:val="003F26F6"/>
    <w:rsid w:val="003F2C1B"/>
    <w:rsid w:val="003F2D62"/>
    <w:rsid w:val="003F3894"/>
    <w:rsid w:val="003F3CC5"/>
    <w:rsid w:val="003F43C8"/>
    <w:rsid w:val="003F49FB"/>
    <w:rsid w:val="003F4E38"/>
    <w:rsid w:val="003F4FAE"/>
    <w:rsid w:val="003F61CD"/>
    <w:rsid w:val="003F799B"/>
    <w:rsid w:val="003F7ADF"/>
    <w:rsid w:val="003F7D36"/>
    <w:rsid w:val="0040224F"/>
    <w:rsid w:val="004022FD"/>
    <w:rsid w:val="00402E8F"/>
    <w:rsid w:val="00402FB9"/>
    <w:rsid w:val="004034AF"/>
    <w:rsid w:val="0040362C"/>
    <w:rsid w:val="00403884"/>
    <w:rsid w:val="004041F0"/>
    <w:rsid w:val="00404294"/>
    <w:rsid w:val="0040467A"/>
    <w:rsid w:val="0040560A"/>
    <w:rsid w:val="0040695F"/>
    <w:rsid w:val="00406A6B"/>
    <w:rsid w:val="00406EC5"/>
    <w:rsid w:val="004074B4"/>
    <w:rsid w:val="00407A48"/>
    <w:rsid w:val="00407C10"/>
    <w:rsid w:val="00410403"/>
    <w:rsid w:val="00411868"/>
    <w:rsid w:val="00411A90"/>
    <w:rsid w:val="00411E7E"/>
    <w:rsid w:val="0041244A"/>
    <w:rsid w:val="004126E9"/>
    <w:rsid w:val="00412AC9"/>
    <w:rsid w:val="00412DF2"/>
    <w:rsid w:val="00413241"/>
    <w:rsid w:val="00413962"/>
    <w:rsid w:val="00413A83"/>
    <w:rsid w:val="004143A7"/>
    <w:rsid w:val="004143B4"/>
    <w:rsid w:val="004145CC"/>
    <w:rsid w:val="00414726"/>
    <w:rsid w:val="00414729"/>
    <w:rsid w:val="004148C0"/>
    <w:rsid w:val="00414BB6"/>
    <w:rsid w:val="00415B00"/>
    <w:rsid w:val="00415B93"/>
    <w:rsid w:val="00415DBE"/>
    <w:rsid w:val="0041604E"/>
    <w:rsid w:val="00417238"/>
    <w:rsid w:val="00417DB6"/>
    <w:rsid w:val="00420767"/>
    <w:rsid w:val="00420CF2"/>
    <w:rsid w:val="00420D91"/>
    <w:rsid w:val="004211B7"/>
    <w:rsid w:val="004212E1"/>
    <w:rsid w:val="004214C7"/>
    <w:rsid w:val="004217AA"/>
    <w:rsid w:val="004217CF"/>
    <w:rsid w:val="00421FE7"/>
    <w:rsid w:val="00422135"/>
    <w:rsid w:val="0042292D"/>
    <w:rsid w:val="00422D07"/>
    <w:rsid w:val="00422F9A"/>
    <w:rsid w:val="00422FED"/>
    <w:rsid w:val="004235B9"/>
    <w:rsid w:val="00423DD8"/>
    <w:rsid w:val="00423E7F"/>
    <w:rsid w:val="00423FC2"/>
    <w:rsid w:val="004245DA"/>
    <w:rsid w:val="004252FC"/>
    <w:rsid w:val="00426046"/>
    <w:rsid w:val="00426772"/>
    <w:rsid w:val="00427571"/>
    <w:rsid w:val="00427719"/>
    <w:rsid w:val="004278EE"/>
    <w:rsid w:val="00430512"/>
    <w:rsid w:val="00431867"/>
    <w:rsid w:val="00431E73"/>
    <w:rsid w:val="00431F73"/>
    <w:rsid w:val="004324FF"/>
    <w:rsid w:val="00432691"/>
    <w:rsid w:val="00432920"/>
    <w:rsid w:val="00433DB9"/>
    <w:rsid w:val="00434544"/>
    <w:rsid w:val="0043463A"/>
    <w:rsid w:val="00434F55"/>
    <w:rsid w:val="0043517A"/>
    <w:rsid w:val="00435289"/>
    <w:rsid w:val="00435504"/>
    <w:rsid w:val="00435B75"/>
    <w:rsid w:val="00436383"/>
    <w:rsid w:val="0043646F"/>
    <w:rsid w:val="00436CE9"/>
    <w:rsid w:val="004371A2"/>
    <w:rsid w:val="004375F0"/>
    <w:rsid w:val="004400E5"/>
    <w:rsid w:val="004422FF"/>
    <w:rsid w:val="00442314"/>
    <w:rsid w:val="00442506"/>
    <w:rsid w:val="0044255B"/>
    <w:rsid w:val="0044285E"/>
    <w:rsid w:val="00443143"/>
    <w:rsid w:val="00443520"/>
    <w:rsid w:val="00443CA9"/>
    <w:rsid w:val="0044413E"/>
    <w:rsid w:val="00444140"/>
    <w:rsid w:val="00444564"/>
    <w:rsid w:val="00444C96"/>
    <w:rsid w:val="004450FA"/>
    <w:rsid w:val="004454E7"/>
    <w:rsid w:val="00446748"/>
    <w:rsid w:val="00447F05"/>
    <w:rsid w:val="00452A4D"/>
    <w:rsid w:val="00452D76"/>
    <w:rsid w:val="0045307A"/>
    <w:rsid w:val="00453388"/>
    <w:rsid w:val="004535AF"/>
    <w:rsid w:val="00453D83"/>
    <w:rsid w:val="00453F10"/>
    <w:rsid w:val="0045424C"/>
    <w:rsid w:val="0045472C"/>
    <w:rsid w:val="00454CA9"/>
    <w:rsid w:val="00455147"/>
    <w:rsid w:val="00455236"/>
    <w:rsid w:val="004552BC"/>
    <w:rsid w:val="004553FF"/>
    <w:rsid w:val="00456328"/>
    <w:rsid w:val="00456403"/>
    <w:rsid w:val="00456587"/>
    <w:rsid w:val="0045676E"/>
    <w:rsid w:val="00456BE1"/>
    <w:rsid w:val="00457213"/>
    <w:rsid w:val="0045735C"/>
    <w:rsid w:val="004576CE"/>
    <w:rsid w:val="00457B0A"/>
    <w:rsid w:val="00457BAA"/>
    <w:rsid w:val="00460089"/>
    <w:rsid w:val="00460440"/>
    <w:rsid w:val="00460721"/>
    <w:rsid w:val="00460917"/>
    <w:rsid w:val="00460A59"/>
    <w:rsid w:val="0046135F"/>
    <w:rsid w:val="00461467"/>
    <w:rsid w:val="00462BF3"/>
    <w:rsid w:val="00462D7E"/>
    <w:rsid w:val="004630CE"/>
    <w:rsid w:val="00463DA6"/>
    <w:rsid w:val="00464267"/>
    <w:rsid w:val="00464774"/>
    <w:rsid w:val="004647F5"/>
    <w:rsid w:val="00464B4C"/>
    <w:rsid w:val="004666CD"/>
    <w:rsid w:val="00466C4F"/>
    <w:rsid w:val="00470345"/>
    <w:rsid w:val="004707B1"/>
    <w:rsid w:val="00470B3B"/>
    <w:rsid w:val="004714CC"/>
    <w:rsid w:val="0047154A"/>
    <w:rsid w:val="0047155F"/>
    <w:rsid w:val="004717C3"/>
    <w:rsid w:val="0047191F"/>
    <w:rsid w:val="00471E6C"/>
    <w:rsid w:val="00472CD2"/>
    <w:rsid w:val="004730BE"/>
    <w:rsid w:val="004749C0"/>
    <w:rsid w:val="00474CE2"/>
    <w:rsid w:val="00475584"/>
    <w:rsid w:val="0047563A"/>
    <w:rsid w:val="0047566C"/>
    <w:rsid w:val="00475744"/>
    <w:rsid w:val="00476B95"/>
    <w:rsid w:val="00477AA1"/>
    <w:rsid w:val="004814EB"/>
    <w:rsid w:val="00481A26"/>
    <w:rsid w:val="00481E19"/>
    <w:rsid w:val="00483740"/>
    <w:rsid w:val="00485251"/>
    <w:rsid w:val="00485519"/>
    <w:rsid w:val="00485AF6"/>
    <w:rsid w:val="00485F9E"/>
    <w:rsid w:val="004866EE"/>
    <w:rsid w:val="00486E9F"/>
    <w:rsid w:val="0048705D"/>
    <w:rsid w:val="004879A2"/>
    <w:rsid w:val="00490F8E"/>
    <w:rsid w:val="00491B93"/>
    <w:rsid w:val="00491E92"/>
    <w:rsid w:val="00492F01"/>
    <w:rsid w:val="00493579"/>
    <w:rsid w:val="0049475C"/>
    <w:rsid w:val="004948C8"/>
    <w:rsid w:val="0049528E"/>
    <w:rsid w:val="00496101"/>
    <w:rsid w:val="00496134"/>
    <w:rsid w:val="00496AB1"/>
    <w:rsid w:val="00497505"/>
    <w:rsid w:val="004975BF"/>
    <w:rsid w:val="00497FBF"/>
    <w:rsid w:val="004A076D"/>
    <w:rsid w:val="004A0CA4"/>
    <w:rsid w:val="004A2BBA"/>
    <w:rsid w:val="004A2CFF"/>
    <w:rsid w:val="004A3294"/>
    <w:rsid w:val="004A376A"/>
    <w:rsid w:val="004A3A35"/>
    <w:rsid w:val="004A3AAB"/>
    <w:rsid w:val="004A486B"/>
    <w:rsid w:val="004A5331"/>
    <w:rsid w:val="004A6593"/>
    <w:rsid w:val="004A667C"/>
    <w:rsid w:val="004A69AE"/>
    <w:rsid w:val="004A733C"/>
    <w:rsid w:val="004B035B"/>
    <w:rsid w:val="004B126E"/>
    <w:rsid w:val="004B126F"/>
    <w:rsid w:val="004B2293"/>
    <w:rsid w:val="004B28FD"/>
    <w:rsid w:val="004B2D6E"/>
    <w:rsid w:val="004B356B"/>
    <w:rsid w:val="004B3A6E"/>
    <w:rsid w:val="004B479E"/>
    <w:rsid w:val="004B5842"/>
    <w:rsid w:val="004B5CF2"/>
    <w:rsid w:val="004B71A6"/>
    <w:rsid w:val="004B7481"/>
    <w:rsid w:val="004B769D"/>
    <w:rsid w:val="004C05DF"/>
    <w:rsid w:val="004C0DE2"/>
    <w:rsid w:val="004C1208"/>
    <w:rsid w:val="004C1464"/>
    <w:rsid w:val="004C162A"/>
    <w:rsid w:val="004C1888"/>
    <w:rsid w:val="004C194A"/>
    <w:rsid w:val="004C220A"/>
    <w:rsid w:val="004C267F"/>
    <w:rsid w:val="004C2768"/>
    <w:rsid w:val="004C49F9"/>
    <w:rsid w:val="004C5581"/>
    <w:rsid w:val="004C57EE"/>
    <w:rsid w:val="004C58AB"/>
    <w:rsid w:val="004C5900"/>
    <w:rsid w:val="004C5DB7"/>
    <w:rsid w:val="004C5F06"/>
    <w:rsid w:val="004C68F3"/>
    <w:rsid w:val="004C68FD"/>
    <w:rsid w:val="004C6E33"/>
    <w:rsid w:val="004C7B0F"/>
    <w:rsid w:val="004D031F"/>
    <w:rsid w:val="004D0741"/>
    <w:rsid w:val="004D08BE"/>
    <w:rsid w:val="004D0C8E"/>
    <w:rsid w:val="004D0EAB"/>
    <w:rsid w:val="004D170D"/>
    <w:rsid w:val="004D1CDA"/>
    <w:rsid w:val="004D1E51"/>
    <w:rsid w:val="004D28A6"/>
    <w:rsid w:val="004D2B2F"/>
    <w:rsid w:val="004D2CEB"/>
    <w:rsid w:val="004D3303"/>
    <w:rsid w:val="004D40C6"/>
    <w:rsid w:val="004D42A6"/>
    <w:rsid w:val="004D46D3"/>
    <w:rsid w:val="004D4F57"/>
    <w:rsid w:val="004D6FBE"/>
    <w:rsid w:val="004D7360"/>
    <w:rsid w:val="004D767E"/>
    <w:rsid w:val="004D7CB9"/>
    <w:rsid w:val="004E0346"/>
    <w:rsid w:val="004E26A1"/>
    <w:rsid w:val="004E2BDC"/>
    <w:rsid w:val="004E2F6A"/>
    <w:rsid w:val="004E3546"/>
    <w:rsid w:val="004E39E9"/>
    <w:rsid w:val="004E3B30"/>
    <w:rsid w:val="004E3C80"/>
    <w:rsid w:val="004E4596"/>
    <w:rsid w:val="004E4755"/>
    <w:rsid w:val="004E4F40"/>
    <w:rsid w:val="004E59BE"/>
    <w:rsid w:val="004E5DF6"/>
    <w:rsid w:val="004E6891"/>
    <w:rsid w:val="004E6A52"/>
    <w:rsid w:val="004E6BFA"/>
    <w:rsid w:val="004E6F7C"/>
    <w:rsid w:val="004E7A15"/>
    <w:rsid w:val="004E7E22"/>
    <w:rsid w:val="004F0184"/>
    <w:rsid w:val="004F0E68"/>
    <w:rsid w:val="004F17BD"/>
    <w:rsid w:val="004F1AD2"/>
    <w:rsid w:val="004F2008"/>
    <w:rsid w:val="004F2C83"/>
    <w:rsid w:val="004F32B0"/>
    <w:rsid w:val="004F4421"/>
    <w:rsid w:val="004F4C80"/>
    <w:rsid w:val="004F5877"/>
    <w:rsid w:val="004F5A47"/>
    <w:rsid w:val="004F5B19"/>
    <w:rsid w:val="004F610B"/>
    <w:rsid w:val="004F6432"/>
    <w:rsid w:val="004F6526"/>
    <w:rsid w:val="004F683B"/>
    <w:rsid w:val="004F6B73"/>
    <w:rsid w:val="004F6C5D"/>
    <w:rsid w:val="004F6FDE"/>
    <w:rsid w:val="004F7558"/>
    <w:rsid w:val="004F7A9A"/>
    <w:rsid w:val="0050016C"/>
    <w:rsid w:val="005002B5"/>
    <w:rsid w:val="005009C2"/>
    <w:rsid w:val="00501FCA"/>
    <w:rsid w:val="00503128"/>
    <w:rsid w:val="00503E14"/>
    <w:rsid w:val="00504783"/>
    <w:rsid w:val="00504DAA"/>
    <w:rsid w:val="00505443"/>
    <w:rsid w:val="005055DD"/>
    <w:rsid w:val="0050677A"/>
    <w:rsid w:val="00506839"/>
    <w:rsid w:val="00506CE0"/>
    <w:rsid w:val="0050778A"/>
    <w:rsid w:val="00507A0B"/>
    <w:rsid w:val="00507AD4"/>
    <w:rsid w:val="0051004A"/>
    <w:rsid w:val="0051036F"/>
    <w:rsid w:val="005107AE"/>
    <w:rsid w:val="00510917"/>
    <w:rsid w:val="00510B7A"/>
    <w:rsid w:val="005112CD"/>
    <w:rsid w:val="005119A0"/>
    <w:rsid w:val="00511B7D"/>
    <w:rsid w:val="00511BF1"/>
    <w:rsid w:val="0051204C"/>
    <w:rsid w:val="00512510"/>
    <w:rsid w:val="00512828"/>
    <w:rsid w:val="00512A49"/>
    <w:rsid w:val="00512B01"/>
    <w:rsid w:val="0051357B"/>
    <w:rsid w:val="005137E3"/>
    <w:rsid w:val="00513EDB"/>
    <w:rsid w:val="00514199"/>
    <w:rsid w:val="00515143"/>
    <w:rsid w:val="005157D4"/>
    <w:rsid w:val="005164D3"/>
    <w:rsid w:val="00516901"/>
    <w:rsid w:val="005173DE"/>
    <w:rsid w:val="005178DD"/>
    <w:rsid w:val="005178E7"/>
    <w:rsid w:val="005203BB"/>
    <w:rsid w:val="00520457"/>
    <w:rsid w:val="005218CB"/>
    <w:rsid w:val="00522146"/>
    <w:rsid w:val="00523D4C"/>
    <w:rsid w:val="00523FC9"/>
    <w:rsid w:val="00524485"/>
    <w:rsid w:val="00524663"/>
    <w:rsid w:val="00524CD1"/>
    <w:rsid w:val="00525195"/>
    <w:rsid w:val="0052527B"/>
    <w:rsid w:val="0052559C"/>
    <w:rsid w:val="005255C9"/>
    <w:rsid w:val="00527290"/>
    <w:rsid w:val="00527F64"/>
    <w:rsid w:val="00527FC0"/>
    <w:rsid w:val="00530908"/>
    <w:rsid w:val="00530F8A"/>
    <w:rsid w:val="00531B98"/>
    <w:rsid w:val="0053264B"/>
    <w:rsid w:val="005330D2"/>
    <w:rsid w:val="005338A9"/>
    <w:rsid w:val="00533F3F"/>
    <w:rsid w:val="0053421D"/>
    <w:rsid w:val="005347B4"/>
    <w:rsid w:val="00534874"/>
    <w:rsid w:val="00534BBE"/>
    <w:rsid w:val="00536212"/>
    <w:rsid w:val="00536841"/>
    <w:rsid w:val="005376BB"/>
    <w:rsid w:val="00537A66"/>
    <w:rsid w:val="00537FB1"/>
    <w:rsid w:val="005400EF"/>
    <w:rsid w:val="00540A46"/>
    <w:rsid w:val="00540E8D"/>
    <w:rsid w:val="005414D4"/>
    <w:rsid w:val="0054162D"/>
    <w:rsid w:val="00541853"/>
    <w:rsid w:val="005418C4"/>
    <w:rsid w:val="0054222A"/>
    <w:rsid w:val="00542305"/>
    <w:rsid w:val="00542772"/>
    <w:rsid w:val="0054308E"/>
    <w:rsid w:val="0054390C"/>
    <w:rsid w:val="00543E1F"/>
    <w:rsid w:val="005444BB"/>
    <w:rsid w:val="00544BF3"/>
    <w:rsid w:val="0054506C"/>
    <w:rsid w:val="00545B6C"/>
    <w:rsid w:val="00545C03"/>
    <w:rsid w:val="0054607D"/>
    <w:rsid w:val="00546B77"/>
    <w:rsid w:val="00547DC6"/>
    <w:rsid w:val="005504F1"/>
    <w:rsid w:val="005506C9"/>
    <w:rsid w:val="0055096B"/>
    <w:rsid w:val="00551522"/>
    <w:rsid w:val="00551EAD"/>
    <w:rsid w:val="0055201E"/>
    <w:rsid w:val="005532B3"/>
    <w:rsid w:val="005533A8"/>
    <w:rsid w:val="00553A3C"/>
    <w:rsid w:val="00553DA3"/>
    <w:rsid w:val="00554BF6"/>
    <w:rsid w:val="0055506E"/>
    <w:rsid w:val="00555BA4"/>
    <w:rsid w:val="00556519"/>
    <w:rsid w:val="005573C3"/>
    <w:rsid w:val="0055797C"/>
    <w:rsid w:val="00557D80"/>
    <w:rsid w:val="00557F18"/>
    <w:rsid w:val="005602E4"/>
    <w:rsid w:val="005602F9"/>
    <w:rsid w:val="00561541"/>
    <w:rsid w:val="00561C10"/>
    <w:rsid w:val="0056218E"/>
    <w:rsid w:val="005630F5"/>
    <w:rsid w:val="005638D8"/>
    <w:rsid w:val="005640B4"/>
    <w:rsid w:val="00564165"/>
    <w:rsid w:val="00564D42"/>
    <w:rsid w:val="00565669"/>
    <w:rsid w:val="00565837"/>
    <w:rsid w:val="00565847"/>
    <w:rsid w:val="00565F6D"/>
    <w:rsid w:val="005663FD"/>
    <w:rsid w:val="005664CB"/>
    <w:rsid w:val="00567355"/>
    <w:rsid w:val="005675F4"/>
    <w:rsid w:val="0057019D"/>
    <w:rsid w:val="0057113F"/>
    <w:rsid w:val="00571FD8"/>
    <w:rsid w:val="00572017"/>
    <w:rsid w:val="005722B5"/>
    <w:rsid w:val="005726FB"/>
    <w:rsid w:val="00573927"/>
    <w:rsid w:val="00573BC6"/>
    <w:rsid w:val="00574783"/>
    <w:rsid w:val="00574E41"/>
    <w:rsid w:val="0057529F"/>
    <w:rsid w:val="0057596B"/>
    <w:rsid w:val="00575A77"/>
    <w:rsid w:val="00575C4E"/>
    <w:rsid w:val="00576673"/>
    <w:rsid w:val="00576774"/>
    <w:rsid w:val="005779A0"/>
    <w:rsid w:val="00577A50"/>
    <w:rsid w:val="00577C3B"/>
    <w:rsid w:val="005804D7"/>
    <w:rsid w:val="0058079B"/>
    <w:rsid w:val="00581671"/>
    <w:rsid w:val="00581832"/>
    <w:rsid w:val="005818AD"/>
    <w:rsid w:val="00581D5F"/>
    <w:rsid w:val="00581E77"/>
    <w:rsid w:val="00581F88"/>
    <w:rsid w:val="0058201B"/>
    <w:rsid w:val="00582038"/>
    <w:rsid w:val="005833EC"/>
    <w:rsid w:val="00584459"/>
    <w:rsid w:val="00584857"/>
    <w:rsid w:val="00584A13"/>
    <w:rsid w:val="00584E4C"/>
    <w:rsid w:val="00585608"/>
    <w:rsid w:val="00585AED"/>
    <w:rsid w:val="0058668E"/>
    <w:rsid w:val="0058773E"/>
    <w:rsid w:val="00587B32"/>
    <w:rsid w:val="00591EEE"/>
    <w:rsid w:val="00592692"/>
    <w:rsid w:val="00592D36"/>
    <w:rsid w:val="0059313C"/>
    <w:rsid w:val="0059326D"/>
    <w:rsid w:val="00593CAC"/>
    <w:rsid w:val="00593D6D"/>
    <w:rsid w:val="00594583"/>
    <w:rsid w:val="005948AA"/>
    <w:rsid w:val="00594DDD"/>
    <w:rsid w:val="00595C40"/>
    <w:rsid w:val="00595E90"/>
    <w:rsid w:val="005960FA"/>
    <w:rsid w:val="00596987"/>
    <w:rsid w:val="00596FC7"/>
    <w:rsid w:val="00597446"/>
    <w:rsid w:val="0059757C"/>
    <w:rsid w:val="00597886"/>
    <w:rsid w:val="00597889"/>
    <w:rsid w:val="00597BFE"/>
    <w:rsid w:val="00597F4E"/>
    <w:rsid w:val="005A1242"/>
    <w:rsid w:val="005A1562"/>
    <w:rsid w:val="005A161B"/>
    <w:rsid w:val="005A1C86"/>
    <w:rsid w:val="005A2484"/>
    <w:rsid w:val="005A2B95"/>
    <w:rsid w:val="005A2BB0"/>
    <w:rsid w:val="005A2F24"/>
    <w:rsid w:val="005A358E"/>
    <w:rsid w:val="005A5BAC"/>
    <w:rsid w:val="005A6265"/>
    <w:rsid w:val="005A6514"/>
    <w:rsid w:val="005A675A"/>
    <w:rsid w:val="005A6B35"/>
    <w:rsid w:val="005A6F3C"/>
    <w:rsid w:val="005A71E6"/>
    <w:rsid w:val="005A7331"/>
    <w:rsid w:val="005A767D"/>
    <w:rsid w:val="005B0342"/>
    <w:rsid w:val="005B03D6"/>
    <w:rsid w:val="005B05CB"/>
    <w:rsid w:val="005B0941"/>
    <w:rsid w:val="005B0970"/>
    <w:rsid w:val="005B18B0"/>
    <w:rsid w:val="005B18CE"/>
    <w:rsid w:val="005B1E09"/>
    <w:rsid w:val="005B2D18"/>
    <w:rsid w:val="005B3CE1"/>
    <w:rsid w:val="005B3F0A"/>
    <w:rsid w:val="005B4083"/>
    <w:rsid w:val="005B4902"/>
    <w:rsid w:val="005B4AE0"/>
    <w:rsid w:val="005B4BAA"/>
    <w:rsid w:val="005B4BAB"/>
    <w:rsid w:val="005B5185"/>
    <w:rsid w:val="005B5406"/>
    <w:rsid w:val="005B57EB"/>
    <w:rsid w:val="005B5AC3"/>
    <w:rsid w:val="005B5FD1"/>
    <w:rsid w:val="005B6390"/>
    <w:rsid w:val="005B6653"/>
    <w:rsid w:val="005B7AE7"/>
    <w:rsid w:val="005B7B26"/>
    <w:rsid w:val="005B7DE5"/>
    <w:rsid w:val="005C06AC"/>
    <w:rsid w:val="005C09E6"/>
    <w:rsid w:val="005C0ADD"/>
    <w:rsid w:val="005C0C78"/>
    <w:rsid w:val="005C1AE0"/>
    <w:rsid w:val="005C2362"/>
    <w:rsid w:val="005C240B"/>
    <w:rsid w:val="005C24C0"/>
    <w:rsid w:val="005C2C4B"/>
    <w:rsid w:val="005C343C"/>
    <w:rsid w:val="005C35FF"/>
    <w:rsid w:val="005C3D35"/>
    <w:rsid w:val="005C402B"/>
    <w:rsid w:val="005C4085"/>
    <w:rsid w:val="005C42FB"/>
    <w:rsid w:val="005C4A34"/>
    <w:rsid w:val="005C4CB2"/>
    <w:rsid w:val="005C4DC3"/>
    <w:rsid w:val="005C58EA"/>
    <w:rsid w:val="005C609D"/>
    <w:rsid w:val="005C60DE"/>
    <w:rsid w:val="005C6178"/>
    <w:rsid w:val="005C6448"/>
    <w:rsid w:val="005C65D2"/>
    <w:rsid w:val="005C6E51"/>
    <w:rsid w:val="005C721F"/>
    <w:rsid w:val="005C75AD"/>
    <w:rsid w:val="005C788F"/>
    <w:rsid w:val="005C7DEC"/>
    <w:rsid w:val="005D023C"/>
    <w:rsid w:val="005D0BDF"/>
    <w:rsid w:val="005D1281"/>
    <w:rsid w:val="005D155D"/>
    <w:rsid w:val="005D1A18"/>
    <w:rsid w:val="005D1CD2"/>
    <w:rsid w:val="005D1FC2"/>
    <w:rsid w:val="005D234D"/>
    <w:rsid w:val="005D2550"/>
    <w:rsid w:val="005D2934"/>
    <w:rsid w:val="005D2E84"/>
    <w:rsid w:val="005D2FC1"/>
    <w:rsid w:val="005D3125"/>
    <w:rsid w:val="005D34BD"/>
    <w:rsid w:val="005D37E5"/>
    <w:rsid w:val="005D3D50"/>
    <w:rsid w:val="005D40E4"/>
    <w:rsid w:val="005D44A0"/>
    <w:rsid w:val="005D4516"/>
    <w:rsid w:val="005D5913"/>
    <w:rsid w:val="005D6CAF"/>
    <w:rsid w:val="005D7354"/>
    <w:rsid w:val="005D75C8"/>
    <w:rsid w:val="005E026B"/>
    <w:rsid w:val="005E02D2"/>
    <w:rsid w:val="005E0714"/>
    <w:rsid w:val="005E0936"/>
    <w:rsid w:val="005E0D89"/>
    <w:rsid w:val="005E217E"/>
    <w:rsid w:val="005E3103"/>
    <w:rsid w:val="005E37B4"/>
    <w:rsid w:val="005E39A1"/>
    <w:rsid w:val="005E4471"/>
    <w:rsid w:val="005E4625"/>
    <w:rsid w:val="005E4D3B"/>
    <w:rsid w:val="005E4E98"/>
    <w:rsid w:val="005E6787"/>
    <w:rsid w:val="005E70D7"/>
    <w:rsid w:val="005E7E88"/>
    <w:rsid w:val="005E7F3E"/>
    <w:rsid w:val="005F00C8"/>
    <w:rsid w:val="005F1563"/>
    <w:rsid w:val="005F340C"/>
    <w:rsid w:val="005F4261"/>
    <w:rsid w:val="005F4357"/>
    <w:rsid w:val="005F5553"/>
    <w:rsid w:val="005F58B7"/>
    <w:rsid w:val="005F6E75"/>
    <w:rsid w:val="005F78C5"/>
    <w:rsid w:val="005F7E9D"/>
    <w:rsid w:val="00600299"/>
    <w:rsid w:val="0060073E"/>
    <w:rsid w:val="006012AF"/>
    <w:rsid w:val="00601526"/>
    <w:rsid w:val="0060157A"/>
    <w:rsid w:val="006015DD"/>
    <w:rsid w:val="006015F1"/>
    <w:rsid w:val="006016DA"/>
    <w:rsid w:val="00601AFB"/>
    <w:rsid w:val="0060201F"/>
    <w:rsid w:val="006022FA"/>
    <w:rsid w:val="00602B52"/>
    <w:rsid w:val="00603491"/>
    <w:rsid w:val="006034F4"/>
    <w:rsid w:val="00603BE9"/>
    <w:rsid w:val="00604694"/>
    <w:rsid w:val="006047C9"/>
    <w:rsid w:val="0060487C"/>
    <w:rsid w:val="00604B78"/>
    <w:rsid w:val="00604B8C"/>
    <w:rsid w:val="0060611B"/>
    <w:rsid w:val="00606199"/>
    <w:rsid w:val="006062B5"/>
    <w:rsid w:val="0060693B"/>
    <w:rsid w:val="00606D78"/>
    <w:rsid w:val="006072A0"/>
    <w:rsid w:val="006100A3"/>
    <w:rsid w:val="006100A8"/>
    <w:rsid w:val="0061043B"/>
    <w:rsid w:val="006107FA"/>
    <w:rsid w:val="00610901"/>
    <w:rsid w:val="00610C21"/>
    <w:rsid w:val="00610D75"/>
    <w:rsid w:val="006111B5"/>
    <w:rsid w:val="006114D1"/>
    <w:rsid w:val="006117A7"/>
    <w:rsid w:val="00611BEE"/>
    <w:rsid w:val="0061251B"/>
    <w:rsid w:val="00612C70"/>
    <w:rsid w:val="00613093"/>
    <w:rsid w:val="00613D06"/>
    <w:rsid w:val="00613D17"/>
    <w:rsid w:val="00614149"/>
    <w:rsid w:val="0061494D"/>
    <w:rsid w:val="00614A81"/>
    <w:rsid w:val="00614D9B"/>
    <w:rsid w:val="00614DEB"/>
    <w:rsid w:val="00615D56"/>
    <w:rsid w:val="0061601A"/>
    <w:rsid w:val="006164AE"/>
    <w:rsid w:val="00616A1A"/>
    <w:rsid w:val="00616F8F"/>
    <w:rsid w:val="00617179"/>
    <w:rsid w:val="00617232"/>
    <w:rsid w:val="006175A6"/>
    <w:rsid w:val="00617C79"/>
    <w:rsid w:val="00617F73"/>
    <w:rsid w:val="00620782"/>
    <w:rsid w:val="00620C2B"/>
    <w:rsid w:val="0062106A"/>
    <w:rsid w:val="00621AFF"/>
    <w:rsid w:val="00621E57"/>
    <w:rsid w:val="00621F8F"/>
    <w:rsid w:val="00621FC2"/>
    <w:rsid w:val="006229E3"/>
    <w:rsid w:val="00622AB0"/>
    <w:rsid w:val="00623033"/>
    <w:rsid w:val="0062325B"/>
    <w:rsid w:val="00623950"/>
    <w:rsid w:val="0062493D"/>
    <w:rsid w:val="00625122"/>
    <w:rsid w:val="00625E71"/>
    <w:rsid w:val="00626050"/>
    <w:rsid w:val="00627465"/>
    <w:rsid w:val="00627859"/>
    <w:rsid w:val="00627AE7"/>
    <w:rsid w:val="0063003A"/>
    <w:rsid w:val="006304ED"/>
    <w:rsid w:val="00630CF3"/>
    <w:rsid w:val="00630E71"/>
    <w:rsid w:val="006318D2"/>
    <w:rsid w:val="006322CA"/>
    <w:rsid w:val="006322D6"/>
    <w:rsid w:val="006322E0"/>
    <w:rsid w:val="006324D9"/>
    <w:rsid w:val="006325D7"/>
    <w:rsid w:val="00632FAC"/>
    <w:rsid w:val="00634033"/>
    <w:rsid w:val="00634443"/>
    <w:rsid w:val="00634CF8"/>
    <w:rsid w:val="00634D58"/>
    <w:rsid w:val="00634FA4"/>
    <w:rsid w:val="00635EEB"/>
    <w:rsid w:val="006366F7"/>
    <w:rsid w:val="006367FA"/>
    <w:rsid w:val="00637E53"/>
    <w:rsid w:val="006402FF"/>
    <w:rsid w:val="006413F5"/>
    <w:rsid w:val="00641A99"/>
    <w:rsid w:val="00641B58"/>
    <w:rsid w:val="00641F30"/>
    <w:rsid w:val="006424E7"/>
    <w:rsid w:val="00642FDF"/>
    <w:rsid w:val="00643E29"/>
    <w:rsid w:val="00643ED0"/>
    <w:rsid w:val="00644624"/>
    <w:rsid w:val="00644AAE"/>
    <w:rsid w:val="00645C1C"/>
    <w:rsid w:val="00645D43"/>
    <w:rsid w:val="00645F08"/>
    <w:rsid w:val="00646C4D"/>
    <w:rsid w:val="00647E85"/>
    <w:rsid w:val="00650180"/>
    <w:rsid w:val="0065021C"/>
    <w:rsid w:val="00650729"/>
    <w:rsid w:val="00650D34"/>
    <w:rsid w:val="006510A9"/>
    <w:rsid w:val="00651470"/>
    <w:rsid w:val="006514C7"/>
    <w:rsid w:val="006517E6"/>
    <w:rsid w:val="00652267"/>
    <w:rsid w:val="006524D5"/>
    <w:rsid w:val="00652D49"/>
    <w:rsid w:val="00652E93"/>
    <w:rsid w:val="00652FFA"/>
    <w:rsid w:val="006537A9"/>
    <w:rsid w:val="006557F1"/>
    <w:rsid w:val="00655D60"/>
    <w:rsid w:val="00656148"/>
    <w:rsid w:val="006561F2"/>
    <w:rsid w:val="00656BC0"/>
    <w:rsid w:val="00656DC0"/>
    <w:rsid w:val="00657047"/>
    <w:rsid w:val="00657EEE"/>
    <w:rsid w:val="0066071C"/>
    <w:rsid w:val="0066081D"/>
    <w:rsid w:val="00660830"/>
    <w:rsid w:val="006609E6"/>
    <w:rsid w:val="00660FD7"/>
    <w:rsid w:val="0066125A"/>
    <w:rsid w:val="00661BAA"/>
    <w:rsid w:val="00662166"/>
    <w:rsid w:val="00662354"/>
    <w:rsid w:val="0066235F"/>
    <w:rsid w:val="006624F7"/>
    <w:rsid w:val="00662AEC"/>
    <w:rsid w:val="0066314E"/>
    <w:rsid w:val="0066396F"/>
    <w:rsid w:val="00664A4D"/>
    <w:rsid w:val="00665935"/>
    <w:rsid w:val="00665DC7"/>
    <w:rsid w:val="0066634A"/>
    <w:rsid w:val="0066646C"/>
    <w:rsid w:val="006672F0"/>
    <w:rsid w:val="006673B1"/>
    <w:rsid w:val="006700C7"/>
    <w:rsid w:val="00670145"/>
    <w:rsid w:val="0067043A"/>
    <w:rsid w:val="0067058E"/>
    <w:rsid w:val="00670739"/>
    <w:rsid w:val="0067079C"/>
    <w:rsid w:val="00671BA1"/>
    <w:rsid w:val="0067285D"/>
    <w:rsid w:val="00672C4C"/>
    <w:rsid w:val="006739C4"/>
    <w:rsid w:val="0067429E"/>
    <w:rsid w:val="00674412"/>
    <w:rsid w:val="00674822"/>
    <w:rsid w:val="00674A0F"/>
    <w:rsid w:val="00675568"/>
    <w:rsid w:val="00676630"/>
    <w:rsid w:val="00676BAB"/>
    <w:rsid w:val="00676E8F"/>
    <w:rsid w:val="0067702C"/>
    <w:rsid w:val="006772F2"/>
    <w:rsid w:val="00677554"/>
    <w:rsid w:val="006803FB"/>
    <w:rsid w:val="00680F4E"/>
    <w:rsid w:val="006815F7"/>
    <w:rsid w:val="00683802"/>
    <w:rsid w:val="00683F55"/>
    <w:rsid w:val="0068411B"/>
    <w:rsid w:val="006847E6"/>
    <w:rsid w:val="00684A73"/>
    <w:rsid w:val="0068516A"/>
    <w:rsid w:val="00685502"/>
    <w:rsid w:val="00685781"/>
    <w:rsid w:val="006859C5"/>
    <w:rsid w:val="00685B15"/>
    <w:rsid w:val="00685D5C"/>
    <w:rsid w:val="00685E1D"/>
    <w:rsid w:val="00686B33"/>
    <w:rsid w:val="00686B46"/>
    <w:rsid w:val="00686F43"/>
    <w:rsid w:val="0068740E"/>
    <w:rsid w:val="00687C53"/>
    <w:rsid w:val="00690762"/>
    <w:rsid w:val="00690B70"/>
    <w:rsid w:val="00690B85"/>
    <w:rsid w:val="00690B9E"/>
    <w:rsid w:val="00690C40"/>
    <w:rsid w:val="00691126"/>
    <w:rsid w:val="00691521"/>
    <w:rsid w:val="006915ED"/>
    <w:rsid w:val="00691F1B"/>
    <w:rsid w:val="006920EC"/>
    <w:rsid w:val="00692383"/>
    <w:rsid w:val="00692B45"/>
    <w:rsid w:val="00692EB8"/>
    <w:rsid w:val="006933BB"/>
    <w:rsid w:val="00693693"/>
    <w:rsid w:val="0069390E"/>
    <w:rsid w:val="00693D14"/>
    <w:rsid w:val="00693F9D"/>
    <w:rsid w:val="00694F87"/>
    <w:rsid w:val="006956E1"/>
    <w:rsid w:val="00695836"/>
    <w:rsid w:val="0069591B"/>
    <w:rsid w:val="00695B78"/>
    <w:rsid w:val="0069603B"/>
    <w:rsid w:val="00696AD6"/>
    <w:rsid w:val="00697137"/>
    <w:rsid w:val="00697348"/>
    <w:rsid w:val="00697372"/>
    <w:rsid w:val="0069747D"/>
    <w:rsid w:val="006977B2"/>
    <w:rsid w:val="006A036B"/>
    <w:rsid w:val="006A0813"/>
    <w:rsid w:val="006A0A28"/>
    <w:rsid w:val="006A1365"/>
    <w:rsid w:val="006A159D"/>
    <w:rsid w:val="006A15A8"/>
    <w:rsid w:val="006A2EDA"/>
    <w:rsid w:val="006A4702"/>
    <w:rsid w:val="006A4F41"/>
    <w:rsid w:val="006A526E"/>
    <w:rsid w:val="006A59FB"/>
    <w:rsid w:val="006A5AB9"/>
    <w:rsid w:val="006A68B4"/>
    <w:rsid w:val="006A68E2"/>
    <w:rsid w:val="006A6918"/>
    <w:rsid w:val="006A6A20"/>
    <w:rsid w:val="006A6B1A"/>
    <w:rsid w:val="006A6BC7"/>
    <w:rsid w:val="006A6FB7"/>
    <w:rsid w:val="006A7A7B"/>
    <w:rsid w:val="006A7AF3"/>
    <w:rsid w:val="006B01E8"/>
    <w:rsid w:val="006B0328"/>
    <w:rsid w:val="006B0ED1"/>
    <w:rsid w:val="006B1218"/>
    <w:rsid w:val="006B1CD3"/>
    <w:rsid w:val="006B2AB2"/>
    <w:rsid w:val="006B2F18"/>
    <w:rsid w:val="006B3177"/>
    <w:rsid w:val="006B35C2"/>
    <w:rsid w:val="006B3A68"/>
    <w:rsid w:val="006B3B5B"/>
    <w:rsid w:val="006B3D60"/>
    <w:rsid w:val="006B4289"/>
    <w:rsid w:val="006B4581"/>
    <w:rsid w:val="006B45FA"/>
    <w:rsid w:val="006B48C1"/>
    <w:rsid w:val="006B54F4"/>
    <w:rsid w:val="006B58AD"/>
    <w:rsid w:val="006B5A29"/>
    <w:rsid w:val="006B5C9D"/>
    <w:rsid w:val="006B60C9"/>
    <w:rsid w:val="006B629E"/>
    <w:rsid w:val="006B6AC5"/>
    <w:rsid w:val="006B6BCE"/>
    <w:rsid w:val="006B6D31"/>
    <w:rsid w:val="006B6FA7"/>
    <w:rsid w:val="006B705E"/>
    <w:rsid w:val="006B7B59"/>
    <w:rsid w:val="006B7D1F"/>
    <w:rsid w:val="006C03A6"/>
    <w:rsid w:val="006C0457"/>
    <w:rsid w:val="006C073A"/>
    <w:rsid w:val="006C108A"/>
    <w:rsid w:val="006C10CD"/>
    <w:rsid w:val="006C14C3"/>
    <w:rsid w:val="006C164A"/>
    <w:rsid w:val="006C1C91"/>
    <w:rsid w:val="006C1D0D"/>
    <w:rsid w:val="006C1D8A"/>
    <w:rsid w:val="006C1F1D"/>
    <w:rsid w:val="006C1F2E"/>
    <w:rsid w:val="006C2F9C"/>
    <w:rsid w:val="006C3157"/>
    <w:rsid w:val="006C476A"/>
    <w:rsid w:val="006C486F"/>
    <w:rsid w:val="006C56DE"/>
    <w:rsid w:val="006C6531"/>
    <w:rsid w:val="006C6830"/>
    <w:rsid w:val="006C6C13"/>
    <w:rsid w:val="006C701B"/>
    <w:rsid w:val="006C703A"/>
    <w:rsid w:val="006C7052"/>
    <w:rsid w:val="006D11F7"/>
    <w:rsid w:val="006D1DA4"/>
    <w:rsid w:val="006D2099"/>
    <w:rsid w:val="006D2332"/>
    <w:rsid w:val="006D282D"/>
    <w:rsid w:val="006D3614"/>
    <w:rsid w:val="006D3B81"/>
    <w:rsid w:val="006D3E56"/>
    <w:rsid w:val="006D3F10"/>
    <w:rsid w:val="006D4280"/>
    <w:rsid w:val="006D47F5"/>
    <w:rsid w:val="006D4803"/>
    <w:rsid w:val="006D56AA"/>
    <w:rsid w:val="006D5C61"/>
    <w:rsid w:val="006D5E24"/>
    <w:rsid w:val="006D6318"/>
    <w:rsid w:val="006D66BA"/>
    <w:rsid w:val="006D69E9"/>
    <w:rsid w:val="006D6B48"/>
    <w:rsid w:val="006D6B88"/>
    <w:rsid w:val="006D6BD6"/>
    <w:rsid w:val="006D70BA"/>
    <w:rsid w:val="006D73D2"/>
    <w:rsid w:val="006D73E1"/>
    <w:rsid w:val="006D774A"/>
    <w:rsid w:val="006D776D"/>
    <w:rsid w:val="006D7C76"/>
    <w:rsid w:val="006D7F7B"/>
    <w:rsid w:val="006E00F8"/>
    <w:rsid w:val="006E04D4"/>
    <w:rsid w:val="006E0911"/>
    <w:rsid w:val="006E1AD7"/>
    <w:rsid w:val="006E21C3"/>
    <w:rsid w:val="006E241D"/>
    <w:rsid w:val="006E2552"/>
    <w:rsid w:val="006E280E"/>
    <w:rsid w:val="006E32AE"/>
    <w:rsid w:val="006E3504"/>
    <w:rsid w:val="006E38C0"/>
    <w:rsid w:val="006E3939"/>
    <w:rsid w:val="006E3A1A"/>
    <w:rsid w:val="006E3E1B"/>
    <w:rsid w:val="006E3FF2"/>
    <w:rsid w:val="006E430D"/>
    <w:rsid w:val="006E43D1"/>
    <w:rsid w:val="006E474E"/>
    <w:rsid w:val="006E4D44"/>
    <w:rsid w:val="006E4DF0"/>
    <w:rsid w:val="006E601F"/>
    <w:rsid w:val="006E6767"/>
    <w:rsid w:val="006E6AFC"/>
    <w:rsid w:val="006E70C3"/>
    <w:rsid w:val="006E7300"/>
    <w:rsid w:val="006F0242"/>
    <w:rsid w:val="006F0478"/>
    <w:rsid w:val="006F04C6"/>
    <w:rsid w:val="006F081A"/>
    <w:rsid w:val="006F1408"/>
    <w:rsid w:val="006F1CCC"/>
    <w:rsid w:val="006F239E"/>
    <w:rsid w:val="006F27FB"/>
    <w:rsid w:val="006F2CC8"/>
    <w:rsid w:val="006F3345"/>
    <w:rsid w:val="006F4DF4"/>
    <w:rsid w:val="006F5586"/>
    <w:rsid w:val="006F607F"/>
    <w:rsid w:val="006F6FBD"/>
    <w:rsid w:val="006F7458"/>
    <w:rsid w:val="006F7BDB"/>
    <w:rsid w:val="00700063"/>
    <w:rsid w:val="007010B5"/>
    <w:rsid w:val="007023E9"/>
    <w:rsid w:val="0070251D"/>
    <w:rsid w:val="00702E1D"/>
    <w:rsid w:val="00703308"/>
    <w:rsid w:val="0070388B"/>
    <w:rsid w:val="007048A3"/>
    <w:rsid w:val="00704A00"/>
    <w:rsid w:val="00705B71"/>
    <w:rsid w:val="00706453"/>
    <w:rsid w:val="00706B21"/>
    <w:rsid w:val="0070707D"/>
    <w:rsid w:val="007074AF"/>
    <w:rsid w:val="00707A0C"/>
    <w:rsid w:val="0071007D"/>
    <w:rsid w:val="00710101"/>
    <w:rsid w:val="00710985"/>
    <w:rsid w:val="007109A0"/>
    <w:rsid w:val="007109E0"/>
    <w:rsid w:val="00710B19"/>
    <w:rsid w:val="0071124F"/>
    <w:rsid w:val="00711584"/>
    <w:rsid w:val="00711878"/>
    <w:rsid w:val="00711973"/>
    <w:rsid w:val="00711D87"/>
    <w:rsid w:val="00712548"/>
    <w:rsid w:val="00712DB5"/>
    <w:rsid w:val="00713A4E"/>
    <w:rsid w:val="00715519"/>
    <w:rsid w:val="00715BF7"/>
    <w:rsid w:val="0071672F"/>
    <w:rsid w:val="007168EE"/>
    <w:rsid w:val="00717220"/>
    <w:rsid w:val="0071775F"/>
    <w:rsid w:val="00717E0C"/>
    <w:rsid w:val="00720410"/>
    <w:rsid w:val="007206FB"/>
    <w:rsid w:val="00720A05"/>
    <w:rsid w:val="00720E14"/>
    <w:rsid w:val="00721647"/>
    <w:rsid w:val="00721C2F"/>
    <w:rsid w:val="00722288"/>
    <w:rsid w:val="0072341F"/>
    <w:rsid w:val="007239B4"/>
    <w:rsid w:val="007239DC"/>
    <w:rsid w:val="00723ADA"/>
    <w:rsid w:val="007244BC"/>
    <w:rsid w:val="00724919"/>
    <w:rsid w:val="007256E4"/>
    <w:rsid w:val="0072570D"/>
    <w:rsid w:val="007257FC"/>
    <w:rsid w:val="00725DB0"/>
    <w:rsid w:val="00726700"/>
    <w:rsid w:val="00726A26"/>
    <w:rsid w:val="00726B58"/>
    <w:rsid w:val="00727127"/>
    <w:rsid w:val="007275FA"/>
    <w:rsid w:val="00727C6D"/>
    <w:rsid w:val="00727E96"/>
    <w:rsid w:val="007304B4"/>
    <w:rsid w:val="00730F3B"/>
    <w:rsid w:val="00731128"/>
    <w:rsid w:val="0073148F"/>
    <w:rsid w:val="00731C68"/>
    <w:rsid w:val="0073204E"/>
    <w:rsid w:val="00732190"/>
    <w:rsid w:val="007327DD"/>
    <w:rsid w:val="007338E0"/>
    <w:rsid w:val="00733A17"/>
    <w:rsid w:val="00733E8A"/>
    <w:rsid w:val="00734299"/>
    <w:rsid w:val="007342F3"/>
    <w:rsid w:val="00734CD9"/>
    <w:rsid w:val="0073654F"/>
    <w:rsid w:val="007365CD"/>
    <w:rsid w:val="007371C1"/>
    <w:rsid w:val="007377CB"/>
    <w:rsid w:val="00737A61"/>
    <w:rsid w:val="00737C77"/>
    <w:rsid w:val="0074009A"/>
    <w:rsid w:val="00742C20"/>
    <w:rsid w:val="00742EBA"/>
    <w:rsid w:val="00743044"/>
    <w:rsid w:val="0074318E"/>
    <w:rsid w:val="00743365"/>
    <w:rsid w:val="00743928"/>
    <w:rsid w:val="00744216"/>
    <w:rsid w:val="00744960"/>
    <w:rsid w:val="00744C4E"/>
    <w:rsid w:val="00744DEB"/>
    <w:rsid w:val="0074580A"/>
    <w:rsid w:val="00745BAE"/>
    <w:rsid w:val="00745EC3"/>
    <w:rsid w:val="007462F4"/>
    <w:rsid w:val="00746D7F"/>
    <w:rsid w:val="007475EF"/>
    <w:rsid w:val="00747C27"/>
    <w:rsid w:val="00750CCE"/>
    <w:rsid w:val="007519D5"/>
    <w:rsid w:val="00751CD6"/>
    <w:rsid w:val="0075201D"/>
    <w:rsid w:val="00752549"/>
    <w:rsid w:val="007531E4"/>
    <w:rsid w:val="0075338E"/>
    <w:rsid w:val="00753B0C"/>
    <w:rsid w:val="00753F40"/>
    <w:rsid w:val="0075499D"/>
    <w:rsid w:val="00754A32"/>
    <w:rsid w:val="00755005"/>
    <w:rsid w:val="0075583F"/>
    <w:rsid w:val="00755E7E"/>
    <w:rsid w:val="007563CA"/>
    <w:rsid w:val="00756CD0"/>
    <w:rsid w:val="0075711D"/>
    <w:rsid w:val="00757318"/>
    <w:rsid w:val="007603A7"/>
    <w:rsid w:val="007605C7"/>
    <w:rsid w:val="007606E8"/>
    <w:rsid w:val="007609F2"/>
    <w:rsid w:val="007615DF"/>
    <w:rsid w:val="0076160C"/>
    <w:rsid w:val="007619E7"/>
    <w:rsid w:val="00761E44"/>
    <w:rsid w:val="0076249C"/>
    <w:rsid w:val="0076263B"/>
    <w:rsid w:val="00762C0C"/>
    <w:rsid w:val="007636F7"/>
    <w:rsid w:val="00763BB7"/>
    <w:rsid w:val="00763E31"/>
    <w:rsid w:val="0076445F"/>
    <w:rsid w:val="0076449B"/>
    <w:rsid w:val="007644D1"/>
    <w:rsid w:val="0076463F"/>
    <w:rsid w:val="00764649"/>
    <w:rsid w:val="00764CDD"/>
    <w:rsid w:val="00764E2E"/>
    <w:rsid w:val="0076567F"/>
    <w:rsid w:val="007659C2"/>
    <w:rsid w:val="0076661A"/>
    <w:rsid w:val="00766A7C"/>
    <w:rsid w:val="00770717"/>
    <w:rsid w:val="00770AAB"/>
    <w:rsid w:val="00770B34"/>
    <w:rsid w:val="007711C1"/>
    <w:rsid w:val="007718AF"/>
    <w:rsid w:val="00771A5A"/>
    <w:rsid w:val="0077240E"/>
    <w:rsid w:val="007726F7"/>
    <w:rsid w:val="00772972"/>
    <w:rsid w:val="00772C81"/>
    <w:rsid w:val="00773633"/>
    <w:rsid w:val="007737D2"/>
    <w:rsid w:val="0077413C"/>
    <w:rsid w:val="0077434B"/>
    <w:rsid w:val="0077444D"/>
    <w:rsid w:val="0077466E"/>
    <w:rsid w:val="00774879"/>
    <w:rsid w:val="007748CA"/>
    <w:rsid w:val="00774DEF"/>
    <w:rsid w:val="00774ECB"/>
    <w:rsid w:val="00775398"/>
    <w:rsid w:val="007755CB"/>
    <w:rsid w:val="00776015"/>
    <w:rsid w:val="00776382"/>
    <w:rsid w:val="007767C0"/>
    <w:rsid w:val="00777087"/>
    <w:rsid w:val="00777BA9"/>
    <w:rsid w:val="00777CA8"/>
    <w:rsid w:val="00777D73"/>
    <w:rsid w:val="00780040"/>
    <w:rsid w:val="00780B86"/>
    <w:rsid w:val="00780C4C"/>
    <w:rsid w:val="0078165B"/>
    <w:rsid w:val="00781A34"/>
    <w:rsid w:val="00781B2C"/>
    <w:rsid w:val="00781E39"/>
    <w:rsid w:val="007842E7"/>
    <w:rsid w:val="0078584D"/>
    <w:rsid w:val="00785E3B"/>
    <w:rsid w:val="00785F25"/>
    <w:rsid w:val="0078615D"/>
    <w:rsid w:val="0079054F"/>
    <w:rsid w:val="007907B8"/>
    <w:rsid w:val="00792597"/>
    <w:rsid w:val="00792919"/>
    <w:rsid w:val="00792932"/>
    <w:rsid w:val="00792DCC"/>
    <w:rsid w:val="00792DE1"/>
    <w:rsid w:val="00793492"/>
    <w:rsid w:val="0079388F"/>
    <w:rsid w:val="00793A41"/>
    <w:rsid w:val="007940B8"/>
    <w:rsid w:val="00794321"/>
    <w:rsid w:val="007943F4"/>
    <w:rsid w:val="00794936"/>
    <w:rsid w:val="00794C75"/>
    <w:rsid w:val="007958C2"/>
    <w:rsid w:val="007962FD"/>
    <w:rsid w:val="00796942"/>
    <w:rsid w:val="0079696B"/>
    <w:rsid w:val="007969E1"/>
    <w:rsid w:val="00796A77"/>
    <w:rsid w:val="00796DAF"/>
    <w:rsid w:val="007971D7"/>
    <w:rsid w:val="007971E7"/>
    <w:rsid w:val="007978E5"/>
    <w:rsid w:val="007A0A78"/>
    <w:rsid w:val="007A0E54"/>
    <w:rsid w:val="007A0FA8"/>
    <w:rsid w:val="007A1497"/>
    <w:rsid w:val="007A16F4"/>
    <w:rsid w:val="007A1863"/>
    <w:rsid w:val="007A19EF"/>
    <w:rsid w:val="007A2278"/>
    <w:rsid w:val="007A22E1"/>
    <w:rsid w:val="007A26D6"/>
    <w:rsid w:val="007A317D"/>
    <w:rsid w:val="007A355E"/>
    <w:rsid w:val="007A3616"/>
    <w:rsid w:val="007A479C"/>
    <w:rsid w:val="007A487A"/>
    <w:rsid w:val="007A4B4E"/>
    <w:rsid w:val="007A501D"/>
    <w:rsid w:val="007A5311"/>
    <w:rsid w:val="007A54F5"/>
    <w:rsid w:val="007A5778"/>
    <w:rsid w:val="007A5E80"/>
    <w:rsid w:val="007A6EFF"/>
    <w:rsid w:val="007A6F53"/>
    <w:rsid w:val="007A70C9"/>
    <w:rsid w:val="007A74AA"/>
    <w:rsid w:val="007A76DA"/>
    <w:rsid w:val="007B02AB"/>
    <w:rsid w:val="007B0BF7"/>
    <w:rsid w:val="007B14DE"/>
    <w:rsid w:val="007B2C3B"/>
    <w:rsid w:val="007B3264"/>
    <w:rsid w:val="007B3E51"/>
    <w:rsid w:val="007B427A"/>
    <w:rsid w:val="007B43E9"/>
    <w:rsid w:val="007B4523"/>
    <w:rsid w:val="007B546A"/>
    <w:rsid w:val="007B5688"/>
    <w:rsid w:val="007B59A4"/>
    <w:rsid w:val="007B631E"/>
    <w:rsid w:val="007B6C5F"/>
    <w:rsid w:val="007B763A"/>
    <w:rsid w:val="007B7D07"/>
    <w:rsid w:val="007C0D12"/>
    <w:rsid w:val="007C11A1"/>
    <w:rsid w:val="007C21D1"/>
    <w:rsid w:val="007C2694"/>
    <w:rsid w:val="007C26CC"/>
    <w:rsid w:val="007C3578"/>
    <w:rsid w:val="007C387A"/>
    <w:rsid w:val="007C3D12"/>
    <w:rsid w:val="007C434C"/>
    <w:rsid w:val="007C4BD1"/>
    <w:rsid w:val="007C4F9D"/>
    <w:rsid w:val="007C5968"/>
    <w:rsid w:val="007C5CC5"/>
    <w:rsid w:val="007C5CF7"/>
    <w:rsid w:val="007C6CF3"/>
    <w:rsid w:val="007C7066"/>
    <w:rsid w:val="007C706B"/>
    <w:rsid w:val="007C7C53"/>
    <w:rsid w:val="007D01B7"/>
    <w:rsid w:val="007D03BF"/>
    <w:rsid w:val="007D1263"/>
    <w:rsid w:val="007D1401"/>
    <w:rsid w:val="007D18A5"/>
    <w:rsid w:val="007D1E14"/>
    <w:rsid w:val="007D2311"/>
    <w:rsid w:val="007D2855"/>
    <w:rsid w:val="007D39B6"/>
    <w:rsid w:val="007D3CCA"/>
    <w:rsid w:val="007D3E8E"/>
    <w:rsid w:val="007D5A0D"/>
    <w:rsid w:val="007D5B3D"/>
    <w:rsid w:val="007D6176"/>
    <w:rsid w:val="007D626D"/>
    <w:rsid w:val="007D6B01"/>
    <w:rsid w:val="007D6FC6"/>
    <w:rsid w:val="007D712E"/>
    <w:rsid w:val="007D7BA9"/>
    <w:rsid w:val="007E02FD"/>
    <w:rsid w:val="007E04B8"/>
    <w:rsid w:val="007E0943"/>
    <w:rsid w:val="007E14E3"/>
    <w:rsid w:val="007E1DCB"/>
    <w:rsid w:val="007E29EB"/>
    <w:rsid w:val="007E2C49"/>
    <w:rsid w:val="007E3871"/>
    <w:rsid w:val="007E3F7C"/>
    <w:rsid w:val="007E50EB"/>
    <w:rsid w:val="007E56EA"/>
    <w:rsid w:val="007E5AA6"/>
    <w:rsid w:val="007E5C13"/>
    <w:rsid w:val="007E5C94"/>
    <w:rsid w:val="007E6278"/>
    <w:rsid w:val="007E6697"/>
    <w:rsid w:val="007E748F"/>
    <w:rsid w:val="007E7FC1"/>
    <w:rsid w:val="007F0FA6"/>
    <w:rsid w:val="007F1267"/>
    <w:rsid w:val="007F1A0B"/>
    <w:rsid w:val="007F1D67"/>
    <w:rsid w:val="007F2007"/>
    <w:rsid w:val="007F20CD"/>
    <w:rsid w:val="007F2597"/>
    <w:rsid w:val="007F2BA6"/>
    <w:rsid w:val="007F3365"/>
    <w:rsid w:val="007F3AA4"/>
    <w:rsid w:val="007F67EA"/>
    <w:rsid w:val="007F68AB"/>
    <w:rsid w:val="007F6CCC"/>
    <w:rsid w:val="007F73E2"/>
    <w:rsid w:val="007F76FA"/>
    <w:rsid w:val="007F7D90"/>
    <w:rsid w:val="007F7FE4"/>
    <w:rsid w:val="008001B2"/>
    <w:rsid w:val="0080069B"/>
    <w:rsid w:val="0080093F"/>
    <w:rsid w:val="00800E98"/>
    <w:rsid w:val="00801339"/>
    <w:rsid w:val="00801480"/>
    <w:rsid w:val="008015EF"/>
    <w:rsid w:val="00801F25"/>
    <w:rsid w:val="00802E02"/>
    <w:rsid w:val="008046D8"/>
    <w:rsid w:val="008056B8"/>
    <w:rsid w:val="00805C5B"/>
    <w:rsid w:val="00805CB2"/>
    <w:rsid w:val="00805CC0"/>
    <w:rsid w:val="0080771F"/>
    <w:rsid w:val="00807A99"/>
    <w:rsid w:val="008111EA"/>
    <w:rsid w:val="00811FC7"/>
    <w:rsid w:val="008122C1"/>
    <w:rsid w:val="008124C0"/>
    <w:rsid w:val="0081338D"/>
    <w:rsid w:val="008141B8"/>
    <w:rsid w:val="008142B1"/>
    <w:rsid w:val="00814FF0"/>
    <w:rsid w:val="00815586"/>
    <w:rsid w:val="008156BB"/>
    <w:rsid w:val="00815CB7"/>
    <w:rsid w:val="00816D7B"/>
    <w:rsid w:val="00816FAB"/>
    <w:rsid w:val="00817D70"/>
    <w:rsid w:val="008200F7"/>
    <w:rsid w:val="00820304"/>
    <w:rsid w:val="00821469"/>
    <w:rsid w:val="008218D3"/>
    <w:rsid w:val="00823607"/>
    <w:rsid w:val="008236B6"/>
    <w:rsid w:val="00823ADA"/>
    <w:rsid w:val="008246CF"/>
    <w:rsid w:val="00824C46"/>
    <w:rsid w:val="00825174"/>
    <w:rsid w:val="00825288"/>
    <w:rsid w:val="00825505"/>
    <w:rsid w:val="008259FE"/>
    <w:rsid w:val="00825B2B"/>
    <w:rsid w:val="00826983"/>
    <w:rsid w:val="00826B09"/>
    <w:rsid w:val="00826E26"/>
    <w:rsid w:val="008277ED"/>
    <w:rsid w:val="00827A9B"/>
    <w:rsid w:val="00827AC1"/>
    <w:rsid w:val="00827F2C"/>
    <w:rsid w:val="00830D0B"/>
    <w:rsid w:val="00830D7F"/>
    <w:rsid w:val="00831372"/>
    <w:rsid w:val="00831E90"/>
    <w:rsid w:val="00831FD7"/>
    <w:rsid w:val="00832572"/>
    <w:rsid w:val="00832866"/>
    <w:rsid w:val="00832A19"/>
    <w:rsid w:val="0083347E"/>
    <w:rsid w:val="00833556"/>
    <w:rsid w:val="008337AF"/>
    <w:rsid w:val="00833973"/>
    <w:rsid w:val="008339BC"/>
    <w:rsid w:val="00834A42"/>
    <w:rsid w:val="008352D5"/>
    <w:rsid w:val="008358B6"/>
    <w:rsid w:val="00836D7F"/>
    <w:rsid w:val="00840488"/>
    <w:rsid w:val="00840691"/>
    <w:rsid w:val="00840F26"/>
    <w:rsid w:val="00840F80"/>
    <w:rsid w:val="00841061"/>
    <w:rsid w:val="00841141"/>
    <w:rsid w:val="008411BD"/>
    <w:rsid w:val="008411F6"/>
    <w:rsid w:val="008415B7"/>
    <w:rsid w:val="00841866"/>
    <w:rsid w:val="008422C3"/>
    <w:rsid w:val="00842455"/>
    <w:rsid w:val="00842C13"/>
    <w:rsid w:val="00843AEB"/>
    <w:rsid w:val="00845137"/>
    <w:rsid w:val="0084576B"/>
    <w:rsid w:val="00845946"/>
    <w:rsid w:val="0084643C"/>
    <w:rsid w:val="008474AE"/>
    <w:rsid w:val="00850004"/>
    <w:rsid w:val="00850016"/>
    <w:rsid w:val="0085137A"/>
    <w:rsid w:val="008522C7"/>
    <w:rsid w:val="00853EFB"/>
    <w:rsid w:val="00854DE5"/>
    <w:rsid w:val="008555C4"/>
    <w:rsid w:val="0085565B"/>
    <w:rsid w:val="00855B25"/>
    <w:rsid w:val="00856378"/>
    <w:rsid w:val="008569CE"/>
    <w:rsid w:val="008569E1"/>
    <w:rsid w:val="00856A7D"/>
    <w:rsid w:val="00856CB5"/>
    <w:rsid w:val="008574FE"/>
    <w:rsid w:val="008604BD"/>
    <w:rsid w:val="008607C8"/>
    <w:rsid w:val="008611DB"/>
    <w:rsid w:val="0086133E"/>
    <w:rsid w:val="008614E9"/>
    <w:rsid w:val="00861591"/>
    <w:rsid w:val="00861AB5"/>
    <w:rsid w:val="00861BE2"/>
    <w:rsid w:val="00863EEF"/>
    <w:rsid w:val="008649ED"/>
    <w:rsid w:val="00864E7F"/>
    <w:rsid w:val="008655DC"/>
    <w:rsid w:val="00866472"/>
    <w:rsid w:val="00866A92"/>
    <w:rsid w:val="00867736"/>
    <w:rsid w:val="008677EB"/>
    <w:rsid w:val="0087007E"/>
    <w:rsid w:val="00870149"/>
    <w:rsid w:val="00872346"/>
    <w:rsid w:val="00873205"/>
    <w:rsid w:val="008748F5"/>
    <w:rsid w:val="00874CE8"/>
    <w:rsid w:val="00875BD9"/>
    <w:rsid w:val="00876DB2"/>
    <w:rsid w:val="00876E8D"/>
    <w:rsid w:val="00877785"/>
    <w:rsid w:val="00877DF6"/>
    <w:rsid w:val="00880103"/>
    <w:rsid w:val="0088056B"/>
    <w:rsid w:val="00880BA7"/>
    <w:rsid w:val="00881487"/>
    <w:rsid w:val="008817BE"/>
    <w:rsid w:val="00882834"/>
    <w:rsid w:val="00882C6A"/>
    <w:rsid w:val="00883244"/>
    <w:rsid w:val="00883D8A"/>
    <w:rsid w:val="008841E4"/>
    <w:rsid w:val="0088599B"/>
    <w:rsid w:val="0088640D"/>
    <w:rsid w:val="00887431"/>
    <w:rsid w:val="0088791B"/>
    <w:rsid w:val="00887A4D"/>
    <w:rsid w:val="00887FDB"/>
    <w:rsid w:val="00890EFA"/>
    <w:rsid w:val="00891979"/>
    <w:rsid w:val="00891AEA"/>
    <w:rsid w:val="00891F92"/>
    <w:rsid w:val="008929FC"/>
    <w:rsid w:val="00892D98"/>
    <w:rsid w:val="00893AD8"/>
    <w:rsid w:val="00893CCD"/>
    <w:rsid w:val="0089437C"/>
    <w:rsid w:val="00894589"/>
    <w:rsid w:val="00894776"/>
    <w:rsid w:val="008948BB"/>
    <w:rsid w:val="00894ABD"/>
    <w:rsid w:val="00894CE6"/>
    <w:rsid w:val="00894E56"/>
    <w:rsid w:val="0089591E"/>
    <w:rsid w:val="00896CBD"/>
    <w:rsid w:val="0089706C"/>
    <w:rsid w:val="00897695"/>
    <w:rsid w:val="00897D5B"/>
    <w:rsid w:val="008A070B"/>
    <w:rsid w:val="008A129D"/>
    <w:rsid w:val="008A1A4F"/>
    <w:rsid w:val="008A1A9D"/>
    <w:rsid w:val="008A22A8"/>
    <w:rsid w:val="008A2345"/>
    <w:rsid w:val="008A24A3"/>
    <w:rsid w:val="008A2A72"/>
    <w:rsid w:val="008A3031"/>
    <w:rsid w:val="008A34AD"/>
    <w:rsid w:val="008A38C2"/>
    <w:rsid w:val="008A3928"/>
    <w:rsid w:val="008A4093"/>
    <w:rsid w:val="008A41CB"/>
    <w:rsid w:val="008A493D"/>
    <w:rsid w:val="008A622A"/>
    <w:rsid w:val="008A647D"/>
    <w:rsid w:val="008A694A"/>
    <w:rsid w:val="008A6BFA"/>
    <w:rsid w:val="008A74A6"/>
    <w:rsid w:val="008B045C"/>
    <w:rsid w:val="008B0AE0"/>
    <w:rsid w:val="008B0B3B"/>
    <w:rsid w:val="008B1115"/>
    <w:rsid w:val="008B21A6"/>
    <w:rsid w:val="008B2A29"/>
    <w:rsid w:val="008B339B"/>
    <w:rsid w:val="008B40C2"/>
    <w:rsid w:val="008B4581"/>
    <w:rsid w:val="008B55F2"/>
    <w:rsid w:val="008B57CE"/>
    <w:rsid w:val="008B6316"/>
    <w:rsid w:val="008B63EC"/>
    <w:rsid w:val="008B6919"/>
    <w:rsid w:val="008B7384"/>
    <w:rsid w:val="008B75B5"/>
    <w:rsid w:val="008B7D9A"/>
    <w:rsid w:val="008C021F"/>
    <w:rsid w:val="008C05DD"/>
    <w:rsid w:val="008C074E"/>
    <w:rsid w:val="008C0AD5"/>
    <w:rsid w:val="008C0C5C"/>
    <w:rsid w:val="008C117E"/>
    <w:rsid w:val="008C188D"/>
    <w:rsid w:val="008C1AC2"/>
    <w:rsid w:val="008C1C2A"/>
    <w:rsid w:val="008C3464"/>
    <w:rsid w:val="008C3D8B"/>
    <w:rsid w:val="008C615F"/>
    <w:rsid w:val="008C621D"/>
    <w:rsid w:val="008C6338"/>
    <w:rsid w:val="008C6648"/>
    <w:rsid w:val="008C6BD1"/>
    <w:rsid w:val="008C728F"/>
    <w:rsid w:val="008D0D51"/>
    <w:rsid w:val="008D1148"/>
    <w:rsid w:val="008D1631"/>
    <w:rsid w:val="008D1684"/>
    <w:rsid w:val="008D1EB9"/>
    <w:rsid w:val="008D31C1"/>
    <w:rsid w:val="008D3B35"/>
    <w:rsid w:val="008D4045"/>
    <w:rsid w:val="008D40D2"/>
    <w:rsid w:val="008D53A8"/>
    <w:rsid w:val="008D5ADA"/>
    <w:rsid w:val="008D62D2"/>
    <w:rsid w:val="008D7A29"/>
    <w:rsid w:val="008E02EC"/>
    <w:rsid w:val="008E09DE"/>
    <w:rsid w:val="008E0FD4"/>
    <w:rsid w:val="008E13D7"/>
    <w:rsid w:val="008E1F75"/>
    <w:rsid w:val="008E2B40"/>
    <w:rsid w:val="008E2D7C"/>
    <w:rsid w:val="008E3814"/>
    <w:rsid w:val="008E3BDB"/>
    <w:rsid w:val="008E3CAA"/>
    <w:rsid w:val="008E3E76"/>
    <w:rsid w:val="008E44FD"/>
    <w:rsid w:val="008E50A1"/>
    <w:rsid w:val="008E62DA"/>
    <w:rsid w:val="008E6601"/>
    <w:rsid w:val="008E6A21"/>
    <w:rsid w:val="008E6AEA"/>
    <w:rsid w:val="008E6B6E"/>
    <w:rsid w:val="008E6BDB"/>
    <w:rsid w:val="008E7301"/>
    <w:rsid w:val="008F0296"/>
    <w:rsid w:val="008F0F8D"/>
    <w:rsid w:val="008F149D"/>
    <w:rsid w:val="008F1C40"/>
    <w:rsid w:val="008F1DEB"/>
    <w:rsid w:val="008F2AFE"/>
    <w:rsid w:val="008F3C50"/>
    <w:rsid w:val="008F4DA3"/>
    <w:rsid w:val="008F5402"/>
    <w:rsid w:val="008F561F"/>
    <w:rsid w:val="008F68D6"/>
    <w:rsid w:val="008F6AB4"/>
    <w:rsid w:val="008F6C9C"/>
    <w:rsid w:val="008F704D"/>
    <w:rsid w:val="008F7079"/>
    <w:rsid w:val="008F7852"/>
    <w:rsid w:val="009002DC"/>
    <w:rsid w:val="00900430"/>
    <w:rsid w:val="009008C3"/>
    <w:rsid w:val="009009EC"/>
    <w:rsid w:val="00900E74"/>
    <w:rsid w:val="009015A9"/>
    <w:rsid w:val="00902517"/>
    <w:rsid w:val="00902625"/>
    <w:rsid w:val="00902783"/>
    <w:rsid w:val="00902929"/>
    <w:rsid w:val="0090335D"/>
    <w:rsid w:val="00903AEA"/>
    <w:rsid w:val="00903BB7"/>
    <w:rsid w:val="00903F3B"/>
    <w:rsid w:val="009048F7"/>
    <w:rsid w:val="00905D65"/>
    <w:rsid w:val="009065AB"/>
    <w:rsid w:val="009067EF"/>
    <w:rsid w:val="00907076"/>
    <w:rsid w:val="00907477"/>
    <w:rsid w:val="0090747B"/>
    <w:rsid w:val="0090787B"/>
    <w:rsid w:val="00907B3E"/>
    <w:rsid w:val="00907C39"/>
    <w:rsid w:val="009103AD"/>
    <w:rsid w:val="00910815"/>
    <w:rsid w:val="00910817"/>
    <w:rsid w:val="009117A3"/>
    <w:rsid w:val="00912887"/>
    <w:rsid w:val="00913161"/>
    <w:rsid w:val="009131A5"/>
    <w:rsid w:val="00913644"/>
    <w:rsid w:val="00913977"/>
    <w:rsid w:val="00914941"/>
    <w:rsid w:val="009155E0"/>
    <w:rsid w:val="009160E3"/>
    <w:rsid w:val="00917F7C"/>
    <w:rsid w:val="00920463"/>
    <w:rsid w:val="00921370"/>
    <w:rsid w:val="009229FB"/>
    <w:rsid w:val="00923214"/>
    <w:rsid w:val="009242F8"/>
    <w:rsid w:val="00924704"/>
    <w:rsid w:val="0092483F"/>
    <w:rsid w:val="00924CB9"/>
    <w:rsid w:val="009251E1"/>
    <w:rsid w:val="009252C3"/>
    <w:rsid w:val="00925A1D"/>
    <w:rsid w:val="00925BE0"/>
    <w:rsid w:val="00926123"/>
    <w:rsid w:val="00926F37"/>
    <w:rsid w:val="0092718A"/>
    <w:rsid w:val="009271B7"/>
    <w:rsid w:val="00927AB8"/>
    <w:rsid w:val="00927CC5"/>
    <w:rsid w:val="0093151F"/>
    <w:rsid w:val="00932B5E"/>
    <w:rsid w:val="00932CC5"/>
    <w:rsid w:val="00932DA7"/>
    <w:rsid w:val="00933326"/>
    <w:rsid w:val="00934193"/>
    <w:rsid w:val="00934408"/>
    <w:rsid w:val="0093455E"/>
    <w:rsid w:val="009348FA"/>
    <w:rsid w:val="00934D34"/>
    <w:rsid w:val="00935A92"/>
    <w:rsid w:val="00936223"/>
    <w:rsid w:val="00936EA5"/>
    <w:rsid w:val="00937B77"/>
    <w:rsid w:val="009412AB"/>
    <w:rsid w:val="00941E0C"/>
    <w:rsid w:val="009422C2"/>
    <w:rsid w:val="009427CC"/>
    <w:rsid w:val="00942BD3"/>
    <w:rsid w:val="0094303B"/>
    <w:rsid w:val="00943543"/>
    <w:rsid w:val="00943ABF"/>
    <w:rsid w:val="00944288"/>
    <w:rsid w:val="009445E8"/>
    <w:rsid w:val="00944CD9"/>
    <w:rsid w:val="00944F5E"/>
    <w:rsid w:val="00945A18"/>
    <w:rsid w:val="009460E8"/>
    <w:rsid w:val="0094630A"/>
    <w:rsid w:val="009474DC"/>
    <w:rsid w:val="0094773C"/>
    <w:rsid w:val="00947D2E"/>
    <w:rsid w:val="00947DCD"/>
    <w:rsid w:val="0095063F"/>
    <w:rsid w:val="00951A2A"/>
    <w:rsid w:val="00951CB8"/>
    <w:rsid w:val="00951FB6"/>
    <w:rsid w:val="009521C5"/>
    <w:rsid w:val="009530A9"/>
    <w:rsid w:val="009532A6"/>
    <w:rsid w:val="00954B0B"/>
    <w:rsid w:val="00954B62"/>
    <w:rsid w:val="00954DDD"/>
    <w:rsid w:val="009551D8"/>
    <w:rsid w:val="00955B2D"/>
    <w:rsid w:val="00955CC1"/>
    <w:rsid w:val="00955E6A"/>
    <w:rsid w:val="00955E75"/>
    <w:rsid w:val="00955EFD"/>
    <w:rsid w:val="00956762"/>
    <w:rsid w:val="00956BBA"/>
    <w:rsid w:val="00956D6A"/>
    <w:rsid w:val="00956F7C"/>
    <w:rsid w:val="0095758E"/>
    <w:rsid w:val="0096000B"/>
    <w:rsid w:val="0096005F"/>
    <w:rsid w:val="00960303"/>
    <w:rsid w:val="00960349"/>
    <w:rsid w:val="00960F8E"/>
    <w:rsid w:val="00961F17"/>
    <w:rsid w:val="00962613"/>
    <w:rsid w:val="00963A49"/>
    <w:rsid w:val="00964467"/>
    <w:rsid w:val="00964E85"/>
    <w:rsid w:val="0096527E"/>
    <w:rsid w:val="009657D1"/>
    <w:rsid w:val="00965E1E"/>
    <w:rsid w:val="00966500"/>
    <w:rsid w:val="00967373"/>
    <w:rsid w:val="0096786E"/>
    <w:rsid w:val="0097026C"/>
    <w:rsid w:val="00970A1F"/>
    <w:rsid w:val="00970C43"/>
    <w:rsid w:val="00970DDD"/>
    <w:rsid w:val="0097105F"/>
    <w:rsid w:val="00971B65"/>
    <w:rsid w:val="00971E80"/>
    <w:rsid w:val="0097231E"/>
    <w:rsid w:val="0097289F"/>
    <w:rsid w:val="009728DB"/>
    <w:rsid w:val="0097344C"/>
    <w:rsid w:val="0097374C"/>
    <w:rsid w:val="00975B24"/>
    <w:rsid w:val="00975E07"/>
    <w:rsid w:val="00976106"/>
    <w:rsid w:val="00977754"/>
    <w:rsid w:val="00977828"/>
    <w:rsid w:val="00977C52"/>
    <w:rsid w:val="00980162"/>
    <w:rsid w:val="009803AB"/>
    <w:rsid w:val="00980494"/>
    <w:rsid w:val="009804F2"/>
    <w:rsid w:val="00980E9A"/>
    <w:rsid w:val="0098157F"/>
    <w:rsid w:val="00981712"/>
    <w:rsid w:val="00981A1A"/>
    <w:rsid w:val="009827B5"/>
    <w:rsid w:val="00983525"/>
    <w:rsid w:val="00983555"/>
    <w:rsid w:val="00983FB0"/>
    <w:rsid w:val="009856C4"/>
    <w:rsid w:val="00985731"/>
    <w:rsid w:val="00985AB2"/>
    <w:rsid w:val="0098609F"/>
    <w:rsid w:val="00986C78"/>
    <w:rsid w:val="00986EFC"/>
    <w:rsid w:val="00987235"/>
    <w:rsid w:val="009875AB"/>
    <w:rsid w:val="00987998"/>
    <w:rsid w:val="0099029C"/>
    <w:rsid w:val="00990617"/>
    <w:rsid w:val="00990F27"/>
    <w:rsid w:val="00991589"/>
    <w:rsid w:val="009915B8"/>
    <w:rsid w:val="009938AF"/>
    <w:rsid w:val="00993F3E"/>
    <w:rsid w:val="00994986"/>
    <w:rsid w:val="00994BED"/>
    <w:rsid w:val="00995388"/>
    <w:rsid w:val="00995DB9"/>
    <w:rsid w:val="00995EB2"/>
    <w:rsid w:val="0099615F"/>
    <w:rsid w:val="00996175"/>
    <w:rsid w:val="0099669A"/>
    <w:rsid w:val="009971A0"/>
    <w:rsid w:val="009978C0"/>
    <w:rsid w:val="00997F0B"/>
    <w:rsid w:val="009A0035"/>
    <w:rsid w:val="009A01A5"/>
    <w:rsid w:val="009A0744"/>
    <w:rsid w:val="009A0D6B"/>
    <w:rsid w:val="009A1CE0"/>
    <w:rsid w:val="009A1D3C"/>
    <w:rsid w:val="009A2B5E"/>
    <w:rsid w:val="009A313D"/>
    <w:rsid w:val="009A39AF"/>
    <w:rsid w:val="009A3BD6"/>
    <w:rsid w:val="009A3E04"/>
    <w:rsid w:val="009A45FE"/>
    <w:rsid w:val="009A4D02"/>
    <w:rsid w:val="009A504F"/>
    <w:rsid w:val="009A5239"/>
    <w:rsid w:val="009A5ED4"/>
    <w:rsid w:val="009A64BC"/>
    <w:rsid w:val="009A6FDD"/>
    <w:rsid w:val="009A76CA"/>
    <w:rsid w:val="009A7A64"/>
    <w:rsid w:val="009A7AF2"/>
    <w:rsid w:val="009A7F70"/>
    <w:rsid w:val="009B0D40"/>
    <w:rsid w:val="009B2257"/>
    <w:rsid w:val="009B26BF"/>
    <w:rsid w:val="009B2A29"/>
    <w:rsid w:val="009B2F40"/>
    <w:rsid w:val="009B32C5"/>
    <w:rsid w:val="009B3C3E"/>
    <w:rsid w:val="009B4DDA"/>
    <w:rsid w:val="009B4F2C"/>
    <w:rsid w:val="009B5502"/>
    <w:rsid w:val="009B5AB3"/>
    <w:rsid w:val="009B5F72"/>
    <w:rsid w:val="009B66BB"/>
    <w:rsid w:val="009B724D"/>
    <w:rsid w:val="009B73BD"/>
    <w:rsid w:val="009B764E"/>
    <w:rsid w:val="009B7D50"/>
    <w:rsid w:val="009C05EC"/>
    <w:rsid w:val="009C1496"/>
    <w:rsid w:val="009C1F09"/>
    <w:rsid w:val="009C22E4"/>
    <w:rsid w:val="009C2586"/>
    <w:rsid w:val="009C2B70"/>
    <w:rsid w:val="009C31F2"/>
    <w:rsid w:val="009C363D"/>
    <w:rsid w:val="009C3F48"/>
    <w:rsid w:val="009C40D7"/>
    <w:rsid w:val="009C4360"/>
    <w:rsid w:val="009C448D"/>
    <w:rsid w:val="009C44F6"/>
    <w:rsid w:val="009C4C8B"/>
    <w:rsid w:val="009C4CE5"/>
    <w:rsid w:val="009C585B"/>
    <w:rsid w:val="009C5C31"/>
    <w:rsid w:val="009C6797"/>
    <w:rsid w:val="009C72D7"/>
    <w:rsid w:val="009C731F"/>
    <w:rsid w:val="009C7590"/>
    <w:rsid w:val="009C79AB"/>
    <w:rsid w:val="009C7A01"/>
    <w:rsid w:val="009C7A92"/>
    <w:rsid w:val="009C7F14"/>
    <w:rsid w:val="009D018F"/>
    <w:rsid w:val="009D029D"/>
    <w:rsid w:val="009D0F01"/>
    <w:rsid w:val="009D10A7"/>
    <w:rsid w:val="009D13C9"/>
    <w:rsid w:val="009D17ED"/>
    <w:rsid w:val="009D2C0F"/>
    <w:rsid w:val="009D2E2E"/>
    <w:rsid w:val="009D3830"/>
    <w:rsid w:val="009D3975"/>
    <w:rsid w:val="009D3DEB"/>
    <w:rsid w:val="009D4802"/>
    <w:rsid w:val="009D499A"/>
    <w:rsid w:val="009D4B74"/>
    <w:rsid w:val="009D6922"/>
    <w:rsid w:val="009D6F9D"/>
    <w:rsid w:val="009D780E"/>
    <w:rsid w:val="009D78DB"/>
    <w:rsid w:val="009D7ED6"/>
    <w:rsid w:val="009E00C7"/>
    <w:rsid w:val="009E01A4"/>
    <w:rsid w:val="009E0A7B"/>
    <w:rsid w:val="009E0AB4"/>
    <w:rsid w:val="009E0F75"/>
    <w:rsid w:val="009E0F8B"/>
    <w:rsid w:val="009E1372"/>
    <w:rsid w:val="009E13FF"/>
    <w:rsid w:val="009E14EE"/>
    <w:rsid w:val="009E26AB"/>
    <w:rsid w:val="009E2B54"/>
    <w:rsid w:val="009E2E6A"/>
    <w:rsid w:val="009E30EB"/>
    <w:rsid w:val="009E38FF"/>
    <w:rsid w:val="009E3A3A"/>
    <w:rsid w:val="009E4001"/>
    <w:rsid w:val="009E4C04"/>
    <w:rsid w:val="009E4D25"/>
    <w:rsid w:val="009E4E95"/>
    <w:rsid w:val="009E4FB8"/>
    <w:rsid w:val="009E5304"/>
    <w:rsid w:val="009E5FD5"/>
    <w:rsid w:val="009E61E3"/>
    <w:rsid w:val="009E6B67"/>
    <w:rsid w:val="009E7204"/>
    <w:rsid w:val="009F0019"/>
    <w:rsid w:val="009F32DB"/>
    <w:rsid w:val="009F34C5"/>
    <w:rsid w:val="009F39A2"/>
    <w:rsid w:val="009F3C0A"/>
    <w:rsid w:val="009F3E28"/>
    <w:rsid w:val="009F413E"/>
    <w:rsid w:val="009F4BC7"/>
    <w:rsid w:val="009F4EAF"/>
    <w:rsid w:val="009F508A"/>
    <w:rsid w:val="009F62E7"/>
    <w:rsid w:val="009F643D"/>
    <w:rsid w:val="009F6B1D"/>
    <w:rsid w:val="009F6CB0"/>
    <w:rsid w:val="009F7057"/>
    <w:rsid w:val="009F71F9"/>
    <w:rsid w:val="009F7A08"/>
    <w:rsid w:val="009F7F9E"/>
    <w:rsid w:val="00A002CC"/>
    <w:rsid w:val="00A0091C"/>
    <w:rsid w:val="00A0164D"/>
    <w:rsid w:val="00A01A65"/>
    <w:rsid w:val="00A01D0A"/>
    <w:rsid w:val="00A02923"/>
    <w:rsid w:val="00A031FF"/>
    <w:rsid w:val="00A039C8"/>
    <w:rsid w:val="00A03E4D"/>
    <w:rsid w:val="00A04736"/>
    <w:rsid w:val="00A04BDB"/>
    <w:rsid w:val="00A04F1D"/>
    <w:rsid w:val="00A055FC"/>
    <w:rsid w:val="00A05F6E"/>
    <w:rsid w:val="00A060F1"/>
    <w:rsid w:val="00A0626C"/>
    <w:rsid w:val="00A0673F"/>
    <w:rsid w:val="00A06DE0"/>
    <w:rsid w:val="00A07505"/>
    <w:rsid w:val="00A0764D"/>
    <w:rsid w:val="00A07957"/>
    <w:rsid w:val="00A07B0F"/>
    <w:rsid w:val="00A07C6D"/>
    <w:rsid w:val="00A10401"/>
    <w:rsid w:val="00A104DF"/>
    <w:rsid w:val="00A107B3"/>
    <w:rsid w:val="00A1094A"/>
    <w:rsid w:val="00A11438"/>
    <w:rsid w:val="00A11771"/>
    <w:rsid w:val="00A11AC7"/>
    <w:rsid w:val="00A12208"/>
    <w:rsid w:val="00A12883"/>
    <w:rsid w:val="00A12BBC"/>
    <w:rsid w:val="00A14058"/>
    <w:rsid w:val="00A148C3"/>
    <w:rsid w:val="00A14DCC"/>
    <w:rsid w:val="00A1512F"/>
    <w:rsid w:val="00A1554C"/>
    <w:rsid w:val="00A155B7"/>
    <w:rsid w:val="00A1632D"/>
    <w:rsid w:val="00A17BEA"/>
    <w:rsid w:val="00A20214"/>
    <w:rsid w:val="00A21525"/>
    <w:rsid w:val="00A21C64"/>
    <w:rsid w:val="00A21D47"/>
    <w:rsid w:val="00A2237C"/>
    <w:rsid w:val="00A23891"/>
    <w:rsid w:val="00A23AF1"/>
    <w:rsid w:val="00A23BD5"/>
    <w:rsid w:val="00A24262"/>
    <w:rsid w:val="00A242A6"/>
    <w:rsid w:val="00A243A3"/>
    <w:rsid w:val="00A24C88"/>
    <w:rsid w:val="00A255D6"/>
    <w:rsid w:val="00A256BC"/>
    <w:rsid w:val="00A2630E"/>
    <w:rsid w:val="00A26737"/>
    <w:rsid w:val="00A269D7"/>
    <w:rsid w:val="00A26F8E"/>
    <w:rsid w:val="00A26FC7"/>
    <w:rsid w:val="00A2728F"/>
    <w:rsid w:val="00A27553"/>
    <w:rsid w:val="00A2774C"/>
    <w:rsid w:val="00A31528"/>
    <w:rsid w:val="00A31670"/>
    <w:rsid w:val="00A32154"/>
    <w:rsid w:val="00A32721"/>
    <w:rsid w:val="00A32ADF"/>
    <w:rsid w:val="00A3462D"/>
    <w:rsid w:val="00A34C0E"/>
    <w:rsid w:val="00A34ED9"/>
    <w:rsid w:val="00A3543E"/>
    <w:rsid w:val="00A35701"/>
    <w:rsid w:val="00A35935"/>
    <w:rsid w:val="00A35E2A"/>
    <w:rsid w:val="00A35FC3"/>
    <w:rsid w:val="00A40ADC"/>
    <w:rsid w:val="00A40BF4"/>
    <w:rsid w:val="00A40C54"/>
    <w:rsid w:val="00A40F4F"/>
    <w:rsid w:val="00A41F35"/>
    <w:rsid w:val="00A42FB1"/>
    <w:rsid w:val="00A4413C"/>
    <w:rsid w:val="00A44837"/>
    <w:rsid w:val="00A453C6"/>
    <w:rsid w:val="00A459AD"/>
    <w:rsid w:val="00A45DE3"/>
    <w:rsid w:val="00A46B83"/>
    <w:rsid w:val="00A5014A"/>
    <w:rsid w:val="00A52B26"/>
    <w:rsid w:val="00A52FC6"/>
    <w:rsid w:val="00A535E2"/>
    <w:rsid w:val="00A541DC"/>
    <w:rsid w:val="00A541E8"/>
    <w:rsid w:val="00A549AF"/>
    <w:rsid w:val="00A554EC"/>
    <w:rsid w:val="00A557BE"/>
    <w:rsid w:val="00A572A9"/>
    <w:rsid w:val="00A57472"/>
    <w:rsid w:val="00A57981"/>
    <w:rsid w:val="00A57A1B"/>
    <w:rsid w:val="00A57E12"/>
    <w:rsid w:val="00A57E40"/>
    <w:rsid w:val="00A6033A"/>
    <w:rsid w:val="00A60A26"/>
    <w:rsid w:val="00A60C37"/>
    <w:rsid w:val="00A610DA"/>
    <w:rsid w:val="00A613A2"/>
    <w:rsid w:val="00A619C6"/>
    <w:rsid w:val="00A6203B"/>
    <w:rsid w:val="00A620A6"/>
    <w:rsid w:val="00A62530"/>
    <w:rsid w:val="00A62B8F"/>
    <w:rsid w:val="00A62E1F"/>
    <w:rsid w:val="00A632BB"/>
    <w:rsid w:val="00A63681"/>
    <w:rsid w:val="00A63AF0"/>
    <w:rsid w:val="00A63DE2"/>
    <w:rsid w:val="00A65171"/>
    <w:rsid w:val="00A6521E"/>
    <w:rsid w:val="00A656BC"/>
    <w:rsid w:val="00A65E08"/>
    <w:rsid w:val="00A65E3C"/>
    <w:rsid w:val="00A67568"/>
    <w:rsid w:val="00A70089"/>
    <w:rsid w:val="00A71222"/>
    <w:rsid w:val="00A71331"/>
    <w:rsid w:val="00A71384"/>
    <w:rsid w:val="00A7146E"/>
    <w:rsid w:val="00A71B0F"/>
    <w:rsid w:val="00A7205A"/>
    <w:rsid w:val="00A720B2"/>
    <w:rsid w:val="00A7296C"/>
    <w:rsid w:val="00A72F2F"/>
    <w:rsid w:val="00A73325"/>
    <w:rsid w:val="00A734C0"/>
    <w:rsid w:val="00A74353"/>
    <w:rsid w:val="00A743C7"/>
    <w:rsid w:val="00A74954"/>
    <w:rsid w:val="00A75414"/>
    <w:rsid w:val="00A75A3E"/>
    <w:rsid w:val="00A75E50"/>
    <w:rsid w:val="00A7688E"/>
    <w:rsid w:val="00A76CD8"/>
    <w:rsid w:val="00A77F19"/>
    <w:rsid w:val="00A77F2C"/>
    <w:rsid w:val="00A8000C"/>
    <w:rsid w:val="00A8051E"/>
    <w:rsid w:val="00A8052D"/>
    <w:rsid w:val="00A806AE"/>
    <w:rsid w:val="00A806CB"/>
    <w:rsid w:val="00A80CDC"/>
    <w:rsid w:val="00A80E28"/>
    <w:rsid w:val="00A81112"/>
    <w:rsid w:val="00A81133"/>
    <w:rsid w:val="00A813F7"/>
    <w:rsid w:val="00A8189C"/>
    <w:rsid w:val="00A81A06"/>
    <w:rsid w:val="00A836CD"/>
    <w:rsid w:val="00A84ABF"/>
    <w:rsid w:val="00A84BBB"/>
    <w:rsid w:val="00A84EBA"/>
    <w:rsid w:val="00A84F4E"/>
    <w:rsid w:val="00A8572F"/>
    <w:rsid w:val="00A85840"/>
    <w:rsid w:val="00A85C25"/>
    <w:rsid w:val="00A862D6"/>
    <w:rsid w:val="00A86EBB"/>
    <w:rsid w:val="00A90082"/>
    <w:rsid w:val="00A90482"/>
    <w:rsid w:val="00A912AE"/>
    <w:rsid w:val="00A91462"/>
    <w:rsid w:val="00A9150E"/>
    <w:rsid w:val="00A917BB"/>
    <w:rsid w:val="00A91956"/>
    <w:rsid w:val="00A9305A"/>
    <w:rsid w:val="00A932B5"/>
    <w:rsid w:val="00A933DE"/>
    <w:rsid w:val="00A93555"/>
    <w:rsid w:val="00A935C3"/>
    <w:rsid w:val="00A93BE2"/>
    <w:rsid w:val="00A93EAB"/>
    <w:rsid w:val="00A94B53"/>
    <w:rsid w:val="00A94C10"/>
    <w:rsid w:val="00A95499"/>
    <w:rsid w:val="00A954A5"/>
    <w:rsid w:val="00A95D10"/>
    <w:rsid w:val="00A960EA"/>
    <w:rsid w:val="00A96FB3"/>
    <w:rsid w:val="00AA0F2E"/>
    <w:rsid w:val="00AA2D8B"/>
    <w:rsid w:val="00AA2E2E"/>
    <w:rsid w:val="00AA3134"/>
    <w:rsid w:val="00AA3535"/>
    <w:rsid w:val="00AA4B84"/>
    <w:rsid w:val="00AA58BC"/>
    <w:rsid w:val="00AA5ACE"/>
    <w:rsid w:val="00AA69DA"/>
    <w:rsid w:val="00AA6CE6"/>
    <w:rsid w:val="00AA7482"/>
    <w:rsid w:val="00AA74AA"/>
    <w:rsid w:val="00AA777F"/>
    <w:rsid w:val="00AA7B7A"/>
    <w:rsid w:val="00AA7BD9"/>
    <w:rsid w:val="00AB0433"/>
    <w:rsid w:val="00AB095C"/>
    <w:rsid w:val="00AB20BA"/>
    <w:rsid w:val="00AB22A1"/>
    <w:rsid w:val="00AB311E"/>
    <w:rsid w:val="00AB36CD"/>
    <w:rsid w:val="00AB3F30"/>
    <w:rsid w:val="00AB48FA"/>
    <w:rsid w:val="00AB5240"/>
    <w:rsid w:val="00AB5500"/>
    <w:rsid w:val="00AB57E0"/>
    <w:rsid w:val="00AB5980"/>
    <w:rsid w:val="00AB5B9A"/>
    <w:rsid w:val="00AB5BBA"/>
    <w:rsid w:val="00AB5DDD"/>
    <w:rsid w:val="00AB605A"/>
    <w:rsid w:val="00AB6583"/>
    <w:rsid w:val="00AB7184"/>
    <w:rsid w:val="00AB72D3"/>
    <w:rsid w:val="00AB7EAC"/>
    <w:rsid w:val="00AC00A9"/>
    <w:rsid w:val="00AC052B"/>
    <w:rsid w:val="00AC0C86"/>
    <w:rsid w:val="00AC0CDB"/>
    <w:rsid w:val="00AC16F8"/>
    <w:rsid w:val="00AC1B51"/>
    <w:rsid w:val="00AC2500"/>
    <w:rsid w:val="00AC31CF"/>
    <w:rsid w:val="00AC3B73"/>
    <w:rsid w:val="00AC3CF6"/>
    <w:rsid w:val="00AC4DA6"/>
    <w:rsid w:val="00AC58A4"/>
    <w:rsid w:val="00AC6383"/>
    <w:rsid w:val="00AC66B3"/>
    <w:rsid w:val="00AC679B"/>
    <w:rsid w:val="00AC704F"/>
    <w:rsid w:val="00AC747B"/>
    <w:rsid w:val="00AC784B"/>
    <w:rsid w:val="00AD00F2"/>
    <w:rsid w:val="00AD010D"/>
    <w:rsid w:val="00AD0A43"/>
    <w:rsid w:val="00AD0CF1"/>
    <w:rsid w:val="00AD17B4"/>
    <w:rsid w:val="00AD3DB7"/>
    <w:rsid w:val="00AD3DCC"/>
    <w:rsid w:val="00AD4BD3"/>
    <w:rsid w:val="00AD4D25"/>
    <w:rsid w:val="00AD4EF6"/>
    <w:rsid w:val="00AD5527"/>
    <w:rsid w:val="00AD5A9D"/>
    <w:rsid w:val="00AD5F2A"/>
    <w:rsid w:val="00AD619F"/>
    <w:rsid w:val="00AD68FB"/>
    <w:rsid w:val="00AD79B4"/>
    <w:rsid w:val="00AE0588"/>
    <w:rsid w:val="00AE0EB4"/>
    <w:rsid w:val="00AE14F9"/>
    <w:rsid w:val="00AE1541"/>
    <w:rsid w:val="00AE176B"/>
    <w:rsid w:val="00AE23E0"/>
    <w:rsid w:val="00AE29C6"/>
    <w:rsid w:val="00AE2F61"/>
    <w:rsid w:val="00AE2F64"/>
    <w:rsid w:val="00AE3432"/>
    <w:rsid w:val="00AE37B5"/>
    <w:rsid w:val="00AE37F3"/>
    <w:rsid w:val="00AE425C"/>
    <w:rsid w:val="00AE42C6"/>
    <w:rsid w:val="00AE4393"/>
    <w:rsid w:val="00AE4786"/>
    <w:rsid w:val="00AE4833"/>
    <w:rsid w:val="00AE4F03"/>
    <w:rsid w:val="00AE58EB"/>
    <w:rsid w:val="00AE5937"/>
    <w:rsid w:val="00AE5A03"/>
    <w:rsid w:val="00AE5D35"/>
    <w:rsid w:val="00AE5E37"/>
    <w:rsid w:val="00AE68B6"/>
    <w:rsid w:val="00AE6AF9"/>
    <w:rsid w:val="00AE74BA"/>
    <w:rsid w:val="00AE774A"/>
    <w:rsid w:val="00AE78E9"/>
    <w:rsid w:val="00AE7DC0"/>
    <w:rsid w:val="00AF0065"/>
    <w:rsid w:val="00AF10AC"/>
    <w:rsid w:val="00AF19B9"/>
    <w:rsid w:val="00AF42AF"/>
    <w:rsid w:val="00AF4523"/>
    <w:rsid w:val="00AF4F8F"/>
    <w:rsid w:val="00AF5207"/>
    <w:rsid w:val="00AF5379"/>
    <w:rsid w:val="00AF54CE"/>
    <w:rsid w:val="00AF5948"/>
    <w:rsid w:val="00AF5A3E"/>
    <w:rsid w:val="00AF63BE"/>
    <w:rsid w:val="00AF6E1B"/>
    <w:rsid w:val="00AF7461"/>
    <w:rsid w:val="00AF7944"/>
    <w:rsid w:val="00AF7C92"/>
    <w:rsid w:val="00B002EC"/>
    <w:rsid w:val="00B0079D"/>
    <w:rsid w:val="00B0156D"/>
    <w:rsid w:val="00B01FF7"/>
    <w:rsid w:val="00B02956"/>
    <w:rsid w:val="00B031E9"/>
    <w:rsid w:val="00B05668"/>
    <w:rsid w:val="00B0597F"/>
    <w:rsid w:val="00B0656B"/>
    <w:rsid w:val="00B06753"/>
    <w:rsid w:val="00B06887"/>
    <w:rsid w:val="00B06D6A"/>
    <w:rsid w:val="00B07493"/>
    <w:rsid w:val="00B07ABA"/>
    <w:rsid w:val="00B07CBF"/>
    <w:rsid w:val="00B07D59"/>
    <w:rsid w:val="00B100E3"/>
    <w:rsid w:val="00B108B7"/>
    <w:rsid w:val="00B113DF"/>
    <w:rsid w:val="00B11B3D"/>
    <w:rsid w:val="00B11EE6"/>
    <w:rsid w:val="00B12429"/>
    <w:rsid w:val="00B12662"/>
    <w:rsid w:val="00B1283D"/>
    <w:rsid w:val="00B12A66"/>
    <w:rsid w:val="00B12A9F"/>
    <w:rsid w:val="00B12CBC"/>
    <w:rsid w:val="00B13201"/>
    <w:rsid w:val="00B1357E"/>
    <w:rsid w:val="00B14509"/>
    <w:rsid w:val="00B15077"/>
    <w:rsid w:val="00B15235"/>
    <w:rsid w:val="00B15A13"/>
    <w:rsid w:val="00B16369"/>
    <w:rsid w:val="00B16D46"/>
    <w:rsid w:val="00B17AA5"/>
    <w:rsid w:val="00B17BB3"/>
    <w:rsid w:val="00B20340"/>
    <w:rsid w:val="00B2076D"/>
    <w:rsid w:val="00B21B3E"/>
    <w:rsid w:val="00B21E30"/>
    <w:rsid w:val="00B21FAC"/>
    <w:rsid w:val="00B222E6"/>
    <w:rsid w:val="00B224B9"/>
    <w:rsid w:val="00B2256A"/>
    <w:rsid w:val="00B22867"/>
    <w:rsid w:val="00B23015"/>
    <w:rsid w:val="00B23514"/>
    <w:rsid w:val="00B23A6A"/>
    <w:rsid w:val="00B23A8D"/>
    <w:rsid w:val="00B23B9C"/>
    <w:rsid w:val="00B23C02"/>
    <w:rsid w:val="00B23CBF"/>
    <w:rsid w:val="00B24515"/>
    <w:rsid w:val="00B24F9B"/>
    <w:rsid w:val="00B2587E"/>
    <w:rsid w:val="00B25C94"/>
    <w:rsid w:val="00B2611D"/>
    <w:rsid w:val="00B2683C"/>
    <w:rsid w:val="00B26AE5"/>
    <w:rsid w:val="00B273EC"/>
    <w:rsid w:val="00B27B58"/>
    <w:rsid w:val="00B302D5"/>
    <w:rsid w:val="00B30676"/>
    <w:rsid w:val="00B310BF"/>
    <w:rsid w:val="00B31448"/>
    <w:rsid w:val="00B31AF5"/>
    <w:rsid w:val="00B3268F"/>
    <w:rsid w:val="00B32B0C"/>
    <w:rsid w:val="00B33536"/>
    <w:rsid w:val="00B33C90"/>
    <w:rsid w:val="00B342BE"/>
    <w:rsid w:val="00B3433C"/>
    <w:rsid w:val="00B35965"/>
    <w:rsid w:val="00B35A79"/>
    <w:rsid w:val="00B35D76"/>
    <w:rsid w:val="00B35EF8"/>
    <w:rsid w:val="00B36900"/>
    <w:rsid w:val="00B37117"/>
    <w:rsid w:val="00B37758"/>
    <w:rsid w:val="00B37BC2"/>
    <w:rsid w:val="00B40637"/>
    <w:rsid w:val="00B40D43"/>
    <w:rsid w:val="00B4184B"/>
    <w:rsid w:val="00B41ECB"/>
    <w:rsid w:val="00B42521"/>
    <w:rsid w:val="00B42D77"/>
    <w:rsid w:val="00B42E27"/>
    <w:rsid w:val="00B42F78"/>
    <w:rsid w:val="00B433F9"/>
    <w:rsid w:val="00B434C4"/>
    <w:rsid w:val="00B438CF"/>
    <w:rsid w:val="00B44077"/>
    <w:rsid w:val="00B446DE"/>
    <w:rsid w:val="00B44CBC"/>
    <w:rsid w:val="00B44DA1"/>
    <w:rsid w:val="00B45596"/>
    <w:rsid w:val="00B457AA"/>
    <w:rsid w:val="00B457AC"/>
    <w:rsid w:val="00B45F9F"/>
    <w:rsid w:val="00B4603A"/>
    <w:rsid w:val="00B46884"/>
    <w:rsid w:val="00B468BE"/>
    <w:rsid w:val="00B47089"/>
    <w:rsid w:val="00B47100"/>
    <w:rsid w:val="00B47A72"/>
    <w:rsid w:val="00B47C09"/>
    <w:rsid w:val="00B47DF1"/>
    <w:rsid w:val="00B50342"/>
    <w:rsid w:val="00B50A37"/>
    <w:rsid w:val="00B510D5"/>
    <w:rsid w:val="00B51482"/>
    <w:rsid w:val="00B51975"/>
    <w:rsid w:val="00B521AD"/>
    <w:rsid w:val="00B528C8"/>
    <w:rsid w:val="00B52C5A"/>
    <w:rsid w:val="00B52CCB"/>
    <w:rsid w:val="00B52D53"/>
    <w:rsid w:val="00B53222"/>
    <w:rsid w:val="00B53DEF"/>
    <w:rsid w:val="00B54814"/>
    <w:rsid w:val="00B55040"/>
    <w:rsid w:val="00B5523F"/>
    <w:rsid w:val="00B5658A"/>
    <w:rsid w:val="00B56C15"/>
    <w:rsid w:val="00B57CCC"/>
    <w:rsid w:val="00B604D0"/>
    <w:rsid w:val="00B608EA"/>
    <w:rsid w:val="00B609DC"/>
    <w:rsid w:val="00B615B7"/>
    <w:rsid w:val="00B61646"/>
    <w:rsid w:val="00B622D9"/>
    <w:rsid w:val="00B6252B"/>
    <w:rsid w:val="00B62593"/>
    <w:rsid w:val="00B628D9"/>
    <w:rsid w:val="00B6378E"/>
    <w:rsid w:val="00B63CED"/>
    <w:rsid w:val="00B644D2"/>
    <w:rsid w:val="00B64DF5"/>
    <w:rsid w:val="00B64E66"/>
    <w:rsid w:val="00B65594"/>
    <w:rsid w:val="00B65FD5"/>
    <w:rsid w:val="00B664B0"/>
    <w:rsid w:val="00B664C0"/>
    <w:rsid w:val="00B66713"/>
    <w:rsid w:val="00B6724B"/>
    <w:rsid w:val="00B67BD9"/>
    <w:rsid w:val="00B67CC5"/>
    <w:rsid w:val="00B70353"/>
    <w:rsid w:val="00B707B8"/>
    <w:rsid w:val="00B70993"/>
    <w:rsid w:val="00B7188A"/>
    <w:rsid w:val="00B720B8"/>
    <w:rsid w:val="00B721F8"/>
    <w:rsid w:val="00B722F2"/>
    <w:rsid w:val="00B72E75"/>
    <w:rsid w:val="00B734E2"/>
    <w:rsid w:val="00B744A5"/>
    <w:rsid w:val="00B74960"/>
    <w:rsid w:val="00B75766"/>
    <w:rsid w:val="00B75F3B"/>
    <w:rsid w:val="00B76D51"/>
    <w:rsid w:val="00B7758B"/>
    <w:rsid w:val="00B778C2"/>
    <w:rsid w:val="00B77C39"/>
    <w:rsid w:val="00B80423"/>
    <w:rsid w:val="00B807E9"/>
    <w:rsid w:val="00B80807"/>
    <w:rsid w:val="00B80855"/>
    <w:rsid w:val="00B809EF"/>
    <w:rsid w:val="00B81118"/>
    <w:rsid w:val="00B8123A"/>
    <w:rsid w:val="00B81787"/>
    <w:rsid w:val="00B81814"/>
    <w:rsid w:val="00B8242F"/>
    <w:rsid w:val="00B8265D"/>
    <w:rsid w:val="00B82D32"/>
    <w:rsid w:val="00B82E58"/>
    <w:rsid w:val="00B83317"/>
    <w:rsid w:val="00B8371B"/>
    <w:rsid w:val="00B83CC4"/>
    <w:rsid w:val="00B84701"/>
    <w:rsid w:val="00B856D7"/>
    <w:rsid w:val="00B85C90"/>
    <w:rsid w:val="00B85EB1"/>
    <w:rsid w:val="00B85F06"/>
    <w:rsid w:val="00B86431"/>
    <w:rsid w:val="00B866CE"/>
    <w:rsid w:val="00B8777E"/>
    <w:rsid w:val="00B902EE"/>
    <w:rsid w:val="00B906AF"/>
    <w:rsid w:val="00B91E28"/>
    <w:rsid w:val="00B92790"/>
    <w:rsid w:val="00B92A36"/>
    <w:rsid w:val="00B92B26"/>
    <w:rsid w:val="00B936BA"/>
    <w:rsid w:val="00B9383D"/>
    <w:rsid w:val="00B94CEE"/>
    <w:rsid w:val="00B95891"/>
    <w:rsid w:val="00B9615C"/>
    <w:rsid w:val="00B96322"/>
    <w:rsid w:val="00B9634F"/>
    <w:rsid w:val="00B9657E"/>
    <w:rsid w:val="00B96A97"/>
    <w:rsid w:val="00B96D34"/>
    <w:rsid w:val="00B979EB"/>
    <w:rsid w:val="00B97B66"/>
    <w:rsid w:val="00B97CA6"/>
    <w:rsid w:val="00BA07AA"/>
    <w:rsid w:val="00BA0A16"/>
    <w:rsid w:val="00BA0CCC"/>
    <w:rsid w:val="00BA12A8"/>
    <w:rsid w:val="00BA1B45"/>
    <w:rsid w:val="00BA1CF4"/>
    <w:rsid w:val="00BA1EBF"/>
    <w:rsid w:val="00BA235D"/>
    <w:rsid w:val="00BA267A"/>
    <w:rsid w:val="00BA2A1D"/>
    <w:rsid w:val="00BA2B55"/>
    <w:rsid w:val="00BA2D03"/>
    <w:rsid w:val="00BA32C1"/>
    <w:rsid w:val="00BA3414"/>
    <w:rsid w:val="00BA375B"/>
    <w:rsid w:val="00BA3D6F"/>
    <w:rsid w:val="00BA43D2"/>
    <w:rsid w:val="00BA4C9B"/>
    <w:rsid w:val="00BA5011"/>
    <w:rsid w:val="00BA51E2"/>
    <w:rsid w:val="00BA529E"/>
    <w:rsid w:val="00BA53DF"/>
    <w:rsid w:val="00BA577D"/>
    <w:rsid w:val="00BA5A2E"/>
    <w:rsid w:val="00BA5C40"/>
    <w:rsid w:val="00BA5E3E"/>
    <w:rsid w:val="00BA60A0"/>
    <w:rsid w:val="00BA67B5"/>
    <w:rsid w:val="00BA753D"/>
    <w:rsid w:val="00BB010E"/>
    <w:rsid w:val="00BB0393"/>
    <w:rsid w:val="00BB0738"/>
    <w:rsid w:val="00BB18D4"/>
    <w:rsid w:val="00BB1BF3"/>
    <w:rsid w:val="00BB1C73"/>
    <w:rsid w:val="00BB20F3"/>
    <w:rsid w:val="00BB2357"/>
    <w:rsid w:val="00BB2B1D"/>
    <w:rsid w:val="00BB345F"/>
    <w:rsid w:val="00BB3E70"/>
    <w:rsid w:val="00BB3F9C"/>
    <w:rsid w:val="00BB6193"/>
    <w:rsid w:val="00BB6637"/>
    <w:rsid w:val="00BB667B"/>
    <w:rsid w:val="00BB799B"/>
    <w:rsid w:val="00BC0CFA"/>
    <w:rsid w:val="00BC12D5"/>
    <w:rsid w:val="00BC1FA5"/>
    <w:rsid w:val="00BC21A9"/>
    <w:rsid w:val="00BC2265"/>
    <w:rsid w:val="00BC2675"/>
    <w:rsid w:val="00BC27A7"/>
    <w:rsid w:val="00BC27F2"/>
    <w:rsid w:val="00BC2870"/>
    <w:rsid w:val="00BC3230"/>
    <w:rsid w:val="00BC3777"/>
    <w:rsid w:val="00BC41BC"/>
    <w:rsid w:val="00BC50F1"/>
    <w:rsid w:val="00BC53C7"/>
    <w:rsid w:val="00BC556D"/>
    <w:rsid w:val="00BC5F3C"/>
    <w:rsid w:val="00BC5F7E"/>
    <w:rsid w:val="00BC632A"/>
    <w:rsid w:val="00BC65C8"/>
    <w:rsid w:val="00BC6C66"/>
    <w:rsid w:val="00BC6DD7"/>
    <w:rsid w:val="00BC7406"/>
    <w:rsid w:val="00BC78A1"/>
    <w:rsid w:val="00BD08BB"/>
    <w:rsid w:val="00BD0943"/>
    <w:rsid w:val="00BD0B7F"/>
    <w:rsid w:val="00BD0C24"/>
    <w:rsid w:val="00BD1502"/>
    <w:rsid w:val="00BD1B23"/>
    <w:rsid w:val="00BD1DA0"/>
    <w:rsid w:val="00BD2B69"/>
    <w:rsid w:val="00BD3D4E"/>
    <w:rsid w:val="00BD4388"/>
    <w:rsid w:val="00BD4F3E"/>
    <w:rsid w:val="00BD5405"/>
    <w:rsid w:val="00BD5B59"/>
    <w:rsid w:val="00BD5DE1"/>
    <w:rsid w:val="00BD613F"/>
    <w:rsid w:val="00BD736F"/>
    <w:rsid w:val="00BE0062"/>
    <w:rsid w:val="00BE00CF"/>
    <w:rsid w:val="00BE042F"/>
    <w:rsid w:val="00BE067D"/>
    <w:rsid w:val="00BE0DF1"/>
    <w:rsid w:val="00BE13EC"/>
    <w:rsid w:val="00BE189C"/>
    <w:rsid w:val="00BE1C9A"/>
    <w:rsid w:val="00BE26C7"/>
    <w:rsid w:val="00BE273C"/>
    <w:rsid w:val="00BE3BC6"/>
    <w:rsid w:val="00BE4022"/>
    <w:rsid w:val="00BE44FE"/>
    <w:rsid w:val="00BE45BF"/>
    <w:rsid w:val="00BE4AD7"/>
    <w:rsid w:val="00BE4FF5"/>
    <w:rsid w:val="00BE51FD"/>
    <w:rsid w:val="00BE5952"/>
    <w:rsid w:val="00BE6647"/>
    <w:rsid w:val="00BE72C4"/>
    <w:rsid w:val="00BE7E8F"/>
    <w:rsid w:val="00BF0300"/>
    <w:rsid w:val="00BF0372"/>
    <w:rsid w:val="00BF069F"/>
    <w:rsid w:val="00BF1028"/>
    <w:rsid w:val="00BF1085"/>
    <w:rsid w:val="00BF1139"/>
    <w:rsid w:val="00BF22AD"/>
    <w:rsid w:val="00BF232B"/>
    <w:rsid w:val="00BF23F3"/>
    <w:rsid w:val="00BF259C"/>
    <w:rsid w:val="00BF2FB0"/>
    <w:rsid w:val="00BF307D"/>
    <w:rsid w:val="00BF3220"/>
    <w:rsid w:val="00BF32EB"/>
    <w:rsid w:val="00BF38B0"/>
    <w:rsid w:val="00BF41D7"/>
    <w:rsid w:val="00BF4548"/>
    <w:rsid w:val="00BF48A7"/>
    <w:rsid w:val="00BF49EC"/>
    <w:rsid w:val="00BF4B8A"/>
    <w:rsid w:val="00BF4C19"/>
    <w:rsid w:val="00BF51D4"/>
    <w:rsid w:val="00BF6492"/>
    <w:rsid w:val="00BF6D26"/>
    <w:rsid w:val="00BF7A58"/>
    <w:rsid w:val="00C00763"/>
    <w:rsid w:val="00C00834"/>
    <w:rsid w:val="00C0121B"/>
    <w:rsid w:val="00C0182D"/>
    <w:rsid w:val="00C01EDC"/>
    <w:rsid w:val="00C02160"/>
    <w:rsid w:val="00C022D2"/>
    <w:rsid w:val="00C02FDF"/>
    <w:rsid w:val="00C03B5C"/>
    <w:rsid w:val="00C04358"/>
    <w:rsid w:val="00C04496"/>
    <w:rsid w:val="00C04641"/>
    <w:rsid w:val="00C052A1"/>
    <w:rsid w:val="00C10D34"/>
    <w:rsid w:val="00C111B2"/>
    <w:rsid w:val="00C1167B"/>
    <w:rsid w:val="00C11AA7"/>
    <w:rsid w:val="00C11DC4"/>
    <w:rsid w:val="00C136AB"/>
    <w:rsid w:val="00C13973"/>
    <w:rsid w:val="00C13DD4"/>
    <w:rsid w:val="00C14C96"/>
    <w:rsid w:val="00C15203"/>
    <w:rsid w:val="00C15619"/>
    <w:rsid w:val="00C1617D"/>
    <w:rsid w:val="00C163BB"/>
    <w:rsid w:val="00C169A9"/>
    <w:rsid w:val="00C16A14"/>
    <w:rsid w:val="00C16A20"/>
    <w:rsid w:val="00C16C14"/>
    <w:rsid w:val="00C16E06"/>
    <w:rsid w:val="00C171BF"/>
    <w:rsid w:val="00C1722A"/>
    <w:rsid w:val="00C20335"/>
    <w:rsid w:val="00C20BDA"/>
    <w:rsid w:val="00C20C79"/>
    <w:rsid w:val="00C211F5"/>
    <w:rsid w:val="00C2191B"/>
    <w:rsid w:val="00C21DCA"/>
    <w:rsid w:val="00C22140"/>
    <w:rsid w:val="00C22949"/>
    <w:rsid w:val="00C23D6C"/>
    <w:rsid w:val="00C2495E"/>
    <w:rsid w:val="00C24D9C"/>
    <w:rsid w:val="00C2523A"/>
    <w:rsid w:val="00C25665"/>
    <w:rsid w:val="00C270DC"/>
    <w:rsid w:val="00C2738B"/>
    <w:rsid w:val="00C275C3"/>
    <w:rsid w:val="00C278FD"/>
    <w:rsid w:val="00C27A2C"/>
    <w:rsid w:val="00C27ACE"/>
    <w:rsid w:val="00C27D1D"/>
    <w:rsid w:val="00C30086"/>
    <w:rsid w:val="00C300E8"/>
    <w:rsid w:val="00C308B6"/>
    <w:rsid w:val="00C3090F"/>
    <w:rsid w:val="00C3318E"/>
    <w:rsid w:val="00C332EC"/>
    <w:rsid w:val="00C33449"/>
    <w:rsid w:val="00C3348E"/>
    <w:rsid w:val="00C33AF3"/>
    <w:rsid w:val="00C349FB"/>
    <w:rsid w:val="00C34E66"/>
    <w:rsid w:val="00C3556C"/>
    <w:rsid w:val="00C3583B"/>
    <w:rsid w:val="00C358F3"/>
    <w:rsid w:val="00C35951"/>
    <w:rsid w:val="00C359CA"/>
    <w:rsid w:val="00C3643B"/>
    <w:rsid w:val="00C36713"/>
    <w:rsid w:val="00C3684A"/>
    <w:rsid w:val="00C36F3F"/>
    <w:rsid w:val="00C37799"/>
    <w:rsid w:val="00C4087E"/>
    <w:rsid w:val="00C40A78"/>
    <w:rsid w:val="00C4136B"/>
    <w:rsid w:val="00C41906"/>
    <w:rsid w:val="00C41EB0"/>
    <w:rsid w:val="00C427AC"/>
    <w:rsid w:val="00C43921"/>
    <w:rsid w:val="00C4398B"/>
    <w:rsid w:val="00C43C62"/>
    <w:rsid w:val="00C4436B"/>
    <w:rsid w:val="00C44DFD"/>
    <w:rsid w:val="00C44E16"/>
    <w:rsid w:val="00C455C6"/>
    <w:rsid w:val="00C456C6"/>
    <w:rsid w:val="00C45EE8"/>
    <w:rsid w:val="00C4694C"/>
    <w:rsid w:val="00C47019"/>
    <w:rsid w:val="00C47E41"/>
    <w:rsid w:val="00C50156"/>
    <w:rsid w:val="00C504C9"/>
    <w:rsid w:val="00C5099B"/>
    <w:rsid w:val="00C50EDC"/>
    <w:rsid w:val="00C50F72"/>
    <w:rsid w:val="00C51896"/>
    <w:rsid w:val="00C51C8F"/>
    <w:rsid w:val="00C529C7"/>
    <w:rsid w:val="00C53260"/>
    <w:rsid w:val="00C5375D"/>
    <w:rsid w:val="00C53954"/>
    <w:rsid w:val="00C53BAE"/>
    <w:rsid w:val="00C548A9"/>
    <w:rsid w:val="00C552B3"/>
    <w:rsid w:val="00C5588B"/>
    <w:rsid w:val="00C55998"/>
    <w:rsid w:val="00C55B22"/>
    <w:rsid w:val="00C56786"/>
    <w:rsid w:val="00C575BE"/>
    <w:rsid w:val="00C57F8D"/>
    <w:rsid w:val="00C60172"/>
    <w:rsid w:val="00C60481"/>
    <w:rsid w:val="00C60843"/>
    <w:rsid w:val="00C60873"/>
    <w:rsid w:val="00C6098A"/>
    <w:rsid w:val="00C609C9"/>
    <w:rsid w:val="00C60B44"/>
    <w:rsid w:val="00C61199"/>
    <w:rsid w:val="00C61DF8"/>
    <w:rsid w:val="00C61F7C"/>
    <w:rsid w:val="00C627CC"/>
    <w:rsid w:val="00C62C16"/>
    <w:rsid w:val="00C62F1B"/>
    <w:rsid w:val="00C63352"/>
    <w:rsid w:val="00C63A7D"/>
    <w:rsid w:val="00C63DEA"/>
    <w:rsid w:val="00C64A85"/>
    <w:rsid w:val="00C64F7C"/>
    <w:rsid w:val="00C65946"/>
    <w:rsid w:val="00C65DF7"/>
    <w:rsid w:val="00C66714"/>
    <w:rsid w:val="00C677BF"/>
    <w:rsid w:val="00C67AEA"/>
    <w:rsid w:val="00C71190"/>
    <w:rsid w:val="00C71AA4"/>
    <w:rsid w:val="00C720BD"/>
    <w:rsid w:val="00C7277B"/>
    <w:rsid w:val="00C73A6F"/>
    <w:rsid w:val="00C741A1"/>
    <w:rsid w:val="00C74747"/>
    <w:rsid w:val="00C74AF9"/>
    <w:rsid w:val="00C74D08"/>
    <w:rsid w:val="00C74FDC"/>
    <w:rsid w:val="00C7552C"/>
    <w:rsid w:val="00C76B38"/>
    <w:rsid w:val="00C76B96"/>
    <w:rsid w:val="00C77214"/>
    <w:rsid w:val="00C778E1"/>
    <w:rsid w:val="00C77D33"/>
    <w:rsid w:val="00C77D58"/>
    <w:rsid w:val="00C77EA4"/>
    <w:rsid w:val="00C80297"/>
    <w:rsid w:val="00C80D4B"/>
    <w:rsid w:val="00C82A8F"/>
    <w:rsid w:val="00C82C0F"/>
    <w:rsid w:val="00C833A8"/>
    <w:rsid w:val="00C833BB"/>
    <w:rsid w:val="00C83FB4"/>
    <w:rsid w:val="00C8429C"/>
    <w:rsid w:val="00C84354"/>
    <w:rsid w:val="00C84AF6"/>
    <w:rsid w:val="00C85071"/>
    <w:rsid w:val="00C85181"/>
    <w:rsid w:val="00C8520D"/>
    <w:rsid w:val="00C85379"/>
    <w:rsid w:val="00C85808"/>
    <w:rsid w:val="00C85B5C"/>
    <w:rsid w:val="00C85B92"/>
    <w:rsid w:val="00C864C1"/>
    <w:rsid w:val="00C869A5"/>
    <w:rsid w:val="00C87074"/>
    <w:rsid w:val="00C874DB"/>
    <w:rsid w:val="00C8785B"/>
    <w:rsid w:val="00C9094F"/>
    <w:rsid w:val="00C91325"/>
    <w:rsid w:val="00C91366"/>
    <w:rsid w:val="00C914D5"/>
    <w:rsid w:val="00C9158C"/>
    <w:rsid w:val="00C91733"/>
    <w:rsid w:val="00C91B0F"/>
    <w:rsid w:val="00C91BF4"/>
    <w:rsid w:val="00C91F59"/>
    <w:rsid w:val="00C92394"/>
    <w:rsid w:val="00C9275E"/>
    <w:rsid w:val="00C92B7E"/>
    <w:rsid w:val="00C92D9D"/>
    <w:rsid w:val="00C92DEE"/>
    <w:rsid w:val="00C93139"/>
    <w:rsid w:val="00C933E3"/>
    <w:rsid w:val="00C939AE"/>
    <w:rsid w:val="00C93F7B"/>
    <w:rsid w:val="00C94186"/>
    <w:rsid w:val="00C94E1E"/>
    <w:rsid w:val="00C94F42"/>
    <w:rsid w:val="00C95894"/>
    <w:rsid w:val="00C95A50"/>
    <w:rsid w:val="00C96111"/>
    <w:rsid w:val="00C96A91"/>
    <w:rsid w:val="00C96C92"/>
    <w:rsid w:val="00C9706F"/>
    <w:rsid w:val="00C9782C"/>
    <w:rsid w:val="00C978AC"/>
    <w:rsid w:val="00C97AB9"/>
    <w:rsid w:val="00CA0BF9"/>
    <w:rsid w:val="00CA0EFF"/>
    <w:rsid w:val="00CA1BC6"/>
    <w:rsid w:val="00CA1E93"/>
    <w:rsid w:val="00CA1EDF"/>
    <w:rsid w:val="00CA2C4F"/>
    <w:rsid w:val="00CA43F7"/>
    <w:rsid w:val="00CA45B9"/>
    <w:rsid w:val="00CA48BA"/>
    <w:rsid w:val="00CA4EF3"/>
    <w:rsid w:val="00CA544F"/>
    <w:rsid w:val="00CA54EB"/>
    <w:rsid w:val="00CA5615"/>
    <w:rsid w:val="00CA56C1"/>
    <w:rsid w:val="00CA57B0"/>
    <w:rsid w:val="00CA5A0C"/>
    <w:rsid w:val="00CA5E43"/>
    <w:rsid w:val="00CA5E51"/>
    <w:rsid w:val="00CA6411"/>
    <w:rsid w:val="00CA7E53"/>
    <w:rsid w:val="00CB04D0"/>
    <w:rsid w:val="00CB0FCD"/>
    <w:rsid w:val="00CB1587"/>
    <w:rsid w:val="00CB1602"/>
    <w:rsid w:val="00CB1DF8"/>
    <w:rsid w:val="00CB20DE"/>
    <w:rsid w:val="00CB256C"/>
    <w:rsid w:val="00CB2682"/>
    <w:rsid w:val="00CB2B75"/>
    <w:rsid w:val="00CB2F01"/>
    <w:rsid w:val="00CB30E9"/>
    <w:rsid w:val="00CB3EA0"/>
    <w:rsid w:val="00CB4832"/>
    <w:rsid w:val="00CB526B"/>
    <w:rsid w:val="00CB54FD"/>
    <w:rsid w:val="00CB60B8"/>
    <w:rsid w:val="00CB64E1"/>
    <w:rsid w:val="00CB6C32"/>
    <w:rsid w:val="00CC17CC"/>
    <w:rsid w:val="00CC1F2A"/>
    <w:rsid w:val="00CC207D"/>
    <w:rsid w:val="00CC2239"/>
    <w:rsid w:val="00CC3371"/>
    <w:rsid w:val="00CC35D6"/>
    <w:rsid w:val="00CC3B42"/>
    <w:rsid w:val="00CC3B6A"/>
    <w:rsid w:val="00CC3D4A"/>
    <w:rsid w:val="00CC40EA"/>
    <w:rsid w:val="00CC47EE"/>
    <w:rsid w:val="00CC4F7D"/>
    <w:rsid w:val="00CC57A8"/>
    <w:rsid w:val="00CC6708"/>
    <w:rsid w:val="00CC6BAF"/>
    <w:rsid w:val="00CC6CED"/>
    <w:rsid w:val="00CC707F"/>
    <w:rsid w:val="00CC70C8"/>
    <w:rsid w:val="00CC75B6"/>
    <w:rsid w:val="00CC7670"/>
    <w:rsid w:val="00CC76CB"/>
    <w:rsid w:val="00CC793A"/>
    <w:rsid w:val="00CC7CF5"/>
    <w:rsid w:val="00CC7E8B"/>
    <w:rsid w:val="00CD0356"/>
    <w:rsid w:val="00CD08FD"/>
    <w:rsid w:val="00CD1759"/>
    <w:rsid w:val="00CD194B"/>
    <w:rsid w:val="00CD29C1"/>
    <w:rsid w:val="00CD2BF1"/>
    <w:rsid w:val="00CD2F65"/>
    <w:rsid w:val="00CD30DA"/>
    <w:rsid w:val="00CD3E96"/>
    <w:rsid w:val="00CD3EE7"/>
    <w:rsid w:val="00CD3F18"/>
    <w:rsid w:val="00CD4722"/>
    <w:rsid w:val="00CD5203"/>
    <w:rsid w:val="00CD57CE"/>
    <w:rsid w:val="00CD5B0C"/>
    <w:rsid w:val="00CD5C20"/>
    <w:rsid w:val="00CD6341"/>
    <w:rsid w:val="00CD640A"/>
    <w:rsid w:val="00CD6F6D"/>
    <w:rsid w:val="00CD72FE"/>
    <w:rsid w:val="00CD78A6"/>
    <w:rsid w:val="00CE24D7"/>
    <w:rsid w:val="00CE29A4"/>
    <w:rsid w:val="00CE3010"/>
    <w:rsid w:val="00CE30A5"/>
    <w:rsid w:val="00CE4ECA"/>
    <w:rsid w:val="00CE5388"/>
    <w:rsid w:val="00CE6417"/>
    <w:rsid w:val="00CE654E"/>
    <w:rsid w:val="00CE77CF"/>
    <w:rsid w:val="00CF0AD6"/>
    <w:rsid w:val="00CF1358"/>
    <w:rsid w:val="00CF13F8"/>
    <w:rsid w:val="00CF1735"/>
    <w:rsid w:val="00CF1EB5"/>
    <w:rsid w:val="00CF23C4"/>
    <w:rsid w:val="00CF2A56"/>
    <w:rsid w:val="00CF2B75"/>
    <w:rsid w:val="00CF2CEE"/>
    <w:rsid w:val="00CF36D5"/>
    <w:rsid w:val="00CF37CF"/>
    <w:rsid w:val="00CF3A1F"/>
    <w:rsid w:val="00CF4881"/>
    <w:rsid w:val="00CF4E6E"/>
    <w:rsid w:val="00CF5DDB"/>
    <w:rsid w:val="00CF6633"/>
    <w:rsid w:val="00CF6909"/>
    <w:rsid w:val="00CF6C6D"/>
    <w:rsid w:val="00CF7332"/>
    <w:rsid w:val="00CF7841"/>
    <w:rsid w:val="00D0108C"/>
    <w:rsid w:val="00D012FC"/>
    <w:rsid w:val="00D01BA5"/>
    <w:rsid w:val="00D02288"/>
    <w:rsid w:val="00D03C89"/>
    <w:rsid w:val="00D045A1"/>
    <w:rsid w:val="00D04613"/>
    <w:rsid w:val="00D04C46"/>
    <w:rsid w:val="00D05357"/>
    <w:rsid w:val="00D06243"/>
    <w:rsid w:val="00D062C7"/>
    <w:rsid w:val="00D071F4"/>
    <w:rsid w:val="00D07E71"/>
    <w:rsid w:val="00D102AD"/>
    <w:rsid w:val="00D10CB9"/>
    <w:rsid w:val="00D11A39"/>
    <w:rsid w:val="00D11D1E"/>
    <w:rsid w:val="00D11EFC"/>
    <w:rsid w:val="00D129B4"/>
    <w:rsid w:val="00D132CE"/>
    <w:rsid w:val="00D1336D"/>
    <w:rsid w:val="00D13D5A"/>
    <w:rsid w:val="00D143F7"/>
    <w:rsid w:val="00D14AC0"/>
    <w:rsid w:val="00D14B88"/>
    <w:rsid w:val="00D14C36"/>
    <w:rsid w:val="00D14CDF"/>
    <w:rsid w:val="00D155BD"/>
    <w:rsid w:val="00D15C7D"/>
    <w:rsid w:val="00D15EC1"/>
    <w:rsid w:val="00D16C3C"/>
    <w:rsid w:val="00D16F6A"/>
    <w:rsid w:val="00D175CB"/>
    <w:rsid w:val="00D17B68"/>
    <w:rsid w:val="00D17DC2"/>
    <w:rsid w:val="00D204E9"/>
    <w:rsid w:val="00D208CC"/>
    <w:rsid w:val="00D20AD7"/>
    <w:rsid w:val="00D20AEA"/>
    <w:rsid w:val="00D20B5B"/>
    <w:rsid w:val="00D211D7"/>
    <w:rsid w:val="00D2137E"/>
    <w:rsid w:val="00D21BD1"/>
    <w:rsid w:val="00D21C4D"/>
    <w:rsid w:val="00D22417"/>
    <w:rsid w:val="00D22A5E"/>
    <w:rsid w:val="00D233CD"/>
    <w:rsid w:val="00D23406"/>
    <w:rsid w:val="00D23D5E"/>
    <w:rsid w:val="00D24216"/>
    <w:rsid w:val="00D246C1"/>
    <w:rsid w:val="00D247C2"/>
    <w:rsid w:val="00D24A83"/>
    <w:rsid w:val="00D24E59"/>
    <w:rsid w:val="00D25976"/>
    <w:rsid w:val="00D259E1"/>
    <w:rsid w:val="00D25C1B"/>
    <w:rsid w:val="00D26251"/>
    <w:rsid w:val="00D265A0"/>
    <w:rsid w:val="00D26D00"/>
    <w:rsid w:val="00D26E65"/>
    <w:rsid w:val="00D26F9B"/>
    <w:rsid w:val="00D2716B"/>
    <w:rsid w:val="00D27C94"/>
    <w:rsid w:val="00D27CB9"/>
    <w:rsid w:val="00D300C0"/>
    <w:rsid w:val="00D30E50"/>
    <w:rsid w:val="00D32254"/>
    <w:rsid w:val="00D3313C"/>
    <w:rsid w:val="00D33207"/>
    <w:rsid w:val="00D332A8"/>
    <w:rsid w:val="00D33859"/>
    <w:rsid w:val="00D33C51"/>
    <w:rsid w:val="00D3418F"/>
    <w:rsid w:val="00D355AC"/>
    <w:rsid w:val="00D355D5"/>
    <w:rsid w:val="00D359AF"/>
    <w:rsid w:val="00D36262"/>
    <w:rsid w:val="00D4018B"/>
    <w:rsid w:val="00D40AD6"/>
    <w:rsid w:val="00D41104"/>
    <w:rsid w:val="00D41E94"/>
    <w:rsid w:val="00D423C7"/>
    <w:rsid w:val="00D446AA"/>
    <w:rsid w:val="00D465B8"/>
    <w:rsid w:val="00D47179"/>
    <w:rsid w:val="00D4734D"/>
    <w:rsid w:val="00D4746C"/>
    <w:rsid w:val="00D474DE"/>
    <w:rsid w:val="00D4776A"/>
    <w:rsid w:val="00D477BB"/>
    <w:rsid w:val="00D47AF3"/>
    <w:rsid w:val="00D47B50"/>
    <w:rsid w:val="00D47B8F"/>
    <w:rsid w:val="00D47BF1"/>
    <w:rsid w:val="00D47DB9"/>
    <w:rsid w:val="00D50292"/>
    <w:rsid w:val="00D50679"/>
    <w:rsid w:val="00D50C1B"/>
    <w:rsid w:val="00D51235"/>
    <w:rsid w:val="00D51401"/>
    <w:rsid w:val="00D51648"/>
    <w:rsid w:val="00D528F0"/>
    <w:rsid w:val="00D53862"/>
    <w:rsid w:val="00D5388A"/>
    <w:rsid w:val="00D53AF8"/>
    <w:rsid w:val="00D53EA3"/>
    <w:rsid w:val="00D54DD8"/>
    <w:rsid w:val="00D55703"/>
    <w:rsid w:val="00D55D55"/>
    <w:rsid w:val="00D56318"/>
    <w:rsid w:val="00D56DD0"/>
    <w:rsid w:val="00D57960"/>
    <w:rsid w:val="00D57D5E"/>
    <w:rsid w:val="00D60160"/>
    <w:rsid w:val="00D60281"/>
    <w:rsid w:val="00D6073E"/>
    <w:rsid w:val="00D60A1D"/>
    <w:rsid w:val="00D60A72"/>
    <w:rsid w:val="00D60C82"/>
    <w:rsid w:val="00D61743"/>
    <w:rsid w:val="00D618A9"/>
    <w:rsid w:val="00D61A0C"/>
    <w:rsid w:val="00D62669"/>
    <w:rsid w:val="00D6286C"/>
    <w:rsid w:val="00D631B6"/>
    <w:rsid w:val="00D636F3"/>
    <w:rsid w:val="00D6371A"/>
    <w:rsid w:val="00D63DAF"/>
    <w:rsid w:val="00D6402E"/>
    <w:rsid w:val="00D64561"/>
    <w:rsid w:val="00D6480E"/>
    <w:rsid w:val="00D64822"/>
    <w:rsid w:val="00D64D70"/>
    <w:rsid w:val="00D658C8"/>
    <w:rsid w:val="00D65B57"/>
    <w:rsid w:val="00D65B81"/>
    <w:rsid w:val="00D660C6"/>
    <w:rsid w:val="00D66578"/>
    <w:rsid w:val="00D66F77"/>
    <w:rsid w:val="00D67172"/>
    <w:rsid w:val="00D67377"/>
    <w:rsid w:val="00D67B89"/>
    <w:rsid w:val="00D70463"/>
    <w:rsid w:val="00D70754"/>
    <w:rsid w:val="00D708FD"/>
    <w:rsid w:val="00D70F92"/>
    <w:rsid w:val="00D71227"/>
    <w:rsid w:val="00D71414"/>
    <w:rsid w:val="00D718D6"/>
    <w:rsid w:val="00D71DA6"/>
    <w:rsid w:val="00D738FC"/>
    <w:rsid w:val="00D7456A"/>
    <w:rsid w:val="00D749AD"/>
    <w:rsid w:val="00D755B6"/>
    <w:rsid w:val="00D75AB4"/>
    <w:rsid w:val="00D75BE9"/>
    <w:rsid w:val="00D75BF5"/>
    <w:rsid w:val="00D75F60"/>
    <w:rsid w:val="00D7742D"/>
    <w:rsid w:val="00D77E52"/>
    <w:rsid w:val="00D77FB3"/>
    <w:rsid w:val="00D80078"/>
    <w:rsid w:val="00D80B3B"/>
    <w:rsid w:val="00D80CF6"/>
    <w:rsid w:val="00D814D0"/>
    <w:rsid w:val="00D81BB7"/>
    <w:rsid w:val="00D823F0"/>
    <w:rsid w:val="00D826A3"/>
    <w:rsid w:val="00D82833"/>
    <w:rsid w:val="00D82BF8"/>
    <w:rsid w:val="00D82E8F"/>
    <w:rsid w:val="00D84486"/>
    <w:rsid w:val="00D84CCF"/>
    <w:rsid w:val="00D84D32"/>
    <w:rsid w:val="00D8507E"/>
    <w:rsid w:val="00D85264"/>
    <w:rsid w:val="00D855EF"/>
    <w:rsid w:val="00D864A1"/>
    <w:rsid w:val="00D86712"/>
    <w:rsid w:val="00D8674B"/>
    <w:rsid w:val="00D869FC"/>
    <w:rsid w:val="00D879DB"/>
    <w:rsid w:val="00D90542"/>
    <w:rsid w:val="00D908BD"/>
    <w:rsid w:val="00D90AF7"/>
    <w:rsid w:val="00D91604"/>
    <w:rsid w:val="00D91BA8"/>
    <w:rsid w:val="00D91DD1"/>
    <w:rsid w:val="00D92B39"/>
    <w:rsid w:val="00D92EF1"/>
    <w:rsid w:val="00D94071"/>
    <w:rsid w:val="00D9425B"/>
    <w:rsid w:val="00D94913"/>
    <w:rsid w:val="00D94B11"/>
    <w:rsid w:val="00D95223"/>
    <w:rsid w:val="00D95328"/>
    <w:rsid w:val="00D956B3"/>
    <w:rsid w:val="00D95777"/>
    <w:rsid w:val="00D95779"/>
    <w:rsid w:val="00D9582E"/>
    <w:rsid w:val="00D95C9D"/>
    <w:rsid w:val="00D9695E"/>
    <w:rsid w:val="00D96F7C"/>
    <w:rsid w:val="00D97571"/>
    <w:rsid w:val="00DA022A"/>
    <w:rsid w:val="00DA0DFD"/>
    <w:rsid w:val="00DA0FA3"/>
    <w:rsid w:val="00DA1A20"/>
    <w:rsid w:val="00DA1A9B"/>
    <w:rsid w:val="00DA1F7B"/>
    <w:rsid w:val="00DA1FCE"/>
    <w:rsid w:val="00DA20A8"/>
    <w:rsid w:val="00DA254F"/>
    <w:rsid w:val="00DA2A5C"/>
    <w:rsid w:val="00DA3023"/>
    <w:rsid w:val="00DA3696"/>
    <w:rsid w:val="00DA3FA0"/>
    <w:rsid w:val="00DA42F3"/>
    <w:rsid w:val="00DA4457"/>
    <w:rsid w:val="00DA489D"/>
    <w:rsid w:val="00DA4D8F"/>
    <w:rsid w:val="00DA51A4"/>
    <w:rsid w:val="00DA52F3"/>
    <w:rsid w:val="00DA5ABC"/>
    <w:rsid w:val="00DA5EC7"/>
    <w:rsid w:val="00DA66E2"/>
    <w:rsid w:val="00DA7627"/>
    <w:rsid w:val="00DB023C"/>
    <w:rsid w:val="00DB02D2"/>
    <w:rsid w:val="00DB07C6"/>
    <w:rsid w:val="00DB098F"/>
    <w:rsid w:val="00DB0FBD"/>
    <w:rsid w:val="00DB1CB7"/>
    <w:rsid w:val="00DB1E4B"/>
    <w:rsid w:val="00DB2888"/>
    <w:rsid w:val="00DB2EE0"/>
    <w:rsid w:val="00DB3112"/>
    <w:rsid w:val="00DB314B"/>
    <w:rsid w:val="00DB3710"/>
    <w:rsid w:val="00DB451B"/>
    <w:rsid w:val="00DB471A"/>
    <w:rsid w:val="00DB4EE6"/>
    <w:rsid w:val="00DB5CE0"/>
    <w:rsid w:val="00DB5E5C"/>
    <w:rsid w:val="00DB623B"/>
    <w:rsid w:val="00DB65C5"/>
    <w:rsid w:val="00DB7371"/>
    <w:rsid w:val="00DB77A0"/>
    <w:rsid w:val="00DB79DB"/>
    <w:rsid w:val="00DB7FDE"/>
    <w:rsid w:val="00DC0772"/>
    <w:rsid w:val="00DC07AF"/>
    <w:rsid w:val="00DC164B"/>
    <w:rsid w:val="00DC211C"/>
    <w:rsid w:val="00DC2491"/>
    <w:rsid w:val="00DC2C00"/>
    <w:rsid w:val="00DC2D71"/>
    <w:rsid w:val="00DC3402"/>
    <w:rsid w:val="00DC3C10"/>
    <w:rsid w:val="00DC4079"/>
    <w:rsid w:val="00DC413C"/>
    <w:rsid w:val="00DC47A1"/>
    <w:rsid w:val="00DC48B2"/>
    <w:rsid w:val="00DC4B01"/>
    <w:rsid w:val="00DC4F79"/>
    <w:rsid w:val="00DC5790"/>
    <w:rsid w:val="00DC5A62"/>
    <w:rsid w:val="00DC68F2"/>
    <w:rsid w:val="00DC6910"/>
    <w:rsid w:val="00DC6F67"/>
    <w:rsid w:val="00DC7336"/>
    <w:rsid w:val="00DC73A1"/>
    <w:rsid w:val="00DC768B"/>
    <w:rsid w:val="00DC780B"/>
    <w:rsid w:val="00DC7E82"/>
    <w:rsid w:val="00DD0687"/>
    <w:rsid w:val="00DD183A"/>
    <w:rsid w:val="00DD25D0"/>
    <w:rsid w:val="00DD2A09"/>
    <w:rsid w:val="00DD3B45"/>
    <w:rsid w:val="00DD3C09"/>
    <w:rsid w:val="00DD3C10"/>
    <w:rsid w:val="00DD44A8"/>
    <w:rsid w:val="00DD4714"/>
    <w:rsid w:val="00DD5134"/>
    <w:rsid w:val="00DD5AC1"/>
    <w:rsid w:val="00DD66FA"/>
    <w:rsid w:val="00DD6FF1"/>
    <w:rsid w:val="00DE01B5"/>
    <w:rsid w:val="00DE0454"/>
    <w:rsid w:val="00DE049C"/>
    <w:rsid w:val="00DE0A28"/>
    <w:rsid w:val="00DE0A8F"/>
    <w:rsid w:val="00DE0C10"/>
    <w:rsid w:val="00DE1346"/>
    <w:rsid w:val="00DE184C"/>
    <w:rsid w:val="00DE259F"/>
    <w:rsid w:val="00DE2765"/>
    <w:rsid w:val="00DE2AC9"/>
    <w:rsid w:val="00DE32C4"/>
    <w:rsid w:val="00DE362C"/>
    <w:rsid w:val="00DE3698"/>
    <w:rsid w:val="00DE3AD0"/>
    <w:rsid w:val="00DE4279"/>
    <w:rsid w:val="00DE518A"/>
    <w:rsid w:val="00DE52D0"/>
    <w:rsid w:val="00DE5AD6"/>
    <w:rsid w:val="00DE5B85"/>
    <w:rsid w:val="00DE6CE9"/>
    <w:rsid w:val="00DE7140"/>
    <w:rsid w:val="00DE7297"/>
    <w:rsid w:val="00DE7C00"/>
    <w:rsid w:val="00DF042E"/>
    <w:rsid w:val="00DF08A7"/>
    <w:rsid w:val="00DF0FD9"/>
    <w:rsid w:val="00DF1080"/>
    <w:rsid w:val="00DF168A"/>
    <w:rsid w:val="00DF1EE7"/>
    <w:rsid w:val="00DF3F43"/>
    <w:rsid w:val="00DF44D1"/>
    <w:rsid w:val="00DF4511"/>
    <w:rsid w:val="00DF53B7"/>
    <w:rsid w:val="00DF60C8"/>
    <w:rsid w:val="00DF63D0"/>
    <w:rsid w:val="00DF6D2E"/>
    <w:rsid w:val="00DF7BEE"/>
    <w:rsid w:val="00DF7CFB"/>
    <w:rsid w:val="00DF7F04"/>
    <w:rsid w:val="00E006D8"/>
    <w:rsid w:val="00E01DE7"/>
    <w:rsid w:val="00E02181"/>
    <w:rsid w:val="00E02332"/>
    <w:rsid w:val="00E02FC3"/>
    <w:rsid w:val="00E03411"/>
    <w:rsid w:val="00E03435"/>
    <w:rsid w:val="00E03AC5"/>
    <w:rsid w:val="00E03B8A"/>
    <w:rsid w:val="00E03BC5"/>
    <w:rsid w:val="00E0455D"/>
    <w:rsid w:val="00E04952"/>
    <w:rsid w:val="00E05270"/>
    <w:rsid w:val="00E05431"/>
    <w:rsid w:val="00E05C6D"/>
    <w:rsid w:val="00E06553"/>
    <w:rsid w:val="00E0667F"/>
    <w:rsid w:val="00E102FA"/>
    <w:rsid w:val="00E10B79"/>
    <w:rsid w:val="00E11032"/>
    <w:rsid w:val="00E11BE3"/>
    <w:rsid w:val="00E11F9D"/>
    <w:rsid w:val="00E1219D"/>
    <w:rsid w:val="00E12532"/>
    <w:rsid w:val="00E12D20"/>
    <w:rsid w:val="00E12E88"/>
    <w:rsid w:val="00E12EEF"/>
    <w:rsid w:val="00E12F41"/>
    <w:rsid w:val="00E13664"/>
    <w:rsid w:val="00E13EE2"/>
    <w:rsid w:val="00E1481C"/>
    <w:rsid w:val="00E15660"/>
    <w:rsid w:val="00E16245"/>
    <w:rsid w:val="00E1744C"/>
    <w:rsid w:val="00E17B70"/>
    <w:rsid w:val="00E200ED"/>
    <w:rsid w:val="00E206D7"/>
    <w:rsid w:val="00E20935"/>
    <w:rsid w:val="00E20976"/>
    <w:rsid w:val="00E20D97"/>
    <w:rsid w:val="00E2198A"/>
    <w:rsid w:val="00E22367"/>
    <w:rsid w:val="00E229FE"/>
    <w:rsid w:val="00E22DAF"/>
    <w:rsid w:val="00E2327C"/>
    <w:rsid w:val="00E23AD3"/>
    <w:rsid w:val="00E246AD"/>
    <w:rsid w:val="00E246FB"/>
    <w:rsid w:val="00E24AF9"/>
    <w:rsid w:val="00E24ED4"/>
    <w:rsid w:val="00E2520B"/>
    <w:rsid w:val="00E2540B"/>
    <w:rsid w:val="00E25985"/>
    <w:rsid w:val="00E2749F"/>
    <w:rsid w:val="00E27831"/>
    <w:rsid w:val="00E278DF"/>
    <w:rsid w:val="00E27E68"/>
    <w:rsid w:val="00E3004F"/>
    <w:rsid w:val="00E30770"/>
    <w:rsid w:val="00E30A35"/>
    <w:rsid w:val="00E30A6F"/>
    <w:rsid w:val="00E314F9"/>
    <w:rsid w:val="00E31795"/>
    <w:rsid w:val="00E31F64"/>
    <w:rsid w:val="00E32B9E"/>
    <w:rsid w:val="00E330F8"/>
    <w:rsid w:val="00E33154"/>
    <w:rsid w:val="00E33970"/>
    <w:rsid w:val="00E33C9D"/>
    <w:rsid w:val="00E33D70"/>
    <w:rsid w:val="00E344AA"/>
    <w:rsid w:val="00E34E2E"/>
    <w:rsid w:val="00E34EB4"/>
    <w:rsid w:val="00E35355"/>
    <w:rsid w:val="00E3605D"/>
    <w:rsid w:val="00E36575"/>
    <w:rsid w:val="00E3714F"/>
    <w:rsid w:val="00E3725B"/>
    <w:rsid w:val="00E37D66"/>
    <w:rsid w:val="00E37E97"/>
    <w:rsid w:val="00E40919"/>
    <w:rsid w:val="00E40F1B"/>
    <w:rsid w:val="00E41059"/>
    <w:rsid w:val="00E41589"/>
    <w:rsid w:val="00E41D1D"/>
    <w:rsid w:val="00E420F6"/>
    <w:rsid w:val="00E42113"/>
    <w:rsid w:val="00E4285A"/>
    <w:rsid w:val="00E42C44"/>
    <w:rsid w:val="00E43146"/>
    <w:rsid w:val="00E43A8F"/>
    <w:rsid w:val="00E43E53"/>
    <w:rsid w:val="00E44277"/>
    <w:rsid w:val="00E444A2"/>
    <w:rsid w:val="00E44737"/>
    <w:rsid w:val="00E452E7"/>
    <w:rsid w:val="00E458EB"/>
    <w:rsid w:val="00E45C96"/>
    <w:rsid w:val="00E46018"/>
    <w:rsid w:val="00E460EF"/>
    <w:rsid w:val="00E46121"/>
    <w:rsid w:val="00E46D3A"/>
    <w:rsid w:val="00E47758"/>
    <w:rsid w:val="00E478CC"/>
    <w:rsid w:val="00E504E3"/>
    <w:rsid w:val="00E50564"/>
    <w:rsid w:val="00E5059A"/>
    <w:rsid w:val="00E506A9"/>
    <w:rsid w:val="00E50793"/>
    <w:rsid w:val="00E514EF"/>
    <w:rsid w:val="00E5209D"/>
    <w:rsid w:val="00E5235C"/>
    <w:rsid w:val="00E527C3"/>
    <w:rsid w:val="00E52CAE"/>
    <w:rsid w:val="00E52F51"/>
    <w:rsid w:val="00E52F9F"/>
    <w:rsid w:val="00E53728"/>
    <w:rsid w:val="00E5379E"/>
    <w:rsid w:val="00E53F9F"/>
    <w:rsid w:val="00E54754"/>
    <w:rsid w:val="00E54DE2"/>
    <w:rsid w:val="00E55069"/>
    <w:rsid w:val="00E5515C"/>
    <w:rsid w:val="00E55675"/>
    <w:rsid w:val="00E55833"/>
    <w:rsid w:val="00E56884"/>
    <w:rsid w:val="00E57051"/>
    <w:rsid w:val="00E575B3"/>
    <w:rsid w:val="00E6059C"/>
    <w:rsid w:val="00E60843"/>
    <w:rsid w:val="00E60DCC"/>
    <w:rsid w:val="00E60E56"/>
    <w:rsid w:val="00E6119C"/>
    <w:rsid w:val="00E6157E"/>
    <w:rsid w:val="00E617BE"/>
    <w:rsid w:val="00E6199E"/>
    <w:rsid w:val="00E622EB"/>
    <w:rsid w:val="00E624E4"/>
    <w:rsid w:val="00E6269A"/>
    <w:rsid w:val="00E63035"/>
    <w:rsid w:val="00E63175"/>
    <w:rsid w:val="00E6321A"/>
    <w:rsid w:val="00E635FD"/>
    <w:rsid w:val="00E63A4A"/>
    <w:rsid w:val="00E63B06"/>
    <w:rsid w:val="00E64513"/>
    <w:rsid w:val="00E647A1"/>
    <w:rsid w:val="00E64B96"/>
    <w:rsid w:val="00E64DA8"/>
    <w:rsid w:val="00E65CFC"/>
    <w:rsid w:val="00E66852"/>
    <w:rsid w:val="00E66997"/>
    <w:rsid w:val="00E669F2"/>
    <w:rsid w:val="00E66A2A"/>
    <w:rsid w:val="00E66EB8"/>
    <w:rsid w:val="00E66EE3"/>
    <w:rsid w:val="00E66FBA"/>
    <w:rsid w:val="00E670A6"/>
    <w:rsid w:val="00E675FB"/>
    <w:rsid w:val="00E70396"/>
    <w:rsid w:val="00E70D95"/>
    <w:rsid w:val="00E71145"/>
    <w:rsid w:val="00E71AA6"/>
    <w:rsid w:val="00E71C0D"/>
    <w:rsid w:val="00E728B1"/>
    <w:rsid w:val="00E72DD6"/>
    <w:rsid w:val="00E73641"/>
    <w:rsid w:val="00E736D5"/>
    <w:rsid w:val="00E73782"/>
    <w:rsid w:val="00E73789"/>
    <w:rsid w:val="00E73CB1"/>
    <w:rsid w:val="00E73EE2"/>
    <w:rsid w:val="00E73FC7"/>
    <w:rsid w:val="00E748C8"/>
    <w:rsid w:val="00E75C52"/>
    <w:rsid w:val="00E7672B"/>
    <w:rsid w:val="00E769AD"/>
    <w:rsid w:val="00E76B1A"/>
    <w:rsid w:val="00E77939"/>
    <w:rsid w:val="00E77A81"/>
    <w:rsid w:val="00E803FE"/>
    <w:rsid w:val="00E80C1A"/>
    <w:rsid w:val="00E81BD1"/>
    <w:rsid w:val="00E81D1C"/>
    <w:rsid w:val="00E81ED0"/>
    <w:rsid w:val="00E81FBE"/>
    <w:rsid w:val="00E82ACC"/>
    <w:rsid w:val="00E83672"/>
    <w:rsid w:val="00E8382B"/>
    <w:rsid w:val="00E84023"/>
    <w:rsid w:val="00E844C7"/>
    <w:rsid w:val="00E84665"/>
    <w:rsid w:val="00E847BC"/>
    <w:rsid w:val="00E84A6C"/>
    <w:rsid w:val="00E84A97"/>
    <w:rsid w:val="00E84B29"/>
    <w:rsid w:val="00E84BAB"/>
    <w:rsid w:val="00E8510E"/>
    <w:rsid w:val="00E85182"/>
    <w:rsid w:val="00E86E1B"/>
    <w:rsid w:val="00E87065"/>
    <w:rsid w:val="00E876F5"/>
    <w:rsid w:val="00E87B44"/>
    <w:rsid w:val="00E9070B"/>
    <w:rsid w:val="00E9104E"/>
    <w:rsid w:val="00E91F47"/>
    <w:rsid w:val="00E9283D"/>
    <w:rsid w:val="00E92BA6"/>
    <w:rsid w:val="00E931CE"/>
    <w:rsid w:val="00E93A3F"/>
    <w:rsid w:val="00E944B4"/>
    <w:rsid w:val="00E94534"/>
    <w:rsid w:val="00E9469D"/>
    <w:rsid w:val="00E94CA3"/>
    <w:rsid w:val="00E94D90"/>
    <w:rsid w:val="00E95386"/>
    <w:rsid w:val="00E9539F"/>
    <w:rsid w:val="00E95818"/>
    <w:rsid w:val="00E95BF9"/>
    <w:rsid w:val="00E9634C"/>
    <w:rsid w:val="00E96594"/>
    <w:rsid w:val="00E9680F"/>
    <w:rsid w:val="00E97C51"/>
    <w:rsid w:val="00E97DC7"/>
    <w:rsid w:val="00EA009D"/>
    <w:rsid w:val="00EA065F"/>
    <w:rsid w:val="00EA1A3E"/>
    <w:rsid w:val="00EA1A97"/>
    <w:rsid w:val="00EA1F50"/>
    <w:rsid w:val="00EA21CB"/>
    <w:rsid w:val="00EA25D7"/>
    <w:rsid w:val="00EA26F9"/>
    <w:rsid w:val="00EA2C2A"/>
    <w:rsid w:val="00EA3313"/>
    <w:rsid w:val="00EA33F4"/>
    <w:rsid w:val="00EA39EC"/>
    <w:rsid w:val="00EA4767"/>
    <w:rsid w:val="00EA4AD9"/>
    <w:rsid w:val="00EA512B"/>
    <w:rsid w:val="00EA57E1"/>
    <w:rsid w:val="00EA63B5"/>
    <w:rsid w:val="00EA7DB7"/>
    <w:rsid w:val="00EB09D8"/>
    <w:rsid w:val="00EB0A79"/>
    <w:rsid w:val="00EB11FF"/>
    <w:rsid w:val="00EB14CF"/>
    <w:rsid w:val="00EB1726"/>
    <w:rsid w:val="00EB1ACC"/>
    <w:rsid w:val="00EB1AFC"/>
    <w:rsid w:val="00EB1EF4"/>
    <w:rsid w:val="00EB22DB"/>
    <w:rsid w:val="00EB24C2"/>
    <w:rsid w:val="00EB27A8"/>
    <w:rsid w:val="00EB2A10"/>
    <w:rsid w:val="00EB3978"/>
    <w:rsid w:val="00EB3E1A"/>
    <w:rsid w:val="00EB4721"/>
    <w:rsid w:val="00EB4AA7"/>
    <w:rsid w:val="00EB4EBD"/>
    <w:rsid w:val="00EB53B4"/>
    <w:rsid w:val="00EB6173"/>
    <w:rsid w:val="00EB61F1"/>
    <w:rsid w:val="00EB701F"/>
    <w:rsid w:val="00EB717E"/>
    <w:rsid w:val="00EB786B"/>
    <w:rsid w:val="00EB7A63"/>
    <w:rsid w:val="00EC0DCF"/>
    <w:rsid w:val="00EC1B68"/>
    <w:rsid w:val="00EC1D23"/>
    <w:rsid w:val="00EC1EF1"/>
    <w:rsid w:val="00EC3665"/>
    <w:rsid w:val="00EC4458"/>
    <w:rsid w:val="00EC45E1"/>
    <w:rsid w:val="00EC55FE"/>
    <w:rsid w:val="00EC5D17"/>
    <w:rsid w:val="00EC62C8"/>
    <w:rsid w:val="00EC6362"/>
    <w:rsid w:val="00EC6A3A"/>
    <w:rsid w:val="00EC6C03"/>
    <w:rsid w:val="00EC6CBF"/>
    <w:rsid w:val="00EC7918"/>
    <w:rsid w:val="00ED09B1"/>
    <w:rsid w:val="00ED0B27"/>
    <w:rsid w:val="00ED10E0"/>
    <w:rsid w:val="00ED120D"/>
    <w:rsid w:val="00ED1995"/>
    <w:rsid w:val="00ED1C35"/>
    <w:rsid w:val="00ED1F24"/>
    <w:rsid w:val="00ED27DF"/>
    <w:rsid w:val="00ED3ECB"/>
    <w:rsid w:val="00ED50A3"/>
    <w:rsid w:val="00ED5511"/>
    <w:rsid w:val="00ED5721"/>
    <w:rsid w:val="00ED57A0"/>
    <w:rsid w:val="00ED6697"/>
    <w:rsid w:val="00ED7B55"/>
    <w:rsid w:val="00EE0539"/>
    <w:rsid w:val="00EE0DC0"/>
    <w:rsid w:val="00EE1545"/>
    <w:rsid w:val="00EE21A0"/>
    <w:rsid w:val="00EE24D0"/>
    <w:rsid w:val="00EE2814"/>
    <w:rsid w:val="00EE2D34"/>
    <w:rsid w:val="00EE2F1B"/>
    <w:rsid w:val="00EE2FEE"/>
    <w:rsid w:val="00EE36A3"/>
    <w:rsid w:val="00EE3731"/>
    <w:rsid w:val="00EE445F"/>
    <w:rsid w:val="00EE4688"/>
    <w:rsid w:val="00EE4D2B"/>
    <w:rsid w:val="00EE4D67"/>
    <w:rsid w:val="00EE4EB5"/>
    <w:rsid w:val="00EE4FF7"/>
    <w:rsid w:val="00EE58EC"/>
    <w:rsid w:val="00EE58FE"/>
    <w:rsid w:val="00EE6149"/>
    <w:rsid w:val="00EE6562"/>
    <w:rsid w:val="00EE6EB6"/>
    <w:rsid w:val="00EE763E"/>
    <w:rsid w:val="00EE7F98"/>
    <w:rsid w:val="00EF0982"/>
    <w:rsid w:val="00EF098D"/>
    <w:rsid w:val="00EF0A42"/>
    <w:rsid w:val="00EF1771"/>
    <w:rsid w:val="00EF1D44"/>
    <w:rsid w:val="00EF1D5E"/>
    <w:rsid w:val="00EF1FA6"/>
    <w:rsid w:val="00EF343E"/>
    <w:rsid w:val="00EF35ED"/>
    <w:rsid w:val="00EF38B5"/>
    <w:rsid w:val="00EF4ED0"/>
    <w:rsid w:val="00EF5208"/>
    <w:rsid w:val="00EF556C"/>
    <w:rsid w:val="00EF5A1E"/>
    <w:rsid w:val="00EF5F50"/>
    <w:rsid w:val="00EF7AC4"/>
    <w:rsid w:val="00EF7EA7"/>
    <w:rsid w:val="00F001A7"/>
    <w:rsid w:val="00F008B5"/>
    <w:rsid w:val="00F00D84"/>
    <w:rsid w:val="00F012BA"/>
    <w:rsid w:val="00F01565"/>
    <w:rsid w:val="00F03353"/>
    <w:rsid w:val="00F036B1"/>
    <w:rsid w:val="00F03854"/>
    <w:rsid w:val="00F038F8"/>
    <w:rsid w:val="00F03CF3"/>
    <w:rsid w:val="00F04502"/>
    <w:rsid w:val="00F04A08"/>
    <w:rsid w:val="00F04D0D"/>
    <w:rsid w:val="00F04E73"/>
    <w:rsid w:val="00F05284"/>
    <w:rsid w:val="00F06D7C"/>
    <w:rsid w:val="00F06F65"/>
    <w:rsid w:val="00F0793E"/>
    <w:rsid w:val="00F07B1C"/>
    <w:rsid w:val="00F07B8C"/>
    <w:rsid w:val="00F07C87"/>
    <w:rsid w:val="00F07FC4"/>
    <w:rsid w:val="00F101F1"/>
    <w:rsid w:val="00F103C5"/>
    <w:rsid w:val="00F104CE"/>
    <w:rsid w:val="00F10932"/>
    <w:rsid w:val="00F12331"/>
    <w:rsid w:val="00F12375"/>
    <w:rsid w:val="00F12C69"/>
    <w:rsid w:val="00F12E18"/>
    <w:rsid w:val="00F12EF7"/>
    <w:rsid w:val="00F13909"/>
    <w:rsid w:val="00F15805"/>
    <w:rsid w:val="00F16171"/>
    <w:rsid w:val="00F16D1E"/>
    <w:rsid w:val="00F171C0"/>
    <w:rsid w:val="00F1743B"/>
    <w:rsid w:val="00F17B69"/>
    <w:rsid w:val="00F205C9"/>
    <w:rsid w:val="00F206A6"/>
    <w:rsid w:val="00F20B69"/>
    <w:rsid w:val="00F2125F"/>
    <w:rsid w:val="00F216ED"/>
    <w:rsid w:val="00F21F2B"/>
    <w:rsid w:val="00F220A0"/>
    <w:rsid w:val="00F222AE"/>
    <w:rsid w:val="00F222CF"/>
    <w:rsid w:val="00F222D7"/>
    <w:rsid w:val="00F2230E"/>
    <w:rsid w:val="00F22B84"/>
    <w:rsid w:val="00F2309E"/>
    <w:rsid w:val="00F23CAE"/>
    <w:rsid w:val="00F24CD4"/>
    <w:rsid w:val="00F25123"/>
    <w:rsid w:val="00F2543C"/>
    <w:rsid w:val="00F257F6"/>
    <w:rsid w:val="00F25E97"/>
    <w:rsid w:val="00F268E2"/>
    <w:rsid w:val="00F26E3B"/>
    <w:rsid w:val="00F27369"/>
    <w:rsid w:val="00F27817"/>
    <w:rsid w:val="00F27EE1"/>
    <w:rsid w:val="00F30022"/>
    <w:rsid w:val="00F313F5"/>
    <w:rsid w:val="00F315F3"/>
    <w:rsid w:val="00F326E2"/>
    <w:rsid w:val="00F32E3B"/>
    <w:rsid w:val="00F335DE"/>
    <w:rsid w:val="00F33C34"/>
    <w:rsid w:val="00F33D36"/>
    <w:rsid w:val="00F33DC0"/>
    <w:rsid w:val="00F34E7C"/>
    <w:rsid w:val="00F34EF1"/>
    <w:rsid w:val="00F34F40"/>
    <w:rsid w:val="00F34FA1"/>
    <w:rsid w:val="00F35D27"/>
    <w:rsid w:val="00F35D90"/>
    <w:rsid w:val="00F3611A"/>
    <w:rsid w:val="00F36733"/>
    <w:rsid w:val="00F368B9"/>
    <w:rsid w:val="00F368C7"/>
    <w:rsid w:val="00F36A1D"/>
    <w:rsid w:val="00F36D48"/>
    <w:rsid w:val="00F37B31"/>
    <w:rsid w:val="00F40BB2"/>
    <w:rsid w:val="00F4128A"/>
    <w:rsid w:val="00F41654"/>
    <w:rsid w:val="00F418CF"/>
    <w:rsid w:val="00F41B37"/>
    <w:rsid w:val="00F428D4"/>
    <w:rsid w:val="00F429D8"/>
    <w:rsid w:val="00F43D2F"/>
    <w:rsid w:val="00F4436B"/>
    <w:rsid w:val="00F44494"/>
    <w:rsid w:val="00F448D5"/>
    <w:rsid w:val="00F44B70"/>
    <w:rsid w:val="00F44CC5"/>
    <w:rsid w:val="00F44D2A"/>
    <w:rsid w:val="00F44E4D"/>
    <w:rsid w:val="00F458FF"/>
    <w:rsid w:val="00F478F5"/>
    <w:rsid w:val="00F5220F"/>
    <w:rsid w:val="00F52B54"/>
    <w:rsid w:val="00F52FB2"/>
    <w:rsid w:val="00F5363A"/>
    <w:rsid w:val="00F53833"/>
    <w:rsid w:val="00F544F9"/>
    <w:rsid w:val="00F5457E"/>
    <w:rsid w:val="00F551ED"/>
    <w:rsid w:val="00F552AE"/>
    <w:rsid w:val="00F5666D"/>
    <w:rsid w:val="00F56A72"/>
    <w:rsid w:val="00F56FB6"/>
    <w:rsid w:val="00F577F8"/>
    <w:rsid w:val="00F57C3D"/>
    <w:rsid w:val="00F57D51"/>
    <w:rsid w:val="00F57DDF"/>
    <w:rsid w:val="00F60000"/>
    <w:rsid w:val="00F60551"/>
    <w:rsid w:val="00F617F1"/>
    <w:rsid w:val="00F61819"/>
    <w:rsid w:val="00F61E74"/>
    <w:rsid w:val="00F621BB"/>
    <w:rsid w:val="00F628DF"/>
    <w:rsid w:val="00F63890"/>
    <w:rsid w:val="00F643B2"/>
    <w:rsid w:val="00F647B5"/>
    <w:rsid w:val="00F65BB1"/>
    <w:rsid w:val="00F65F8F"/>
    <w:rsid w:val="00F66BAE"/>
    <w:rsid w:val="00F70395"/>
    <w:rsid w:val="00F70838"/>
    <w:rsid w:val="00F710CC"/>
    <w:rsid w:val="00F71BC0"/>
    <w:rsid w:val="00F71C39"/>
    <w:rsid w:val="00F72466"/>
    <w:rsid w:val="00F724F1"/>
    <w:rsid w:val="00F72A9E"/>
    <w:rsid w:val="00F73AB6"/>
    <w:rsid w:val="00F73BCC"/>
    <w:rsid w:val="00F74098"/>
    <w:rsid w:val="00F7481A"/>
    <w:rsid w:val="00F76074"/>
    <w:rsid w:val="00F76211"/>
    <w:rsid w:val="00F764BF"/>
    <w:rsid w:val="00F76DF6"/>
    <w:rsid w:val="00F778C3"/>
    <w:rsid w:val="00F77A2F"/>
    <w:rsid w:val="00F8065B"/>
    <w:rsid w:val="00F80AD5"/>
    <w:rsid w:val="00F81266"/>
    <w:rsid w:val="00F81339"/>
    <w:rsid w:val="00F81B90"/>
    <w:rsid w:val="00F81C36"/>
    <w:rsid w:val="00F81C80"/>
    <w:rsid w:val="00F821C5"/>
    <w:rsid w:val="00F82BDE"/>
    <w:rsid w:val="00F83022"/>
    <w:rsid w:val="00F83795"/>
    <w:rsid w:val="00F841D1"/>
    <w:rsid w:val="00F84335"/>
    <w:rsid w:val="00F8439B"/>
    <w:rsid w:val="00F854CC"/>
    <w:rsid w:val="00F858D4"/>
    <w:rsid w:val="00F86A88"/>
    <w:rsid w:val="00F8713D"/>
    <w:rsid w:val="00F90279"/>
    <w:rsid w:val="00F92FBF"/>
    <w:rsid w:val="00F92FE9"/>
    <w:rsid w:val="00F93008"/>
    <w:rsid w:val="00F9353B"/>
    <w:rsid w:val="00F93924"/>
    <w:rsid w:val="00F939F3"/>
    <w:rsid w:val="00F93B36"/>
    <w:rsid w:val="00F946F8"/>
    <w:rsid w:val="00F94D07"/>
    <w:rsid w:val="00F9527B"/>
    <w:rsid w:val="00F95285"/>
    <w:rsid w:val="00F95651"/>
    <w:rsid w:val="00F95A86"/>
    <w:rsid w:val="00F96007"/>
    <w:rsid w:val="00F96204"/>
    <w:rsid w:val="00F964BB"/>
    <w:rsid w:val="00F9660F"/>
    <w:rsid w:val="00F97970"/>
    <w:rsid w:val="00F97A59"/>
    <w:rsid w:val="00FA0042"/>
    <w:rsid w:val="00FA0C51"/>
    <w:rsid w:val="00FA1293"/>
    <w:rsid w:val="00FA1657"/>
    <w:rsid w:val="00FA1E67"/>
    <w:rsid w:val="00FA2666"/>
    <w:rsid w:val="00FA26AA"/>
    <w:rsid w:val="00FA33B2"/>
    <w:rsid w:val="00FA342F"/>
    <w:rsid w:val="00FA372B"/>
    <w:rsid w:val="00FA4468"/>
    <w:rsid w:val="00FA4644"/>
    <w:rsid w:val="00FA4C53"/>
    <w:rsid w:val="00FA548F"/>
    <w:rsid w:val="00FA5AC1"/>
    <w:rsid w:val="00FA6621"/>
    <w:rsid w:val="00FA6A34"/>
    <w:rsid w:val="00FA6BAB"/>
    <w:rsid w:val="00FA73B7"/>
    <w:rsid w:val="00FA77DF"/>
    <w:rsid w:val="00FA7D3A"/>
    <w:rsid w:val="00FA7D6E"/>
    <w:rsid w:val="00FA7D90"/>
    <w:rsid w:val="00FB0197"/>
    <w:rsid w:val="00FB0497"/>
    <w:rsid w:val="00FB0D6E"/>
    <w:rsid w:val="00FB0DFA"/>
    <w:rsid w:val="00FB174B"/>
    <w:rsid w:val="00FB1BCD"/>
    <w:rsid w:val="00FB1FE3"/>
    <w:rsid w:val="00FB31C9"/>
    <w:rsid w:val="00FB336E"/>
    <w:rsid w:val="00FB3947"/>
    <w:rsid w:val="00FB3D3C"/>
    <w:rsid w:val="00FB451B"/>
    <w:rsid w:val="00FB47B9"/>
    <w:rsid w:val="00FB6791"/>
    <w:rsid w:val="00FB6CCB"/>
    <w:rsid w:val="00FC044B"/>
    <w:rsid w:val="00FC0976"/>
    <w:rsid w:val="00FC0AA4"/>
    <w:rsid w:val="00FC0B43"/>
    <w:rsid w:val="00FC0C99"/>
    <w:rsid w:val="00FC18B0"/>
    <w:rsid w:val="00FC1CDE"/>
    <w:rsid w:val="00FC2577"/>
    <w:rsid w:val="00FC2AB5"/>
    <w:rsid w:val="00FC2ED8"/>
    <w:rsid w:val="00FC3272"/>
    <w:rsid w:val="00FC3BF1"/>
    <w:rsid w:val="00FC3FBA"/>
    <w:rsid w:val="00FC56A5"/>
    <w:rsid w:val="00FC5C52"/>
    <w:rsid w:val="00FC5D3C"/>
    <w:rsid w:val="00FC6D8D"/>
    <w:rsid w:val="00FC7097"/>
    <w:rsid w:val="00FC709E"/>
    <w:rsid w:val="00FC76A6"/>
    <w:rsid w:val="00FC7923"/>
    <w:rsid w:val="00FD03A3"/>
    <w:rsid w:val="00FD042B"/>
    <w:rsid w:val="00FD057B"/>
    <w:rsid w:val="00FD0A8C"/>
    <w:rsid w:val="00FD1BB1"/>
    <w:rsid w:val="00FD22C0"/>
    <w:rsid w:val="00FD2B0F"/>
    <w:rsid w:val="00FD2C84"/>
    <w:rsid w:val="00FD3C39"/>
    <w:rsid w:val="00FD3EFF"/>
    <w:rsid w:val="00FD4540"/>
    <w:rsid w:val="00FD469A"/>
    <w:rsid w:val="00FD54E7"/>
    <w:rsid w:val="00FD6528"/>
    <w:rsid w:val="00FD7658"/>
    <w:rsid w:val="00FD79A3"/>
    <w:rsid w:val="00FD79DF"/>
    <w:rsid w:val="00FD7B95"/>
    <w:rsid w:val="00FE06FF"/>
    <w:rsid w:val="00FE0D49"/>
    <w:rsid w:val="00FE141C"/>
    <w:rsid w:val="00FE170A"/>
    <w:rsid w:val="00FE1831"/>
    <w:rsid w:val="00FE1A66"/>
    <w:rsid w:val="00FE1CCA"/>
    <w:rsid w:val="00FE1E08"/>
    <w:rsid w:val="00FE1FDC"/>
    <w:rsid w:val="00FE2061"/>
    <w:rsid w:val="00FE2184"/>
    <w:rsid w:val="00FE23E0"/>
    <w:rsid w:val="00FE25DB"/>
    <w:rsid w:val="00FE3FD9"/>
    <w:rsid w:val="00FE4F66"/>
    <w:rsid w:val="00FE5345"/>
    <w:rsid w:val="00FE5726"/>
    <w:rsid w:val="00FE6736"/>
    <w:rsid w:val="00FE6C41"/>
    <w:rsid w:val="00FE6F09"/>
    <w:rsid w:val="00FF05BE"/>
    <w:rsid w:val="00FF06F5"/>
    <w:rsid w:val="00FF259C"/>
    <w:rsid w:val="00FF2667"/>
    <w:rsid w:val="00FF3007"/>
    <w:rsid w:val="00FF31D0"/>
    <w:rsid w:val="00FF3243"/>
    <w:rsid w:val="00FF3584"/>
    <w:rsid w:val="00FF3E07"/>
    <w:rsid w:val="00FF41C4"/>
    <w:rsid w:val="00FF4862"/>
    <w:rsid w:val="00FF4DAA"/>
    <w:rsid w:val="00FF5845"/>
    <w:rsid w:val="00FF584E"/>
    <w:rsid w:val="00FF5C76"/>
    <w:rsid w:val="00FF5F14"/>
    <w:rsid w:val="00FF6027"/>
    <w:rsid w:val="00FF6080"/>
    <w:rsid w:val="00FF696B"/>
    <w:rsid w:val="00FF7489"/>
    <w:rsid w:val="00FF74BD"/>
    <w:rsid w:val="00FF78D3"/>
    <w:rsid w:val="00FF7DE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1313DC4"/>
  <w15:chartTrackingRefBased/>
  <w15:docId w15:val="{9CC24AD8-CE72-41ED-B10F-43BF0D826C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E2D34"/>
    <w:rPr>
      <w:sz w:val="24"/>
      <w:szCs w:val="24"/>
      <w:lang w:val="en-AU" w:eastAsia="en-US"/>
    </w:rPr>
  </w:style>
  <w:style w:type="paragraph" w:styleId="Heading4">
    <w:name w:val="heading 4"/>
    <w:basedOn w:val="Normal"/>
    <w:next w:val="Normal"/>
    <w:qFormat/>
    <w:rsid w:val="00CF6633"/>
    <w:pPr>
      <w:keepNext/>
      <w:outlineLvl w:val="3"/>
    </w:pPr>
    <w:rPr>
      <w:rFonts w:ascii="Arial" w:hAnsi="Arial"/>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CF6633"/>
    <w:pPr>
      <w:tabs>
        <w:tab w:val="center" w:pos="4320"/>
        <w:tab w:val="right" w:pos="8640"/>
      </w:tabs>
    </w:pPr>
    <w:rPr>
      <w:rFonts w:ascii="Arial" w:hAnsi="Arial"/>
      <w:szCs w:val="20"/>
    </w:rPr>
  </w:style>
  <w:style w:type="character" w:styleId="Hyperlink">
    <w:name w:val="Hyperlink"/>
    <w:rsid w:val="00CF6633"/>
    <w:rPr>
      <w:rFonts w:cs="Times New Roman"/>
      <w:color w:val="0000FF"/>
      <w:u w:val="single"/>
    </w:rPr>
  </w:style>
  <w:style w:type="paragraph" w:customStyle="1" w:styleId="s4">
    <w:name w:val="s4"/>
    <w:basedOn w:val="Normal"/>
    <w:rsid w:val="00CF6633"/>
    <w:pPr>
      <w:spacing w:before="100" w:beforeAutospacing="1" w:after="100" w:afterAutospacing="1"/>
    </w:pPr>
    <w:rPr>
      <w:lang w:val="en-US"/>
    </w:rPr>
  </w:style>
  <w:style w:type="character" w:customStyle="1" w:styleId="HeaderChar">
    <w:name w:val="Header Char"/>
    <w:basedOn w:val="DefaultParagraphFont"/>
    <w:link w:val="Header"/>
    <w:rsid w:val="003A4317"/>
    <w:rPr>
      <w:rFonts w:ascii="Arial" w:hAnsi="Arial"/>
      <w:sz w:val="24"/>
      <w:lang w:val="en-AU" w:eastAsia="en-US"/>
    </w:rPr>
  </w:style>
  <w:style w:type="paragraph" w:styleId="Footer">
    <w:name w:val="footer"/>
    <w:basedOn w:val="Normal"/>
    <w:link w:val="FooterChar"/>
    <w:uiPriority w:val="99"/>
    <w:rsid w:val="007943F4"/>
    <w:pPr>
      <w:tabs>
        <w:tab w:val="center" w:pos="4513"/>
        <w:tab w:val="right" w:pos="9026"/>
      </w:tabs>
    </w:pPr>
  </w:style>
  <w:style w:type="character" w:customStyle="1" w:styleId="FooterChar">
    <w:name w:val="Footer Char"/>
    <w:basedOn w:val="DefaultParagraphFont"/>
    <w:link w:val="Footer"/>
    <w:uiPriority w:val="99"/>
    <w:rsid w:val="007943F4"/>
    <w:rPr>
      <w:sz w:val="24"/>
      <w:szCs w:val="24"/>
      <w:lang w:val="en-AU" w:eastAsia="en-US"/>
    </w:rPr>
  </w:style>
  <w:style w:type="table" w:styleId="TableGrid">
    <w:name w:val="Table Grid"/>
    <w:basedOn w:val="TableNormal"/>
    <w:rsid w:val="007943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5Dark-Accent621">
    <w:name w:val="Grid Table 5 Dark - Accent 621"/>
    <w:basedOn w:val="TableNormal"/>
    <w:next w:val="GridTable5Dark-Accent6"/>
    <w:uiPriority w:val="50"/>
    <w:rsid w:val="0032757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5Dark-Accent6">
    <w:name w:val="Grid Table 5 Dark Accent 6"/>
    <w:basedOn w:val="TableNormal"/>
    <w:uiPriority w:val="50"/>
    <w:rsid w:val="0032757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5Dark-Accent6211">
    <w:name w:val="Grid Table 5 Dark - Accent 6211"/>
    <w:basedOn w:val="TableNormal"/>
    <w:next w:val="GridTable5Dark-Accent6"/>
    <w:uiPriority w:val="50"/>
    <w:rsid w:val="0032757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styleId="ListParagraph">
    <w:name w:val="List Paragraph"/>
    <w:basedOn w:val="Normal"/>
    <w:uiPriority w:val="34"/>
    <w:qFormat/>
    <w:rsid w:val="00327570"/>
    <w:pPr>
      <w:ind w:left="720"/>
      <w:contextualSpacing/>
    </w:pPr>
  </w:style>
  <w:style w:type="table" w:customStyle="1" w:styleId="GridTable5Dark-Accent6212">
    <w:name w:val="Grid Table 5 Dark - Accent 6212"/>
    <w:basedOn w:val="TableNormal"/>
    <w:next w:val="GridTable5Dark-Accent6"/>
    <w:uiPriority w:val="50"/>
    <w:rsid w:val="0032757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5Dark-Accent6213">
    <w:name w:val="Grid Table 5 Dark - Accent 6213"/>
    <w:basedOn w:val="TableNormal"/>
    <w:next w:val="GridTable5Dark-Accent6"/>
    <w:uiPriority w:val="50"/>
    <w:rsid w:val="0032757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5Dark-Accent6214">
    <w:name w:val="Grid Table 5 Dark - Accent 6214"/>
    <w:basedOn w:val="TableNormal"/>
    <w:next w:val="GridTable5Dark-Accent6"/>
    <w:uiPriority w:val="50"/>
    <w:rsid w:val="0032757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5Dark-Accent6215">
    <w:name w:val="Grid Table 5 Dark - Accent 6215"/>
    <w:basedOn w:val="TableNormal"/>
    <w:next w:val="GridTable5Dark-Accent6"/>
    <w:uiPriority w:val="50"/>
    <w:rsid w:val="0032757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5Dark-Accent6216">
    <w:name w:val="Grid Table 5 Dark - Accent 6216"/>
    <w:basedOn w:val="TableNormal"/>
    <w:next w:val="GridTable5Dark-Accent6"/>
    <w:uiPriority w:val="50"/>
    <w:rsid w:val="0032757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eGridLight1">
    <w:name w:val="Table Grid Light1"/>
    <w:basedOn w:val="TableNormal"/>
    <w:next w:val="TableGridLight"/>
    <w:uiPriority w:val="40"/>
    <w:rsid w:val="00327570"/>
    <w:rPr>
      <w:rFonts w:ascii="Calibri" w:eastAsia="Calibri" w:hAnsi="Calibri"/>
      <w:sz w:val="22"/>
      <w:szCs w:val="22"/>
      <w:lang w:val="en-AU"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leGridLight">
    <w:name w:val="Grid Table Light"/>
    <w:basedOn w:val="TableNormal"/>
    <w:uiPriority w:val="40"/>
    <w:rsid w:val="0032757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2">
    <w:name w:val="Table Grid2"/>
    <w:basedOn w:val="TableNormal"/>
    <w:next w:val="TableGrid"/>
    <w:uiPriority w:val="39"/>
    <w:rsid w:val="00327570"/>
    <w:rPr>
      <w:rFonts w:ascii="Calibri" w:eastAsia="Calibri" w:hAnsi="Calibri"/>
      <w:sz w:val="22"/>
      <w:szCs w:val="22"/>
      <w:lang w:val="en-A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
    <w:name w:val="Grid Table 1 Light - Accent 61"/>
    <w:basedOn w:val="TableNormal"/>
    <w:next w:val="GridTable1Light-Accent6"/>
    <w:uiPriority w:val="46"/>
    <w:rsid w:val="00327570"/>
    <w:rPr>
      <w:rFonts w:ascii="Calibri" w:eastAsia="Calibri" w:hAnsi="Calibri"/>
      <w:sz w:val="22"/>
      <w:szCs w:val="22"/>
      <w:lang w:val="en-AU" w:eastAsia="en-US"/>
    </w:rPr>
    <w:tblPr>
      <w:tblStyleRowBandSize w:val="1"/>
      <w:tblStyleColBandSize w:val="1"/>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327570"/>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1">
    <w:name w:val="Table Grid1"/>
    <w:basedOn w:val="TableNormal"/>
    <w:next w:val="TableGrid"/>
    <w:uiPriority w:val="39"/>
    <w:rsid w:val="00327570"/>
    <w:rPr>
      <w:rFonts w:ascii="Calibri" w:eastAsia="Calibri" w:hAnsi="Calibri"/>
      <w:sz w:val="22"/>
      <w:szCs w:val="22"/>
      <w:lang w:val="en-A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327570"/>
    <w:rPr>
      <w:rFonts w:ascii="Calibri" w:eastAsia="Calibri" w:hAnsi="Calibri"/>
      <w:sz w:val="22"/>
      <w:szCs w:val="22"/>
      <w:lang w:val="en-AU"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styleId="PlaceholderText">
    <w:name w:val="Placeholder Text"/>
    <w:basedOn w:val="DefaultParagraphFont"/>
    <w:uiPriority w:val="99"/>
    <w:semiHidden/>
    <w:rsid w:val="00327570"/>
    <w:rPr>
      <w:color w:val="808080"/>
    </w:rPr>
  </w:style>
  <w:style w:type="table" w:styleId="PlainTable1">
    <w:name w:val="Plain Table 1"/>
    <w:basedOn w:val="TableNormal"/>
    <w:uiPriority w:val="41"/>
    <w:rsid w:val="00327570"/>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semiHidden/>
    <w:unhideWhenUsed/>
    <w:rsid w:val="0032757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hyperlink" Target="https://www.karting.net.au/club-toolkit/volunteers" TargetMode="External"/><Relationship Id="rId26" Type="http://schemas.openxmlformats.org/officeDocument/2006/relationships/hyperlink" Target="https://www.karting.net.au/wp-content/uploads/2019/11/P26-Junior-Officials-Policy.pdf" TargetMode="External"/><Relationship Id="rId3" Type="http://schemas.openxmlformats.org/officeDocument/2006/relationships/customXml" Target="../customXml/item3.xml"/><Relationship Id="rId21" Type="http://schemas.openxmlformats.org/officeDocument/2006/relationships/hyperlink" Target="https://www.karting.net.au/wp-content/uploads/2023/12/P25-Officials-Licence-Policy-Updated-13-November-2023-Clean.pdf" TargetMode="External"/><Relationship Id="rId7" Type="http://schemas.openxmlformats.org/officeDocument/2006/relationships/webSettings" Target="webSettings.xml"/><Relationship Id="rId12" Type="http://schemas.openxmlformats.org/officeDocument/2006/relationships/hyperlink" Target="https://www.karting.net.au/club-toolkit/volunteers" TargetMode="External"/><Relationship Id="rId17" Type="http://schemas.openxmlformats.org/officeDocument/2006/relationships/hyperlink" Target="https://www.karting.net.au/club-toolkit/volunteers" TargetMode="External"/><Relationship Id="rId25"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hyperlink" Target="https://www.karting.net.au/club-toolkit/volunteers" TargetMode="External"/><Relationship Id="rId20" Type="http://schemas.openxmlformats.org/officeDocument/2006/relationships/hyperlink" Target="https://www.karting.net.au/club-toolkit/volunteers" TargetMode="External"/><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jpg"/><Relationship Id="rId24" Type="http://schemas.openxmlformats.org/officeDocument/2006/relationships/image" Target="media/image6.png"/><Relationship Id="rId5"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hyperlink" Target="https://www.karting.net.au/wp-content/uploads/2023/02/P24-Karting-Activity-Recreational-Co-Ordinator-Policy-Update-8-Feb-2023.pdf" TargetMode="External"/><Relationship Id="rId28"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yperlink" Target="https://www.betterimpact.com.au/"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image" Target="media/image5.png"/><Relationship Id="rId27" Type="http://schemas.openxmlformats.org/officeDocument/2006/relationships/footer" Target="footer2.xm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elvinO'Reilly\OneDrive%20-%20Karting%20Australia\Documents\Custom%20Office%20Templates\00%20Blank.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B59C906DCBC462998EFEE86CE06B37A"/>
        <w:category>
          <w:name w:val="General"/>
          <w:gallery w:val="placeholder"/>
        </w:category>
        <w:types>
          <w:type w:val="bbPlcHdr"/>
        </w:types>
        <w:behaviors>
          <w:behavior w:val="content"/>
        </w:behaviors>
        <w:guid w:val="{D26C4FE8-8B7C-4587-AE43-8F3126CB54FE}"/>
      </w:docPartPr>
      <w:docPartBody>
        <w:p w:rsidR="000864CE" w:rsidRDefault="000864CE" w:rsidP="000864CE">
          <w:pPr>
            <w:pStyle w:val="3B59C906DCBC462998EFEE86CE06B37A"/>
          </w:pPr>
          <w:r w:rsidRPr="007A7DC7">
            <w:rPr>
              <w:rStyle w:val="PlaceholderText"/>
            </w:rPr>
            <w:t>Choose an item.</w:t>
          </w:r>
        </w:p>
      </w:docPartBody>
    </w:docPart>
    <w:docPart>
      <w:docPartPr>
        <w:name w:val="446C37F1B1A247B9942D93199A632CD1"/>
        <w:category>
          <w:name w:val="General"/>
          <w:gallery w:val="placeholder"/>
        </w:category>
        <w:types>
          <w:type w:val="bbPlcHdr"/>
        </w:types>
        <w:behaviors>
          <w:behavior w:val="content"/>
        </w:behaviors>
        <w:guid w:val="{CD46D053-9ED1-4E66-A0D1-2B41002544D0}"/>
      </w:docPartPr>
      <w:docPartBody>
        <w:p w:rsidR="000864CE" w:rsidRDefault="000864CE" w:rsidP="000864CE">
          <w:pPr>
            <w:pStyle w:val="446C37F1B1A247B9942D93199A632CD1"/>
          </w:pPr>
          <w:r w:rsidRPr="007A7DC7">
            <w:rPr>
              <w:rStyle w:val="PlaceholderText"/>
            </w:rPr>
            <w:t>Choose an item.</w:t>
          </w:r>
        </w:p>
      </w:docPartBody>
    </w:docPart>
    <w:docPart>
      <w:docPartPr>
        <w:name w:val="3D6FDD867AD44954B5D35F615DC1DEBC"/>
        <w:category>
          <w:name w:val="General"/>
          <w:gallery w:val="placeholder"/>
        </w:category>
        <w:types>
          <w:type w:val="bbPlcHdr"/>
        </w:types>
        <w:behaviors>
          <w:behavior w:val="content"/>
        </w:behaviors>
        <w:guid w:val="{D70B3D42-B063-42D2-A8CE-9928BFAABDF7}"/>
      </w:docPartPr>
      <w:docPartBody>
        <w:p w:rsidR="000864CE" w:rsidRDefault="000864CE" w:rsidP="000864CE">
          <w:pPr>
            <w:pStyle w:val="3D6FDD867AD44954B5D35F615DC1DEBC"/>
          </w:pPr>
          <w:r w:rsidRPr="007A7DC7">
            <w:rPr>
              <w:rStyle w:val="PlaceholderText"/>
            </w:rPr>
            <w:t>Choose an item.</w:t>
          </w:r>
        </w:p>
      </w:docPartBody>
    </w:docPart>
    <w:docPart>
      <w:docPartPr>
        <w:name w:val="A6848F22497843E2A8F84C92CF733DEB"/>
        <w:category>
          <w:name w:val="General"/>
          <w:gallery w:val="placeholder"/>
        </w:category>
        <w:types>
          <w:type w:val="bbPlcHdr"/>
        </w:types>
        <w:behaviors>
          <w:behavior w:val="content"/>
        </w:behaviors>
        <w:guid w:val="{6BDB81B4-547E-45F5-9CC6-C495FD0719FC}"/>
      </w:docPartPr>
      <w:docPartBody>
        <w:p w:rsidR="000864CE" w:rsidRDefault="000864CE" w:rsidP="000864CE">
          <w:pPr>
            <w:pStyle w:val="A6848F22497843E2A8F84C92CF733DEB"/>
          </w:pPr>
          <w:r w:rsidRPr="007A7DC7">
            <w:rPr>
              <w:rStyle w:val="PlaceholderText"/>
            </w:rPr>
            <w:t>Choose an item.</w:t>
          </w:r>
        </w:p>
      </w:docPartBody>
    </w:docPart>
    <w:docPart>
      <w:docPartPr>
        <w:name w:val="16262A21338046859A91884F32A35205"/>
        <w:category>
          <w:name w:val="General"/>
          <w:gallery w:val="placeholder"/>
        </w:category>
        <w:types>
          <w:type w:val="bbPlcHdr"/>
        </w:types>
        <w:behaviors>
          <w:behavior w:val="content"/>
        </w:behaviors>
        <w:guid w:val="{8EFD6ABC-72EB-40FF-AC86-D7D5A9E748EA}"/>
      </w:docPartPr>
      <w:docPartBody>
        <w:p w:rsidR="000864CE" w:rsidRDefault="000864CE" w:rsidP="000864CE">
          <w:pPr>
            <w:pStyle w:val="16262A21338046859A91884F32A35205"/>
          </w:pPr>
          <w:r w:rsidRPr="007A7DC7">
            <w:rPr>
              <w:rStyle w:val="PlaceholderText"/>
            </w:rPr>
            <w:t>Choose an item.</w:t>
          </w:r>
        </w:p>
      </w:docPartBody>
    </w:docPart>
    <w:docPart>
      <w:docPartPr>
        <w:name w:val="ECF9597EFE6C42B6884F592FA275555E"/>
        <w:category>
          <w:name w:val="General"/>
          <w:gallery w:val="placeholder"/>
        </w:category>
        <w:types>
          <w:type w:val="bbPlcHdr"/>
        </w:types>
        <w:behaviors>
          <w:behavior w:val="content"/>
        </w:behaviors>
        <w:guid w:val="{57E26810-EE7F-4A20-AC3D-02B4285A5B21}"/>
      </w:docPartPr>
      <w:docPartBody>
        <w:p w:rsidR="000864CE" w:rsidRDefault="000864CE" w:rsidP="000864CE">
          <w:pPr>
            <w:pStyle w:val="ECF9597EFE6C42B6884F592FA275555E"/>
          </w:pPr>
          <w:r w:rsidRPr="007A7DC7">
            <w:rPr>
              <w:rStyle w:val="PlaceholderText"/>
            </w:rPr>
            <w:t>Choose an item.</w:t>
          </w:r>
        </w:p>
      </w:docPartBody>
    </w:docPart>
    <w:docPart>
      <w:docPartPr>
        <w:name w:val="9EE88188577B47B588D8250BC6681046"/>
        <w:category>
          <w:name w:val="General"/>
          <w:gallery w:val="placeholder"/>
        </w:category>
        <w:types>
          <w:type w:val="bbPlcHdr"/>
        </w:types>
        <w:behaviors>
          <w:behavior w:val="content"/>
        </w:behaviors>
        <w:guid w:val="{C0F45401-01FD-462D-A252-E60464A32E97}"/>
      </w:docPartPr>
      <w:docPartBody>
        <w:p w:rsidR="000864CE" w:rsidRDefault="000864CE" w:rsidP="000864CE">
          <w:pPr>
            <w:pStyle w:val="9EE88188577B47B588D8250BC6681046"/>
          </w:pPr>
          <w:r w:rsidRPr="007A7DC7">
            <w:rPr>
              <w:rStyle w:val="PlaceholderText"/>
            </w:rPr>
            <w:t>Choose an item.</w:t>
          </w:r>
        </w:p>
      </w:docPartBody>
    </w:docPart>
    <w:docPart>
      <w:docPartPr>
        <w:name w:val="8D14C7C4E57843AC9AE3B2E1B431905F"/>
        <w:category>
          <w:name w:val="General"/>
          <w:gallery w:val="placeholder"/>
        </w:category>
        <w:types>
          <w:type w:val="bbPlcHdr"/>
        </w:types>
        <w:behaviors>
          <w:behavior w:val="content"/>
        </w:behaviors>
        <w:guid w:val="{C46B5C97-193D-433C-8CAD-B2BCE211F161}"/>
      </w:docPartPr>
      <w:docPartBody>
        <w:p w:rsidR="000864CE" w:rsidRDefault="000864CE" w:rsidP="000864CE">
          <w:pPr>
            <w:pStyle w:val="8D14C7C4E57843AC9AE3B2E1B431905F"/>
          </w:pPr>
          <w:r w:rsidRPr="007A7DC7">
            <w:rPr>
              <w:rStyle w:val="PlaceholderText"/>
            </w:rPr>
            <w:t>Choose an item.</w:t>
          </w:r>
        </w:p>
      </w:docPartBody>
    </w:docPart>
    <w:docPart>
      <w:docPartPr>
        <w:name w:val="05913489086C407C9DEA9864B79212FC"/>
        <w:category>
          <w:name w:val="General"/>
          <w:gallery w:val="placeholder"/>
        </w:category>
        <w:types>
          <w:type w:val="bbPlcHdr"/>
        </w:types>
        <w:behaviors>
          <w:behavior w:val="content"/>
        </w:behaviors>
        <w:guid w:val="{13270D4A-7AB9-4557-BBE7-948E086CD921}"/>
      </w:docPartPr>
      <w:docPartBody>
        <w:p w:rsidR="000864CE" w:rsidRDefault="000864CE" w:rsidP="000864CE">
          <w:pPr>
            <w:pStyle w:val="05913489086C407C9DEA9864B79212FC"/>
          </w:pPr>
          <w:r w:rsidRPr="007A7DC7">
            <w:rPr>
              <w:rStyle w:val="PlaceholderText"/>
            </w:rPr>
            <w:t>Choose an item.</w:t>
          </w:r>
        </w:p>
      </w:docPartBody>
    </w:docPart>
    <w:docPart>
      <w:docPartPr>
        <w:name w:val="B9FE28165A5F420BB39234E39CE442FB"/>
        <w:category>
          <w:name w:val="General"/>
          <w:gallery w:val="placeholder"/>
        </w:category>
        <w:types>
          <w:type w:val="bbPlcHdr"/>
        </w:types>
        <w:behaviors>
          <w:behavior w:val="content"/>
        </w:behaviors>
        <w:guid w:val="{3FBD4992-64AB-4F1A-BE3C-2C1A25EFFA2D}"/>
      </w:docPartPr>
      <w:docPartBody>
        <w:p w:rsidR="000864CE" w:rsidRDefault="000864CE" w:rsidP="000864CE">
          <w:pPr>
            <w:pStyle w:val="B9FE28165A5F420BB39234E39CE442FB"/>
          </w:pPr>
          <w:r w:rsidRPr="007A7DC7">
            <w:rPr>
              <w:rStyle w:val="PlaceholderText"/>
            </w:rPr>
            <w:t>Choose an item.</w:t>
          </w:r>
        </w:p>
      </w:docPartBody>
    </w:docPart>
    <w:docPart>
      <w:docPartPr>
        <w:name w:val="0B62A09272F84FE8AD095D2501DD0B9A"/>
        <w:category>
          <w:name w:val="General"/>
          <w:gallery w:val="placeholder"/>
        </w:category>
        <w:types>
          <w:type w:val="bbPlcHdr"/>
        </w:types>
        <w:behaviors>
          <w:behavior w:val="content"/>
        </w:behaviors>
        <w:guid w:val="{B271D48F-39AF-442F-8F96-D5FEFD701F4A}"/>
      </w:docPartPr>
      <w:docPartBody>
        <w:p w:rsidR="000864CE" w:rsidRDefault="000864CE" w:rsidP="000864CE">
          <w:pPr>
            <w:pStyle w:val="0B62A09272F84FE8AD095D2501DD0B9A"/>
          </w:pPr>
          <w:r w:rsidRPr="007A7DC7">
            <w:rPr>
              <w:rStyle w:val="PlaceholderText"/>
            </w:rPr>
            <w:t>Choose an item.</w:t>
          </w:r>
        </w:p>
      </w:docPartBody>
    </w:docPart>
    <w:docPart>
      <w:docPartPr>
        <w:name w:val="9E07462C85904BF18DA2B0F32A6FDD92"/>
        <w:category>
          <w:name w:val="General"/>
          <w:gallery w:val="placeholder"/>
        </w:category>
        <w:types>
          <w:type w:val="bbPlcHdr"/>
        </w:types>
        <w:behaviors>
          <w:behavior w:val="content"/>
        </w:behaviors>
        <w:guid w:val="{20D70E9E-D676-45EC-B34C-801751FFBA2F}"/>
      </w:docPartPr>
      <w:docPartBody>
        <w:p w:rsidR="000864CE" w:rsidRDefault="000864CE" w:rsidP="000864CE">
          <w:pPr>
            <w:pStyle w:val="9E07462C85904BF18DA2B0F32A6FDD92"/>
          </w:pPr>
          <w:r w:rsidRPr="007A7DC7">
            <w:rPr>
              <w:rStyle w:val="PlaceholderText"/>
            </w:rPr>
            <w:t>Choose an item.</w:t>
          </w:r>
        </w:p>
      </w:docPartBody>
    </w:docPart>
    <w:docPart>
      <w:docPartPr>
        <w:name w:val="F4DAFF7B4FFC4759A24D3B2C6B61A20A"/>
        <w:category>
          <w:name w:val="General"/>
          <w:gallery w:val="placeholder"/>
        </w:category>
        <w:types>
          <w:type w:val="bbPlcHdr"/>
        </w:types>
        <w:behaviors>
          <w:behavior w:val="content"/>
        </w:behaviors>
        <w:guid w:val="{E66877C5-2D90-422F-A819-6BA7E087C564}"/>
      </w:docPartPr>
      <w:docPartBody>
        <w:p w:rsidR="000864CE" w:rsidRDefault="000864CE" w:rsidP="000864CE">
          <w:pPr>
            <w:pStyle w:val="F4DAFF7B4FFC4759A24D3B2C6B61A20A"/>
          </w:pPr>
          <w:r w:rsidRPr="007A7DC7">
            <w:rPr>
              <w:rStyle w:val="PlaceholderText"/>
            </w:rPr>
            <w:t>Choose an item.</w:t>
          </w:r>
        </w:p>
      </w:docPartBody>
    </w:docPart>
    <w:docPart>
      <w:docPartPr>
        <w:name w:val="EE60AD5DCCDD42089886485238472491"/>
        <w:category>
          <w:name w:val="General"/>
          <w:gallery w:val="placeholder"/>
        </w:category>
        <w:types>
          <w:type w:val="bbPlcHdr"/>
        </w:types>
        <w:behaviors>
          <w:behavior w:val="content"/>
        </w:behaviors>
        <w:guid w:val="{29FA0CC2-450A-4AF9-9245-A27AE82B90A7}"/>
      </w:docPartPr>
      <w:docPartBody>
        <w:p w:rsidR="000864CE" w:rsidRDefault="000864CE" w:rsidP="000864CE">
          <w:pPr>
            <w:pStyle w:val="EE60AD5DCCDD42089886485238472491"/>
          </w:pPr>
          <w:r w:rsidRPr="007A7DC7">
            <w:rPr>
              <w:rStyle w:val="PlaceholderText"/>
            </w:rPr>
            <w:t>Choose an item.</w:t>
          </w:r>
        </w:p>
      </w:docPartBody>
    </w:docPart>
    <w:docPart>
      <w:docPartPr>
        <w:name w:val="1A02AF58AF3748A4A637BE383F6263A1"/>
        <w:category>
          <w:name w:val="General"/>
          <w:gallery w:val="placeholder"/>
        </w:category>
        <w:types>
          <w:type w:val="bbPlcHdr"/>
        </w:types>
        <w:behaviors>
          <w:behavior w:val="content"/>
        </w:behaviors>
        <w:guid w:val="{C398773C-3BAD-476F-8422-DD756EC08A73}"/>
      </w:docPartPr>
      <w:docPartBody>
        <w:p w:rsidR="000864CE" w:rsidRDefault="000864CE" w:rsidP="000864CE">
          <w:pPr>
            <w:pStyle w:val="1A02AF58AF3748A4A637BE383F6263A1"/>
          </w:pPr>
          <w:r w:rsidRPr="007A7DC7">
            <w:rPr>
              <w:rStyle w:val="PlaceholderText"/>
            </w:rPr>
            <w:t>Choose an item.</w:t>
          </w:r>
        </w:p>
      </w:docPartBody>
    </w:docPart>
    <w:docPart>
      <w:docPartPr>
        <w:name w:val="40F724E3F5D640DC9A504154B32B3372"/>
        <w:category>
          <w:name w:val="General"/>
          <w:gallery w:val="placeholder"/>
        </w:category>
        <w:types>
          <w:type w:val="bbPlcHdr"/>
        </w:types>
        <w:behaviors>
          <w:behavior w:val="content"/>
        </w:behaviors>
        <w:guid w:val="{D85FAA7B-F3B1-42A9-BD39-0AB2B1FDC28A}"/>
      </w:docPartPr>
      <w:docPartBody>
        <w:p w:rsidR="000864CE" w:rsidRDefault="000864CE" w:rsidP="000864CE">
          <w:pPr>
            <w:pStyle w:val="40F724E3F5D640DC9A504154B32B3372"/>
          </w:pPr>
          <w:r w:rsidRPr="007A7DC7">
            <w:rPr>
              <w:rStyle w:val="PlaceholderText"/>
            </w:rPr>
            <w:t>Choose an item.</w:t>
          </w:r>
        </w:p>
      </w:docPartBody>
    </w:docPart>
    <w:docPart>
      <w:docPartPr>
        <w:name w:val="54A086F6392A4BA1AACC87A54704A58A"/>
        <w:category>
          <w:name w:val="General"/>
          <w:gallery w:val="placeholder"/>
        </w:category>
        <w:types>
          <w:type w:val="bbPlcHdr"/>
        </w:types>
        <w:behaviors>
          <w:behavior w:val="content"/>
        </w:behaviors>
        <w:guid w:val="{9FE2A0C2-4464-48E4-A2CB-B5AD97631178}"/>
      </w:docPartPr>
      <w:docPartBody>
        <w:p w:rsidR="000864CE" w:rsidRDefault="000864CE" w:rsidP="000864CE">
          <w:pPr>
            <w:pStyle w:val="54A086F6392A4BA1AACC87A54704A58A"/>
          </w:pPr>
          <w:r w:rsidRPr="007A7DC7">
            <w:rPr>
              <w:rStyle w:val="PlaceholderText"/>
            </w:rPr>
            <w:t>Choose an item.</w:t>
          </w:r>
        </w:p>
      </w:docPartBody>
    </w:docPart>
    <w:docPart>
      <w:docPartPr>
        <w:name w:val="D92C5921C34F45A5A138F09CA99691A8"/>
        <w:category>
          <w:name w:val="General"/>
          <w:gallery w:val="placeholder"/>
        </w:category>
        <w:types>
          <w:type w:val="bbPlcHdr"/>
        </w:types>
        <w:behaviors>
          <w:behavior w:val="content"/>
        </w:behaviors>
        <w:guid w:val="{505AB32E-1065-4423-B2CB-07459F25AE95}"/>
      </w:docPartPr>
      <w:docPartBody>
        <w:p w:rsidR="000864CE" w:rsidRDefault="000864CE" w:rsidP="000864CE">
          <w:pPr>
            <w:pStyle w:val="D92C5921C34F45A5A138F09CA99691A8"/>
          </w:pPr>
          <w:r w:rsidRPr="007A7DC7">
            <w:rPr>
              <w:rStyle w:val="PlaceholderText"/>
            </w:rPr>
            <w:t>Choose an item.</w:t>
          </w:r>
        </w:p>
      </w:docPartBody>
    </w:docPart>
    <w:docPart>
      <w:docPartPr>
        <w:name w:val="85FF73DD80F6427BA40DE1F13D329A43"/>
        <w:category>
          <w:name w:val="General"/>
          <w:gallery w:val="placeholder"/>
        </w:category>
        <w:types>
          <w:type w:val="bbPlcHdr"/>
        </w:types>
        <w:behaviors>
          <w:behavior w:val="content"/>
        </w:behaviors>
        <w:guid w:val="{D4622E7A-015E-468E-9E94-83E0140073DA}"/>
      </w:docPartPr>
      <w:docPartBody>
        <w:p w:rsidR="000864CE" w:rsidRDefault="000864CE" w:rsidP="000864CE">
          <w:pPr>
            <w:pStyle w:val="85FF73DD80F6427BA40DE1F13D329A43"/>
          </w:pPr>
          <w:r w:rsidRPr="007A7DC7">
            <w:rPr>
              <w:rStyle w:val="PlaceholderText"/>
            </w:rPr>
            <w:t>Choose an item.</w:t>
          </w:r>
        </w:p>
      </w:docPartBody>
    </w:docPart>
    <w:docPart>
      <w:docPartPr>
        <w:name w:val="93770F735BB64568BFC611522B79A489"/>
        <w:category>
          <w:name w:val="General"/>
          <w:gallery w:val="placeholder"/>
        </w:category>
        <w:types>
          <w:type w:val="bbPlcHdr"/>
        </w:types>
        <w:behaviors>
          <w:behavior w:val="content"/>
        </w:behaviors>
        <w:guid w:val="{1A7DDCA3-79E5-4C84-B6B8-0C9B3B04E7F8}"/>
      </w:docPartPr>
      <w:docPartBody>
        <w:p w:rsidR="000864CE" w:rsidRDefault="000864CE" w:rsidP="000864CE">
          <w:pPr>
            <w:pStyle w:val="93770F735BB64568BFC611522B79A489"/>
          </w:pPr>
          <w:r w:rsidRPr="007A7DC7">
            <w:rPr>
              <w:rStyle w:val="PlaceholderText"/>
            </w:rPr>
            <w:t>Choose an item.</w:t>
          </w:r>
        </w:p>
      </w:docPartBody>
    </w:docPart>
    <w:docPart>
      <w:docPartPr>
        <w:name w:val="985B86528CE24AC0BE3A17F28A33E69B"/>
        <w:category>
          <w:name w:val="General"/>
          <w:gallery w:val="placeholder"/>
        </w:category>
        <w:types>
          <w:type w:val="bbPlcHdr"/>
        </w:types>
        <w:behaviors>
          <w:behavior w:val="content"/>
        </w:behaviors>
        <w:guid w:val="{4624C13A-3B71-4463-B00E-DE26E3B0C142}"/>
      </w:docPartPr>
      <w:docPartBody>
        <w:p w:rsidR="000864CE" w:rsidRDefault="000864CE" w:rsidP="000864CE">
          <w:pPr>
            <w:pStyle w:val="985B86528CE24AC0BE3A17F28A33E69B"/>
          </w:pPr>
          <w:r w:rsidRPr="007A7DC7">
            <w:rPr>
              <w:rStyle w:val="PlaceholderText"/>
            </w:rPr>
            <w:t>Choose an item.</w:t>
          </w:r>
        </w:p>
      </w:docPartBody>
    </w:docPart>
    <w:docPart>
      <w:docPartPr>
        <w:name w:val="7D5D9A73612243708FA570E7EBA98ABA"/>
        <w:category>
          <w:name w:val="General"/>
          <w:gallery w:val="placeholder"/>
        </w:category>
        <w:types>
          <w:type w:val="bbPlcHdr"/>
        </w:types>
        <w:behaviors>
          <w:behavior w:val="content"/>
        </w:behaviors>
        <w:guid w:val="{FD5A9EA1-4D1C-45AD-A7B6-DBDEE0BAFAE9}"/>
      </w:docPartPr>
      <w:docPartBody>
        <w:p w:rsidR="000864CE" w:rsidRDefault="000864CE" w:rsidP="000864CE">
          <w:pPr>
            <w:pStyle w:val="7D5D9A73612243708FA570E7EBA98ABA"/>
          </w:pPr>
          <w:r w:rsidRPr="007A7DC7">
            <w:rPr>
              <w:rStyle w:val="PlaceholderText"/>
            </w:rPr>
            <w:t>Choose an item.</w:t>
          </w:r>
        </w:p>
      </w:docPartBody>
    </w:docPart>
    <w:docPart>
      <w:docPartPr>
        <w:name w:val="C2F7A6DAC15345459BD8C299AD8C3EAD"/>
        <w:category>
          <w:name w:val="General"/>
          <w:gallery w:val="placeholder"/>
        </w:category>
        <w:types>
          <w:type w:val="bbPlcHdr"/>
        </w:types>
        <w:behaviors>
          <w:behavior w:val="content"/>
        </w:behaviors>
        <w:guid w:val="{82539530-6938-4946-A402-CCD597354C23}"/>
      </w:docPartPr>
      <w:docPartBody>
        <w:p w:rsidR="000864CE" w:rsidRDefault="000864CE" w:rsidP="000864CE">
          <w:pPr>
            <w:pStyle w:val="C2F7A6DAC15345459BD8C299AD8C3EAD"/>
          </w:pPr>
          <w:r w:rsidRPr="007A7DC7">
            <w:rPr>
              <w:rStyle w:val="PlaceholderText"/>
            </w:rPr>
            <w:t>Choose an item.</w:t>
          </w:r>
        </w:p>
      </w:docPartBody>
    </w:docPart>
    <w:docPart>
      <w:docPartPr>
        <w:name w:val="739CF2868B404600B9D14E22EE5B4BA5"/>
        <w:category>
          <w:name w:val="General"/>
          <w:gallery w:val="placeholder"/>
        </w:category>
        <w:types>
          <w:type w:val="bbPlcHdr"/>
        </w:types>
        <w:behaviors>
          <w:behavior w:val="content"/>
        </w:behaviors>
        <w:guid w:val="{F188FF69-1BDE-465C-A692-A99CDF8292AB}"/>
      </w:docPartPr>
      <w:docPartBody>
        <w:p w:rsidR="000864CE" w:rsidRDefault="000864CE" w:rsidP="000864CE">
          <w:pPr>
            <w:pStyle w:val="739CF2868B404600B9D14E22EE5B4BA5"/>
          </w:pPr>
          <w:r w:rsidRPr="007A7DC7">
            <w:rPr>
              <w:rStyle w:val="PlaceholderText"/>
            </w:rPr>
            <w:t>Choose an item.</w:t>
          </w:r>
        </w:p>
      </w:docPartBody>
    </w:docPart>
    <w:docPart>
      <w:docPartPr>
        <w:name w:val="5FE76C16352F47E6A15F5356797802B7"/>
        <w:category>
          <w:name w:val="General"/>
          <w:gallery w:val="placeholder"/>
        </w:category>
        <w:types>
          <w:type w:val="bbPlcHdr"/>
        </w:types>
        <w:behaviors>
          <w:behavior w:val="content"/>
        </w:behaviors>
        <w:guid w:val="{E44EF570-22D8-444D-97AE-C85ECE3E54C9}"/>
      </w:docPartPr>
      <w:docPartBody>
        <w:p w:rsidR="000864CE" w:rsidRDefault="000864CE" w:rsidP="000864CE">
          <w:pPr>
            <w:pStyle w:val="5FE76C16352F47E6A15F5356797802B7"/>
          </w:pPr>
          <w:r w:rsidRPr="007A7DC7">
            <w:rPr>
              <w:rStyle w:val="PlaceholderText"/>
            </w:rPr>
            <w:t>Choose an item.</w:t>
          </w:r>
        </w:p>
      </w:docPartBody>
    </w:docPart>
    <w:docPart>
      <w:docPartPr>
        <w:name w:val="0C1C88B625AE481BA5E9FE461C5195A5"/>
        <w:category>
          <w:name w:val="General"/>
          <w:gallery w:val="placeholder"/>
        </w:category>
        <w:types>
          <w:type w:val="bbPlcHdr"/>
        </w:types>
        <w:behaviors>
          <w:behavior w:val="content"/>
        </w:behaviors>
        <w:guid w:val="{60BC1513-A578-4D88-89BC-AD1A83DCA83D}"/>
      </w:docPartPr>
      <w:docPartBody>
        <w:p w:rsidR="000864CE" w:rsidRDefault="000864CE" w:rsidP="000864CE">
          <w:pPr>
            <w:pStyle w:val="0C1C88B625AE481BA5E9FE461C5195A5"/>
          </w:pPr>
          <w:r w:rsidRPr="007A7DC7">
            <w:rPr>
              <w:rStyle w:val="PlaceholderText"/>
            </w:rPr>
            <w:t>Choose an item.</w:t>
          </w:r>
        </w:p>
      </w:docPartBody>
    </w:docPart>
    <w:docPart>
      <w:docPartPr>
        <w:name w:val="0E2DEAC0E3BC4767A95910B612D10E4A"/>
        <w:category>
          <w:name w:val="General"/>
          <w:gallery w:val="placeholder"/>
        </w:category>
        <w:types>
          <w:type w:val="bbPlcHdr"/>
        </w:types>
        <w:behaviors>
          <w:behavior w:val="content"/>
        </w:behaviors>
        <w:guid w:val="{0E8C9ABE-2468-4274-BC6C-15A7693EBE6C}"/>
      </w:docPartPr>
      <w:docPartBody>
        <w:p w:rsidR="000864CE" w:rsidRDefault="000864CE" w:rsidP="000864CE">
          <w:pPr>
            <w:pStyle w:val="0E2DEAC0E3BC4767A95910B612D10E4A"/>
          </w:pPr>
          <w:r w:rsidRPr="007A7DC7">
            <w:rPr>
              <w:rStyle w:val="PlaceholderText"/>
            </w:rPr>
            <w:t>Choose an item.</w:t>
          </w:r>
        </w:p>
      </w:docPartBody>
    </w:docPart>
    <w:docPart>
      <w:docPartPr>
        <w:name w:val="2453E4D1E2784367BB2AB19203B75F61"/>
        <w:category>
          <w:name w:val="General"/>
          <w:gallery w:val="placeholder"/>
        </w:category>
        <w:types>
          <w:type w:val="bbPlcHdr"/>
        </w:types>
        <w:behaviors>
          <w:behavior w:val="content"/>
        </w:behaviors>
        <w:guid w:val="{F4D4C42F-4971-4A1D-9EC5-2726714D477F}"/>
      </w:docPartPr>
      <w:docPartBody>
        <w:p w:rsidR="000864CE" w:rsidRDefault="000864CE" w:rsidP="000864CE">
          <w:pPr>
            <w:pStyle w:val="2453E4D1E2784367BB2AB19203B75F61"/>
          </w:pPr>
          <w:r w:rsidRPr="007A7DC7">
            <w:rPr>
              <w:rStyle w:val="PlaceholderText"/>
            </w:rPr>
            <w:t>Choose an item.</w:t>
          </w:r>
        </w:p>
      </w:docPartBody>
    </w:docPart>
    <w:docPart>
      <w:docPartPr>
        <w:name w:val="F83C1AB316244E63B51FD2F6DB58A745"/>
        <w:category>
          <w:name w:val="General"/>
          <w:gallery w:val="placeholder"/>
        </w:category>
        <w:types>
          <w:type w:val="bbPlcHdr"/>
        </w:types>
        <w:behaviors>
          <w:behavior w:val="content"/>
        </w:behaviors>
        <w:guid w:val="{F49A016A-990B-4E15-B94E-33B4E520A9C6}"/>
      </w:docPartPr>
      <w:docPartBody>
        <w:p w:rsidR="000864CE" w:rsidRDefault="000864CE" w:rsidP="000864CE">
          <w:pPr>
            <w:pStyle w:val="F83C1AB316244E63B51FD2F6DB58A745"/>
          </w:pPr>
          <w:r w:rsidRPr="007A7DC7">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Wingdings 2">
    <w:panose1 w:val="050201020105070707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64CE"/>
    <w:rsid w:val="000864CE"/>
    <w:rsid w:val="00125BBF"/>
    <w:rsid w:val="0036673D"/>
    <w:rsid w:val="00697E7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864CE"/>
    <w:rPr>
      <w:color w:val="808080"/>
    </w:rPr>
  </w:style>
  <w:style w:type="paragraph" w:customStyle="1" w:styleId="3B59C906DCBC462998EFEE86CE06B37A">
    <w:name w:val="3B59C906DCBC462998EFEE86CE06B37A"/>
    <w:rsid w:val="000864CE"/>
  </w:style>
  <w:style w:type="paragraph" w:customStyle="1" w:styleId="446C37F1B1A247B9942D93199A632CD1">
    <w:name w:val="446C37F1B1A247B9942D93199A632CD1"/>
    <w:rsid w:val="000864CE"/>
  </w:style>
  <w:style w:type="paragraph" w:customStyle="1" w:styleId="3D6FDD867AD44954B5D35F615DC1DEBC">
    <w:name w:val="3D6FDD867AD44954B5D35F615DC1DEBC"/>
    <w:rsid w:val="000864CE"/>
  </w:style>
  <w:style w:type="paragraph" w:customStyle="1" w:styleId="A6848F22497843E2A8F84C92CF733DEB">
    <w:name w:val="A6848F22497843E2A8F84C92CF733DEB"/>
    <w:rsid w:val="000864CE"/>
  </w:style>
  <w:style w:type="paragraph" w:customStyle="1" w:styleId="16262A21338046859A91884F32A35205">
    <w:name w:val="16262A21338046859A91884F32A35205"/>
    <w:rsid w:val="000864CE"/>
  </w:style>
  <w:style w:type="paragraph" w:customStyle="1" w:styleId="ECF9597EFE6C42B6884F592FA275555E">
    <w:name w:val="ECF9597EFE6C42B6884F592FA275555E"/>
    <w:rsid w:val="000864CE"/>
  </w:style>
  <w:style w:type="paragraph" w:customStyle="1" w:styleId="9EE88188577B47B588D8250BC6681046">
    <w:name w:val="9EE88188577B47B588D8250BC6681046"/>
    <w:rsid w:val="000864CE"/>
  </w:style>
  <w:style w:type="paragraph" w:customStyle="1" w:styleId="8D14C7C4E57843AC9AE3B2E1B431905F">
    <w:name w:val="8D14C7C4E57843AC9AE3B2E1B431905F"/>
    <w:rsid w:val="000864CE"/>
  </w:style>
  <w:style w:type="paragraph" w:customStyle="1" w:styleId="05913489086C407C9DEA9864B79212FC">
    <w:name w:val="05913489086C407C9DEA9864B79212FC"/>
    <w:rsid w:val="000864CE"/>
  </w:style>
  <w:style w:type="paragraph" w:customStyle="1" w:styleId="B9FE28165A5F420BB39234E39CE442FB">
    <w:name w:val="B9FE28165A5F420BB39234E39CE442FB"/>
    <w:rsid w:val="000864CE"/>
  </w:style>
  <w:style w:type="paragraph" w:customStyle="1" w:styleId="0B62A09272F84FE8AD095D2501DD0B9A">
    <w:name w:val="0B62A09272F84FE8AD095D2501DD0B9A"/>
    <w:rsid w:val="000864CE"/>
  </w:style>
  <w:style w:type="paragraph" w:customStyle="1" w:styleId="9E07462C85904BF18DA2B0F32A6FDD92">
    <w:name w:val="9E07462C85904BF18DA2B0F32A6FDD92"/>
    <w:rsid w:val="000864CE"/>
  </w:style>
  <w:style w:type="paragraph" w:customStyle="1" w:styleId="F4DAFF7B4FFC4759A24D3B2C6B61A20A">
    <w:name w:val="F4DAFF7B4FFC4759A24D3B2C6B61A20A"/>
    <w:rsid w:val="000864CE"/>
  </w:style>
  <w:style w:type="paragraph" w:customStyle="1" w:styleId="EE60AD5DCCDD42089886485238472491">
    <w:name w:val="EE60AD5DCCDD42089886485238472491"/>
    <w:rsid w:val="000864CE"/>
  </w:style>
  <w:style w:type="paragraph" w:customStyle="1" w:styleId="1A02AF58AF3748A4A637BE383F6263A1">
    <w:name w:val="1A02AF58AF3748A4A637BE383F6263A1"/>
    <w:rsid w:val="000864CE"/>
  </w:style>
  <w:style w:type="paragraph" w:customStyle="1" w:styleId="40F724E3F5D640DC9A504154B32B3372">
    <w:name w:val="40F724E3F5D640DC9A504154B32B3372"/>
    <w:rsid w:val="000864CE"/>
  </w:style>
  <w:style w:type="paragraph" w:customStyle="1" w:styleId="54A086F6392A4BA1AACC87A54704A58A">
    <w:name w:val="54A086F6392A4BA1AACC87A54704A58A"/>
    <w:rsid w:val="000864CE"/>
  </w:style>
  <w:style w:type="paragraph" w:customStyle="1" w:styleId="D92C5921C34F45A5A138F09CA99691A8">
    <w:name w:val="D92C5921C34F45A5A138F09CA99691A8"/>
    <w:rsid w:val="000864CE"/>
  </w:style>
  <w:style w:type="paragraph" w:customStyle="1" w:styleId="85FF73DD80F6427BA40DE1F13D329A43">
    <w:name w:val="85FF73DD80F6427BA40DE1F13D329A43"/>
    <w:rsid w:val="000864CE"/>
  </w:style>
  <w:style w:type="paragraph" w:customStyle="1" w:styleId="93770F735BB64568BFC611522B79A489">
    <w:name w:val="93770F735BB64568BFC611522B79A489"/>
    <w:rsid w:val="000864CE"/>
  </w:style>
  <w:style w:type="paragraph" w:customStyle="1" w:styleId="985B86528CE24AC0BE3A17F28A33E69B">
    <w:name w:val="985B86528CE24AC0BE3A17F28A33E69B"/>
    <w:rsid w:val="000864CE"/>
  </w:style>
  <w:style w:type="paragraph" w:customStyle="1" w:styleId="7D5D9A73612243708FA570E7EBA98ABA">
    <w:name w:val="7D5D9A73612243708FA570E7EBA98ABA"/>
    <w:rsid w:val="000864CE"/>
  </w:style>
  <w:style w:type="paragraph" w:customStyle="1" w:styleId="C2F7A6DAC15345459BD8C299AD8C3EAD">
    <w:name w:val="C2F7A6DAC15345459BD8C299AD8C3EAD"/>
    <w:rsid w:val="000864CE"/>
  </w:style>
  <w:style w:type="paragraph" w:customStyle="1" w:styleId="739CF2868B404600B9D14E22EE5B4BA5">
    <w:name w:val="739CF2868B404600B9D14E22EE5B4BA5"/>
    <w:rsid w:val="000864CE"/>
  </w:style>
  <w:style w:type="paragraph" w:customStyle="1" w:styleId="5FE76C16352F47E6A15F5356797802B7">
    <w:name w:val="5FE76C16352F47E6A15F5356797802B7"/>
    <w:rsid w:val="000864CE"/>
  </w:style>
  <w:style w:type="paragraph" w:customStyle="1" w:styleId="0C1C88B625AE481BA5E9FE461C5195A5">
    <w:name w:val="0C1C88B625AE481BA5E9FE461C5195A5"/>
    <w:rsid w:val="000864CE"/>
  </w:style>
  <w:style w:type="paragraph" w:customStyle="1" w:styleId="0E2DEAC0E3BC4767A95910B612D10E4A">
    <w:name w:val="0E2DEAC0E3BC4767A95910B612D10E4A"/>
    <w:rsid w:val="000864CE"/>
  </w:style>
  <w:style w:type="paragraph" w:customStyle="1" w:styleId="2453E4D1E2784367BB2AB19203B75F61">
    <w:name w:val="2453E4D1E2784367BB2AB19203B75F61"/>
    <w:rsid w:val="000864CE"/>
  </w:style>
  <w:style w:type="paragraph" w:customStyle="1" w:styleId="F83C1AB316244E63B51FD2F6DB58A745">
    <w:name w:val="F83C1AB316244E63B51FD2F6DB58A745"/>
    <w:rsid w:val="000864C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73CBBBCF8025E45A428F60FB5BC626F" ma:contentTypeVersion="17" ma:contentTypeDescription="Create a new document." ma:contentTypeScope="" ma:versionID="34301133f36e7246f900f6709ea48ea4">
  <xsd:schema xmlns:xsd="http://www.w3.org/2001/XMLSchema" xmlns:xs="http://www.w3.org/2001/XMLSchema" xmlns:p="http://schemas.microsoft.com/office/2006/metadata/properties" xmlns:ns2="c18b7dd9-7fa7-4aed-b42a-309b5729ecf6" xmlns:ns3="f43d94fb-c312-4bf0-ab4b-43dd8fa0255c" targetNamespace="http://schemas.microsoft.com/office/2006/metadata/properties" ma:root="true" ma:fieldsID="956e29f09094851f8cde947652bc2769" ns2:_="" ns3:_="">
    <xsd:import namespace="c18b7dd9-7fa7-4aed-b42a-309b5729ecf6"/>
    <xsd:import namespace="f43d94fb-c312-4bf0-ab4b-43dd8fa0255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3:TaxCatchAll" minOccurs="0"/>
                <xsd:element ref="ns2:MediaServiceDateTaken" minOccurs="0"/>
                <xsd:element ref="ns2:MediaServiceOCR" minOccurs="0"/>
                <xsd:element ref="ns2:MediaServiceGenerationTime" minOccurs="0"/>
                <xsd:element ref="ns2:MediaServiceEventHashCode" minOccurs="0"/>
                <xsd:element ref="ns2:lcf76f155ced4ddcb4097134ff3c332f"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8b7dd9-7fa7-4aed-b42a-309b5729ecf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0e8e5459-20ed-448d-b9f1-b9410206cb9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43d94fb-c312-4bf0-ab4b-43dd8fa0255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f7d97c66-8e71-426d-b241-68128b4a75dd}" ma:internalName="TaxCatchAll" ma:showField="CatchAllData" ma:web="f43d94fb-c312-4bf0-ab4b-43dd8fa0255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f43d94fb-c312-4bf0-ab4b-43dd8fa0255c" xsi:nil="true"/>
    <lcf76f155ced4ddcb4097134ff3c332f xmlns="c18b7dd9-7fa7-4aed-b42a-309b5729ecf6">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30B9EBF-E846-4501-8627-3649F711DC24}"/>
</file>

<file path=customXml/itemProps2.xml><?xml version="1.0" encoding="utf-8"?>
<ds:datastoreItem xmlns:ds="http://schemas.openxmlformats.org/officeDocument/2006/customXml" ds:itemID="{000FE851-52E3-4FE4-AA6E-FFDEDF296183}">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E2394CD-A020-499E-AF62-8B4B141F2DB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00 Blank</Template>
  <TotalTime>184</TotalTime>
  <Pages>23</Pages>
  <Words>4748</Words>
  <Characters>29542</Characters>
  <Application>Microsoft Office Word</Application>
  <DocSecurity>0</DocSecurity>
  <Lines>246</Lines>
  <Paragraphs>68</Paragraphs>
  <ScaleCrop>false</ScaleCrop>
  <HeadingPairs>
    <vt:vector size="2" baseType="variant">
      <vt:variant>
        <vt:lpstr>Title</vt:lpstr>
      </vt:variant>
      <vt:variant>
        <vt:i4>1</vt:i4>
      </vt:variant>
    </vt:vector>
  </HeadingPairs>
  <TitlesOfParts>
    <vt:vector size="1" baseType="lpstr">
      <vt:lpstr>AKA Ltd NATIONAL OFFICE</vt:lpstr>
    </vt:vector>
  </TitlesOfParts>
  <Company>Performance Management and Marketing</Company>
  <LinksUpToDate>false</LinksUpToDate>
  <CharactersWithSpaces>34222</CharactersWithSpaces>
  <SharedDoc>false</SharedDoc>
  <HLinks>
    <vt:vector size="12" baseType="variant">
      <vt:variant>
        <vt:i4>6815803</vt:i4>
      </vt:variant>
      <vt:variant>
        <vt:i4>3</vt:i4>
      </vt:variant>
      <vt:variant>
        <vt:i4>0</vt:i4>
      </vt:variant>
      <vt:variant>
        <vt:i4>5</vt:i4>
      </vt:variant>
      <vt:variant>
        <vt:lpwstr>http://www.karting.net.au/</vt:lpwstr>
      </vt:variant>
      <vt:variant>
        <vt:lpwstr/>
      </vt:variant>
      <vt:variant>
        <vt:i4>131185</vt:i4>
      </vt:variant>
      <vt:variant>
        <vt:i4>0</vt:i4>
      </vt:variant>
      <vt:variant>
        <vt:i4>0</vt:i4>
      </vt:variant>
      <vt:variant>
        <vt:i4>5</vt:i4>
      </vt:variant>
      <vt:variant>
        <vt:lpwstr>mailto:CEO@karting.net.au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AKA Ltd NATIONAL OFFICE</dc:title>
  <dc:subject/>
  <dc:creator>Kelvin O'Reilly</dc:creator>
  <cp:keywords/>
  <dc:description/>
  <cp:lastModifiedBy>Kelvin O'Reilly</cp:lastModifiedBy>
  <cp:revision>174</cp:revision>
  <cp:lastPrinted>2023-08-16T01:17:00Z</cp:lastPrinted>
  <dcterms:created xsi:type="dcterms:W3CDTF">2023-08-15T10:41:00Z</dcterms:created>
  <dcterms:modified xsi:type="dcterms:W3CDTF">2024-04-23T03:29:00Z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0x010100A73CBBBCF8025E45A428F60FB5BC626F</vt:lpwstr>
  </property>
</Properties>
</file>